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mp" ContentType="image/bmp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F4179" w14:textId="77777777" w:rsidR="004D7707" w:rsidRPr="00A0068A" w:rsidRDefault="00A5228F" w:rsidP="004D7707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C6C27E1" wp14:editId="1C42AC3F">
            <wp:simplePos x="0" y="0"/>
            <wp:positionH relativeFrom="column">
              <wp:posOffset>-897255</wp:posOffset>
            </wp:positionH>
            <wp:positionV relativeFrom="paragraph">
              <wp:posOffset>-824230</wp:posOffset>
            </wp:positionV>
            <wp:extent cx="7739380" cy="52698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O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F8B9C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55ABB28B" w14:textId="77777777" w:rsidR="00BF140D" w:rsidRPr="00A0068A" w:rsidRDefault="00BF140D" w:rsidP="004D7707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36ED544A" w14:textId="77777777" w:rsidR="004D7707" w:rsidRPr="00A0068A" w:rsidRDefault="004D7707" w:rsidP="00CD4021">
      <w:pPr>
        <w:jc w:val="center"/>
        <w:rPr>
          <w:rFonts w:asciiTheme="minorHAnsi" w:hAnsiTheme="minorHAnsi" w:cstheme="minorHAnsi"/>
          <w:b/>
          <w:bCs/>
        </w:rPr>
      </w:pPr>
    </w:p>
    <w:p w14:paraId="49C773E6" w14:textId="77777777" w:rsidR="004D7707" w:rsidRPr="00A0068A" w:rsidRDefault="004D7707" w:rsidP="00CD4021">
      <w:pPr>
        <w:jc w:val="center"/>
        <w:rPr>
          <w:rFonts w:asciiTheme="minorHAnsi" w:hAnsiTheme="minorHAnsi" w:cstheme="minorHAnsi"/>
          <w:b/>
          <w:bCs/>
        </w:rPr>
      </w:pPr>
    </w:p>
    <w:p w14:paraId="03B6104E" w14:textId="77777777" w:rsidR="00CD4021" w:rsidRPr="00A0068A" w:rsidRDefault="00CD4021" w:rsidP="00CD4021">
      <w:pPr>
        <w:jc w:val="center"/>
        <w:rPr>
          <w:rFonts w:asciiTheme="minorHAnsi" w:hAnsiTheme="minorHAnsi" w:cstheme="minorHAnsi"/>
          <w:b/>
          <w:bCs/>
        </w:rPr>
      </w:pPr>
    </w:p>
    <w:p w14:paraId="7A9C3A54" w14:textId="77777777" w:rsidR="004D7707" w:rsidRPr="00A0068A" w:rsidRDefault="004D7707" w:rsidP="00CD4021">
      <w:pPr>
        <w:jc w:val="center"/>
        <w:rPr>
          <w:rFonts w:asciiTheme="minorHAnsi" w:hAnsiTheme="minorHAnsi" w:cstheme="minorHAnsi"/>
          <w:b/>
          <w:bCs/>
        </w:rPr>
      </w:pPr>
    </w:p>
    <w:p w14:paraId="567698FB" w14:textId="77777777" w:rsidR="004D7707" w:rsidRPr="00A0068A" w:rsidRDefault="004D7707" w:rsidP="00CD4021">
      <w:pPr>
        <w:jc w:val="center"/>
        <w:rPr>
          <w:rFonts w:asciiTheme="minorHAnsi" w:hAnsiTheme="minorHAnsi" w:cstheme="minorHAnsi"/>
          <w:b/>
          <w:bCs/>
        </w:rPr>
      </w:pPr>
    </w:p>
    <w:p w14:paraId="1ED7C7C0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5716E02C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23A2E681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3B71B9A1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14EB3C5E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1F77A4B0" w14:textId="77777777" w:rsidR="00421D32" w:rsidRPr="00A0068A" w:rsidRDefault="00421D32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4BF5B2CD" w14:textId="77777777" w:rsidR="00065BDE" w:rsidRPr="00A0068A" w:rsidRDefault="00065BDE" w:rsidP="0032043F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14:paraId="2BD94B86" w14:textId="77777777" w:rsidR="00921AD0" w:rsidRPr="00A0068A" w:rsidRDefault="007313F0" w:rsidP="002605B6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  <w:r w:rsidRPr="00A0068A">
        <w:rPr>
          <w:rFonts w:asciiTheme="minorHAnsi" w:hAnsiTheme="minorHAnsi" w:cstheme="minorHAnsi"/>
          <w:b/>
          <w:bCs/>
          <w:color w:val="437A28"/>
          <w:sz w:val="40"/>
          <w:szCs w:val="40"/>
        </w:rPr>
        <w:t>Универсальное ПО POS-терминалов Сбербанка России</w:t>
      </w:r>
    </w:p>
    <w:p w14:paraId="4A33207B" w14:textId="77777777" w:rsidR="00065BDE" w:rsidRPr="00A0068A" w:rsidRDefault="00065BDE" w:rsidP="002605B6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</w:p>
    <w:p w14:paraId="2671EF7E" w14:textId="77777777" w:rsidR="004D7707" w:rsidRPr="00A0068A" w:rsidRDefault="00B3466F" w:rsidP="002605B6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  <w:r w:rsidRPr="00A0068A">
        <w:rPr>
          <w:rFonts w:asciiTheme="minorHAnsi" w:hAnsiTheme="minorHAnsi" w:cstheme="minorHAnsi"/>
          <w:b/>
          <w:bCs/>
          <w:color w:val="437A28"/>
          <w:sz w:val="56"/>
          <w:szCs w:val="40"/>
        </w:rPr>
        <w:t>Руководство пользователя</w:t>
      </w:r>
    </w:p>
    <w:p w14:paraId="7BFD8252" w14:textId="77777777" w:rsidR="001F38AA" w:rsidRPr="00A0068A" w:rsidRDefault="001F38AA" w:rsidP="002605B6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28"/>
          <w:szCs w:val="28"/>
        </w:rPr>
      </w:pPr>
    </w:p>
    <w:p w14:paraId="477D83EB" w14:textId="77777777" w:rsidR="001F38AA" w:rsidRPr="004B6B37" w:rsidRDefault="001F38AA" w:rsidP="002605B6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32"/>
          <w:szCs w:val="28"/>
        </w:rPr>
      </w:pPr>
      <w:r w:rsidRPr="004B6B37">
        <w:rPr>
          <w:rFonts w:cstheme="minorHAnsi"/>
          <w:b/>
          <w:color w:val="437A28"/>
          <w:sz w:val="32"/>
          <w:szCs w:val="28"/>
        </w:rPr>
        <w:t>по обслуживанию банковских карт</w:t>
      </w:r>
    </w:p>
    <w:p w14:paraId="353A993A" w14:textId="77777777" w:rsidR="001F38AA" w:rsidRPr="004B6B37" w:rsidRDefault="001F38AA" w:rsidP="002605B6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32"/>
          <w:szCs w:val="28"/>
        </w:rPr>
      </w:pPr>
      <w:r w:rsidRPr="004B6B37">
        <w:rPr>
          <w:rFonts w:cstheme="minorHAnsi"/>
          <w:b/>
          <w:color w:val="437A28"/>
          <w:sz w:val="32"/>
          <w:szCs w:val="28"/>
        </w:rPr>
        <w:t xml:space="preserve">на </w:t>
      </w:r>
      <w:r w:rsidR="00544570" w:rsidRPr="004B6B37">
        <w:rPr>
          <w:rFonts w:cstheme="minorHAnsi"/>
          <w:b/>
          <w:color w:val="437A28"/>
          <w:sz w:val="32"/>
          <w:szCs w:val="28"/>
          <w:lang w:val="en-US"/>
        </w:rPr>
        <w:t>POS</w:t>
      </w:r>
      <w:r w:rsidR="00544570" w:rsidRPr="004B6B37">
        <w:rPr>
          <w:rFonts w:cstheme="minorHAnsi"/>
          <w:b/>
          <w:color w:val="437A28"/>
          <w:sz w:val="32"/>
          <w:szCs w:val="28"/>
        </w:rPr>
        <w:t>-</w:t>
      </w:r>
      <w:r w:rsidRPr="004B6B37">
        <w:rPr>
          <w:rFonts w:cstheme="minorHAnsi"/>
          <w:b/>
          <w:color w:val="437A28"/>
          <w:sz w:val="32"/>
          <w:szCs w:val="28"/>
        </w:rPr>
        <w:t>терминалах</w:t>
      </w:r>
      <w:r w:rsidR="00E0297E" w:rsidRPr="004B6B37">
        <w:rPr>
          <w:rFonts w:cstheme="minorHAnsi"/>
          <w:b/>
          <w:color w:val="437A28"/>
          <w:sz w:val="32"/>
          <w:szCs w:val="28"/>
        </w:rPr>
        <w:t xml:space="preserve"> </w:t>
      </w:r>
      <w:r w:rsidR="00A00ABB" w:rsidRPr="004B6B37">
        <w:rPr>
          <w:rFonts w:cstheme="minorHAnsi"/>
          <w:b/>
          <w:color w:val="437A28"/>
          <w:sz w:val="32"/>
          <w:szCs w:val="28"/>
        </w:rPr>
        <w:t>(ИКР)</w:t>
      </w:r>
    </w:p>
    <w:p w14:paraId="24150B28" w14:textId="77777777" w:rsidR="00BE3665" w:rsidRPr="004B6B37" w:rsidRDefault="00BE3665" w:rsidP="002605B6">
      <w:pPr>
        <w:pStyle w:val="INDENTION"/>
        <w:pBdr>
          <w:left w:val="single" w:sz="24" w:space="4" w:color="437A28"/>
        </w:pBdr>
        <w:jc w:val="left"/>
        <w:rPr>
          <w:b/>
          <w:color w:val="437A28"/>
        </w:rPr>
      </w:pPr>
    </w:p>
    <w:p w14:paraId="5659C323" w14:textId="77777777" w:rsidR="001F38AA" w:rsidRPr="004B6B37" w:rsidRDefault="00BE3665" w:rsidP="002605B6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32"/>
          <w:szCs w:val="28"/>
        </w:rPr>
      </w:pPr>
      <w:r w:rsidRPr="004B6B37">
        <w:rPr>
          <w:rFonts w:cstheme="minorHAnsi"/>
          <w:b/>
          <w:color w:val="437A28"/>
          <w:sz w:val="32"/>
          <w:szCs w:val="28"/>
        </w:rPr>
        <w:t xml:space="preserve">для </w:t>
      </w:r>
      <w:r w:rsidR="0074337A" w:rsidRPr="004B6B37">
        <w:rPr>
          <w:rFonts w:cstheme="minorHAnsi"/>
          <w:b/>
          <w:color w:val="437A28"/>
          <w:sz w:val="32"/>
          <w:szCs w:val="28"/>
        </w:rPr>
        <w:t xml:space="preserve">сотрудников </w:t>
      </w:r>
      <w:r w:rsidR="005866F4" w:rsidRPr="004B6B37">
        <w:rPr>
          <w:rFonts w:cstheme="minorHAnsi"/>
          <w:b/>
          <w:color w:val="437A28"/>
          <w:sz w:val="32"/>
          <w:szCs w:val="28"/>
        </w:rPr>
        <w:t>торгово-сервисных предприятий</w:t>
      </w:r>
    </w:p>
    <w:p w14:paraId="4CA00C1A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32FD1AFC" w14:textId="77777777" w:rsidR="004D7707" w:rsidRPr="00A0068A" w:rsidRDefault="004D7707" w:rsidP="004D7707">
      <w:pPr>
        <w:jc w:val="center"/>
        <w:rPr>
          <w:rFonts w:asciiTheme="minorHAnsi" w:hAnsiTheme="minorHAnsi" w:cstheme="minorHAnsi"/>
          <w:b/>
          <w:bCs/>
        </w:rPr>
      </w:pPr>
    </w:p>
    <w:p w14:paraId="330111B6" w14:textId="77777777" w:rsidR="004D7707" w:rsidRPr="00A0068A" w:rsidRDefault="004D7707" w:rsidP="00747CFE">
      <w:pPr>
        <w:pStyle w:val="Tabletitle0"/>
        <w:rPr>
          <w:rFonts w:cstheme="minorHAnsi"/>
        </w:rPr>
      </w:pPr>
    </w:p>
    <w:p w14:paraId="4B1136A1" w14:textId="77777777" w:rsidR="004D7707" w:rsidRPr="00A0068A" w:rsidRDefault="004D7707" w:rsidP="004D7707">
      <w:pPr>
        <w:rPr>
          <w:rFonts w:asciiTheme="minorHAnsi" w:hAnsiTheme="minorHAnsi" w:cstheme="minorHAnsi"/>
        </w:rPr>
      </w:pPr>
    </w:p>
    <w:p w14:paraId="6E698B36" w14:textId="77777777" w:rsidR="004D7707" w:rsidRPr="00A0068A" w:rsidRDefault="004D7707" w:rsidP="004D7707">
      <w:pPr>
        <w:rPr>
          <w:rFonts w:asciiTheme="minorHAnsi" w:hAnsiTheme="minorHAnsi" w:cstheme="minorHAnsi"/>
        </w:rPr>
      </w:pPr>
    </w:p>
    <w:p w14:paraId="620E96D1" w14:textId="77777777" w:rsidR="00132870" w:rsidRDefault="00132870" w:rsidP="00132870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4D6A7A1" wp14:editId="79E9B4E9">
            <wp:extent cx="1683287" cy="1489634"/>
            <wp:effectExtent l="0" t="0" r="0" b="9525"/>
            <wp:docPr id="520" name="Изображение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osatm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24" cy="14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C809" w14:textId="77777777" w:rsidR="00132870" w:rsidRPr="00132870" w:rsidRDefault="00132870" w:rsidP="00132870">
      <w:pPr>
        <w:jc w:val="left"/>
        <w:rPr>
          <w:rFonts w:asciiTheme="minorHAnsi" w:hAnsiTheme="minorHAnsi" w:cstheme="minorHAnsi"/>
          <w:b/>
          <w:sz w:val="32"/>
          <w:szCs w:val="32"/>
        </w:rPr>
      </w:pPr>
      <w:r w:rsidRPr="00132870">
        <w:rPr>
          <w:rFonts w:asciiTheme="minorHAnsi" w:hAnsiTheme="minorHAnsi" w:cstheme="minorHAnsi"/>
          <w:b/>
          <w:sz w:val="32"/>
          <w:szCs w:val="32"/>
        </w:rPr>
        <w:t>Телефон технической поддержки 8-800-3333-175</w:t>
      </w:r>
    </w:p>
    <w:p w14:paraId="3952E1A1" w14:textId="77777777" w:rsidR="004D7707" w:rsidRPr="00A0068A" w:rsidRDefault="004D7707" w:rsidP="004D7707">
      <w:pPr>
        <w:rPr>
          <w:rFonts w:asciiTheme="minorHAnsi" w:hAnsiTheme="minorHAnsi" w:cstheme="minorHAnsi"/>
        </w:rPr>
      </w:pPr>
    </w:p>
    <w:p w14:paraId="3BA6A798" w14:textId="77777777" w:rsidR="00495D1B" w:rsidRPr="00A0068A" w:rsidRDefault="00495D1B" w:rsidP="004D7707">
      <w:pPr>
        <w:rPr>
          <w:rFonts w:asciiTheme="minorHAnsi" w:hAnsiTheme="minorHAnsi" w:cstheme="minorHAnsi"/>
        </w:rPr>
      </w:pPr>
    </w:p>
    <w:p w14:paraId="03783E5A" w14:textId="77777777" w:rsidR="004D7707" w:rsidRPr="00A0068A" w:rsidRDefault="004D7707" w:rsidP="00132870">
      <w:pPr>
        <w:spacing w:line="360" w:lineRule="auto"/>
        <w:rPr>
          <w:rFonts w:asciiTheme="minorHAnsi" w:hAnsiTheme="minorHAnsi" w:cstheme="minorHAnsi"/>
        </w:rPr>
        <w:sectPr w:rsidR="004D7707" w:rsidRPr="00A0068A" w:rsidSect="00A5228F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312" w:right="566" w:bottom="1134" w:left="1418" w:header="709" w:footer="355" w:gutter="0"/>
          <w:cols w:space="708"/>
          <w:titlePg/>
          <w:docGrid w:linePitch="360"/>
        </w:sectPr>
      </w:pPr>
    </w:p>
    <w:bookmarkStart w:id="0" w:name="_Toc339963838" w:displacedByCustomXml="next"/>
    <w:bookmarkStart w:id="1" w:name="_Toc338667671" w:displacedByCustomXml="next"/>
    <w:bookmarkStart w:id="2" w:name="_Ref277180580" w:displacedByCustomXml="next"/>
    <w:bookmarkStart w:id="3" w:name="_Toc171696917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52921150"/>
        <w:docPartObj>
          <w:docPartGallery w:val="Table of Contents"/>
          <w:docPartUnique/>
        </w:docPartObj>
      </w:sdtPr>
      <w:sdtEndPr>
        <w:rPr>
          <w:rFonts w:cstheme="minorHAnsi"/>
        </w:rPr>
      </w:sdtEndPr>
      <w:sdtContent>
        <w:p w14:paraId="36FCA4CA" w14:textId="77777777" w:rsidR="00080562" w:rsidRPr="00A5228F" w:rsidRDefault="00ED0049" w:rsidP="00A5228F">
          <w:pPr>
            <w:pStyle w:val="aff"/>
            <w:spacing w:before="0"/>
            <w:rPr>
              <w:sz w:val="36"/>
            </w:rPr>
          </w:pPr>
          <w:r w:rsidRPr="00A5228F">
            <w:rPr>
              <w:sz w:val="36"/>
            </w:rPr>
            <w:t>Содержание</w:t>
          </w:r>
        </w:p>
        <w:p w14:paraId="154AA5AA" w14:textId="77777777" w:rsidR="006449B8" w:rsidRDefault="006D6515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r w:rsidRPr="00A0068A">
            <w:rPr>
              <w:rFonts w:cstheme="minorHAnsi"/>
            </w:rPr>
            <w:fldChar w:fldCharType="begin"/>
          </w:r>
          <w:r w:rsidRPr="00A0068A">
            <w:rPr>
              <w:rFonts w:cstheme="minorHAnsi"/>
            </w:rPr>
            <w:instrText xml:space="preserve"> TOC \o "1-3" \h \z \t "Заголовок без номера;1" </w:instrText>
          </w:r>
          <w:r w:rsidRPr="00A0068A">
            <w:rPr>
              <w:rFonts w:cstheme="minorHAnsi"/>
            </w:rPr>
            <w:fldChar w:fldCharType="separate"/>
          </w:r>
          <w:hyperlink w:anchor="_Toc453677060" w:history="1">
            <w:r w:rsidR="006449B8" w:rsidRPr="00D84D51">
              <w:rPr>
                <w:rStyle w:val="af0"/>
                <w:noProof/>
              </w:rPr>
              <w:t>Термины и определения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_Toc453677060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7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BC21AC9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61" w:history="1">
            <w:r w:rsidR="006449B8" w:rsidRPr="00D84D51">
              <w:rPr>
                <w:rStyle w:val="af0"/>
                <w:noProof/>
              </w:rPr>
              <w:t>Аббревиатуры и сокращения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_Toc453677061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7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108A7B6C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62" w:history="1">
            <w:r w:rsidR="006449B8" w:rsidRPr="00D84D51">
              <w:rPr>
                <w:rStyle w:val="af0"/>
                <w:noProof/>
              </w:rPr>
              <w:t>1 Общие сведения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_Toc453677062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8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2BAD8F04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63" w:history="1">
            <w:r w:rsidR="006449B8" w:rsidRPr="00D84D51">
              <w:rPr>
                <w:rStyle w:val="af0"/>
                <w:noProof/>
              </w:rPr>
              <w:t>1.1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 xml:space="preserve">Клавиши </w:t>
            </w:r>
            <w:r w:rsidR="006449B8" w:rsidRPr="00D84D51">
              <w:rPr>
                <w:rStyle w:val="af0"/>
                <w:noProof/>
                <w:lang w:val="en-US"/>
              </w:rPr>
              <w:t>POS</w:t>
            </w:r>
            <w:r w:rsidR="006449B8" w:rsidRPr="00D84D51">
              <w:rPr>
                <w:rStyle w:val="af0"/>
                <w:noProof/>
              </w:rPr>
              <w:t>-терминала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_Toc453677063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9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3C544972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64" w:history="1">
            <w:r w:rsidR="006449B8" w:rsidRPr="00D84D51">
              <w:rPr>
                <w:rStyle w:val="af0"/>
                <w:noProof/>
              </w:rPr>
              <w:t>2 Как работать с терминалом?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_Toc453677064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10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08926EB6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65" w:history="1">
            <w:r w:rsidR="006449B8" w:rsidRPr="00D84D51">
              <w:rPr>
                <w:rStyle w:val="af0"/>
                <w:noProof/>
              </w:rPr>
              <w:t>2.1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считывать карту?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_Toc453677065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10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4ADFCDA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66" w:history="1">
            <w:r w:rsidR="006449B8" w:rsidRPr="00D84D51">
              <w:rPr>
                <w:rStyle w:val="af0"/>
                <w:noProof/>
              </w:rPr>
              <w:t>2.1.1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считывать карту с магнитной полосой без чипа?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_Toc453677066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11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51CA3500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67" w:history="1">
            <w:r w:rsidR="006449B8" w:rsidRPr="00D84D51">
              <w:rPr>
                <w:rStyle w:val="af0"/>
                <w:noProof/>
              </w:rPr>
              <w:t>2.1.2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считывать карту с чипом?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_Toc453677067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12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556019F0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68" w:history="1">
            <w:r w:rsidR="006449B8" w:rsidRPr="00D84D51">
              <w:rPr>
                <w:rStyle w:val="af0"/>
                <w:noProof/>
              </w:rPr>
              <w:t>2.1.3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считывать бесконтактную карту?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_Toc453677068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13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2CFFD54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69" w:history="1">
            <w:r w:rsidR="006449B8" w:rsidRPr="00D84D51">
              <w:rPr>
                <w:rStyle w:val="af0"/>
                <w:noProof/>
              </w:rPr>
              <w:t>2.2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производить ввод карты вручную?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_Toc453677069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14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03663FE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70" w:history="1">
            <w:r w:rsidR="006449B8" w:rsidRPr="00D84D51">
              <w:rPr>
                <w:rStyle w:val="af0"/>
                <w:noProof/>
              </w:rPr>
              <w:t>2.3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проводить финансовые операции без предъявления карты?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_Toc453677070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16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21A6F75E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71" w:history="1">
            <w:r w:rsidR="006449B8" w:rsidRPr="00D84D51">
              <w:rPr>
                <w:rStyle w:val="af0"/>
                <w:noProof/>
              </w:rPr>
              <w:t>3 Как проводить финансовые операции?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_Toc453677071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17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1D6CA0CD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72" w:history="1">
            <w:r w:rsidR="006449B8" w:rsidRPr="00D84D51">
              <w:rPr>
                <w:rStyle w:val="af0"/>
                <w:noProof/>
              </w:rPr>
              <w:t>3.1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оплатить покупку (с вводом ПИНа)?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_Toc453677072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17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B618F2B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73" w:history="1">
            <w:r w:rsidR="006449B8" w:rsidRPr="00D84D51">
              <w:rPr>
                <w:rStyle w:val="af0"/>
                <w:noProof/>
              </w:rPr>
              <w:t>3.1.1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оплатить покупку (с захватом экранной подписи)?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_Toc453677073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19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18BE5564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74" w:history="1">
            <w:r w:rsidR="006449B8" w:rsidRPr="00D84D51">
              <w:rPr>
                <w:rStyle w:val="af0"/>
                <w:noProof/>
              </w:rPr>
              <w:t>3.1.2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при оплате счета  внести средства в фонд «ПОДАРИ ЖИЗНЬ»?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_Toc453677074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22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58DE9F0A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75" w:history="1">
            <w:r w:rsidR="006449B8" w:rsidRPr="00D84D51">
              <w:rPr>
                <w:rStyle w:val="af0"/>
                <w:noProof/>
              </w:rPr>
              <w:t>3.2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оформить возврат?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_Toc453677075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26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F8827EF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76" w:history="1">
            <w:r w:rsidR="006449B8" w:rsidRPr="00D84D51">
              <w:rPr>
                <w:rStyle w:val="af0"/>
                <w:noProof/>
              </w:rPr>
              <w:t>3.2.1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оформить возврат после ранее выполненного взноса в фонд «ПОДАРИ ЖИЗНЬ»??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_Toc453677076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28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5570EBD7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77" w:history="1">
            <w:r w:rsidR="006449B8" w:rsidRPr="00D84D51">
              <w:rPr>
                <w:rStyle w:val="af0"/>
                <w:noProof/>
              </w:rPr>
              <w:t>3.2.2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оформить возврат (с захватом экранной подписи)?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_Toc453677077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32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8148639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78" w:history="1">
            <w:r w:rsidR="006449B8" w:rsidRPr="00D84D51">
              <w:rPr>
                <w:rStyle w:val="af0"/>
                <w:noProof/>
              </w:rPr>
              <w:t>3.3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отменить операцию?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_Toc453677078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35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66E20DB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79" w:history="1">
            <w:r w:rsidR="006449B8" w:rsidRPr="00D84D51">
              <w:rPr>
                <w:rStyle w:val="af0"/>
                <w:noProof/>
              </w:rPr>
              <w:t>3.3.1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оформить отмену после ранее выполненного взноса в фонд «ПОДАРИ ЖИЗНЬ»?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_Toc453677079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36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9EF5DD4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80" w:history="1">
            <w:r w:rsidR="006449B8" w:rsidRPr="00D84D51">
              <w:rPr>
                <w:rStyle w:val="af0"/>
                <w:noProof/>
              </w:rPr>
              <w:t>3.4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Множественная авторизация, завершение расчета и отмена авторизации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_Toc453677080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40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EEF79FC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81" w:history="1">
            <w:r w:rsidR="006449B8" w:rsidRPr="00D84D51">
              <w:rPr>
                <w:rStyle w:val="af0"/>
                <w:noProof/>
              </w:rPr>
              <w:t>3.4.1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провести предавторизацию?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_Toc453677081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40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427AF01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82" w:history="1">
            <w:r w:rsidR="006449B8" w:rsidRPr="00D84D51">
              <w:rPr>
                <w:rStyle w:val="af0"/>
                <w:noProof/>
              </w:rPr>
              <w:t>3.4.2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провести добавочную авторизацию?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_Toc453677082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43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3171C04F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83" w:history="1">
            <w:r w:rsidR="006449B8" w:rsidRPr="00D84D51">
              <w:rPr>
                <w:rStyle w:val="af0"/>
                <w:noProof/>
              </w:rPr>
              <w:t>3.4.3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провести завершение расчета?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_Toc453677083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45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3EB75C8" w14:textId="77777777" w:rsidR="006449B8" w:rsidRDefault="004C67A1">
          <w:pPr>
            <w:pStyle w:val="34"/>
            <w:tabs>
              <w:tab w:val="left" w:pos="960"/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53677084" w:history="1">
            <w:r w:rsidR="006449B8" w:rsidRPr="00D84D51">
              <w:rPr>
                <w:rStyle w:val="af0"/>
                <w:noProof/>
              </w:rPr>
              <w:t>3.5.1</w:t>
            </w:r>
            <w:r w:rsidR="006449B8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провести отмену авторизации?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_Toc453677084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52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2B1266C1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85" w:history="1">
            <w:r w:rsidR="006449B8" w:rsidRPr="00D84D51">
              <w:rPr>
                <w:rStyle w:val="af0"/>
                <w:noProof/>
              </w:rPr>
              <w:t>4 Как проводить служебные операции?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_Toc453677085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56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7BFCBF92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86" w:history="1">
            <w:r w:rsidR="006449B8" w:rsidRPr="00D84D51">
              <w:rPr>
                <w:rStyle w:val="af0"/>
                <w:noProof/>
              </w:rPr>
              <w:t>4.1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провести сверку итогов?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_Toc453677086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56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2A4E2C7E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87" w:history="1">
            <w:r w:rsidR="006449B8" w:rsidRPr="00D84D51">
              <w:rPr>
                <w:rStyle w:val="af0"/>
                <w:noProof/>
              </w:rPr>
              <w:t>4.2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вывести на печать повтор чека?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_Toc453677087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57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140D9958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88" w:history="1">
            <w:r w:rsidR="006449B8" w:rsidRPr="00D84D51">
              <w:rPr>
                <w:rStyle w:val="af0"/>
                <w:noProof/>
              </w:rPr>
              <w:t>4.3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Как вывести на печать отчеты?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_Toc453677088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58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8C087F4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89" w:history="1">
            <w:r w:rsidR="006449B8" w:rsidRPr="00D84D51">
              <w:rPr>
                <w:rStyle w:val="af0"/>
                <w:noProof/>
              </w:rPr>
              <w:t>5 Как действовать при возникновении ошибочных ситуаций?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_Toc453677089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60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3D2C8451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90" w:history="1">
            <w:r w:rsidR="006449B8" w:rsidRPr="00D84D51">
              <w:rPr>
                <w:rStyle w:val="af0"/>
                <w:noProof/>
              </w:rPr>
              <w:t>6 Особенности проведения операций с картами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_Toc453677090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61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FDCE7BF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91" w:history="1">
            <w:r w:rsidR="006449B8" w:rsidRPr="00D84D51">
              <w:rPr>
                <w:rStyle w:val="af0"/>
                <w:noProof/>
              </w:rPr>
              <w:t>6.1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Клиент отказался от ввода ПИН-кода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_Toc453677091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61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08B37FCE" w14:textId="77777777" w:rsidR="006449B8" w:rsidRDefault="004C67A1">
          <w:pPr>
            <w:pStyle w:val="25"/>
            <w:tabs>
              <w:tab w:val="left" w:pos="48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53677092" w:history="1">
            <w:r w:rsidR="006449B8" w:rsidRPr="00D84D51">
              <w:rPr>
                <w:rStyle w:val="af0"/>
                <w:noProof/>
              </w:rPr>
              <w:t>6.3</w:t>
            </w:r>
            <w:r w:rsidR="006449B8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449B8" w:rsidRPr="00D84D51">
              <w:rPr>
                <w:rStyle w:val="af0"/>
                <w:noProof/>
              </w:rPr>
              <w:t>Проведение операции захвата экранной подписи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_Toc453677092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62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693AA739" w14:textId="77777777" w:rsidR="006449B8" w:rsidRDefault="004C67A1">
          <w:pPr>
            <w:pStyle w:val="12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53677093" w:history="1">
            <w:r w:rsidR="006449B8" w:rsidRPr="00D84D51">
              <w:rPr>
                <w:rStyle w:val="af0"/>
                <w:noProof/>
              </w:rPr>
              <w:t>Приложение</w:t>
            </w:r>
            <w:r w:rsidR="006449B8" w:rsidRPr="00D84D51">
              <w:rPr>
                <w:rStyle w:val="af0"/>
                <w:noProof/>
                <w:lang w:val="en-US"/>
              </w:rPr>
              <w:t xml:space="preserve">. </w:t>
            </w:r>
            <w:r w:rsidR="006449B8" w:rsidRPr="00D84D51">
              <w:rPr>
                <w:rStyle w:val="af0"/>
                <w:noProof/>
              </w:rPr>
              <w:t>Контакты</w:t>
            </w:r>
            <w:r w:rsidR="006449B8">
              <w:rPr>
                <w:noProof/>
                <w:webHidden/>
              </w:rPr>
              <w:tab/>
            </w:r>
            <w:r w:rsidR="006449B8">
              <w:rPr>
                <w:noProof/>
                <w:webHidden/>
              </w:rPr>
              <w:fldChar w:fldCharType="begin"/>
            </w:r>
            <w:r w:rsidR="006449B8">
              <w:rPr>
                <w:noProof/>
                <w:webHidden/>
              </w:rPr>
              <w:instrText xml:space="preserve"> PAGEREF _Toc453677093 \h </w:instrText>
            </w:r>
            <w:r w:rsidR="006449B8">
              <w:rPr>
                <w:noProof/>
                <w:webHidden/>
              </w:rPr>
            </w:r>
            <w:r w:rsidR="006449B8">
              <w:rPr>
                <w:noProof/>
                <w:webHidden/>
              </w:rPr>
              <w:fldChar w:fldCharType="separate"/>
            </w:r>
            <w:r w:rsidR="006449B8">
              <w:rPr>
                <w:noProof/>
                <w:webHidden/>
              </w:rPr>
              <w:t>63</w:t>
            </w:r>
            <w:r w:rsidR="006449B8">
              <w:rPr>
                <w:noProof/>
                <w:webHidden/>
              </w:rPr>
              <w:fldChar w:fldCharType="end"/>
            </w:r>
          </w:hyperlink>
        </w:p>
        <w:p w14:paraId="0A2E280D" w14:textId="77777777" w:rsidR="00080562" w:rsidRPr="00A0068A" w:rsidRDefault="006D6515">
          <w:pPr>
            <w:rPr>
              <w:rFonts w:asciiTheme="minorHAnsi" w:hAnsiTheme="minorHAnsi" w:cstheme="minorHAnsi"/>
            </w:rPr>
          </w:pPr>
          <w:r w:rsidRPr="00A0068A">
            <w:rPr>
              <w:rFonts w:asciiTheme="minorHAnsi" w:hAnsiTheme="minorHAnsi" w:cstheme="minorHAnsi"/>
              <w:color w:val="437A28"/>
            </w:rPr>
            <w:fldChar w:fldCharType="end"/>
          </w:r>
        </w:p>
      </w:sdtContent>
    </w:sdt>
    <w:p w14:paraId="27C3353E" w14:textId="77777777" w:rsidR="00013AB1" w:rsidRPr="00A0068A" w:rsidRDefault="00013AB1">
      <w:pPr>
        <w:spacing w:before="0" w:after="0"/>
        <w:jc w:val="left"/>
        <w:rPr>
          <w:rFonts w:asciiTheme="minorHAnsi" w:hAnsiTheme="minorHAnsi" w:cstheme="minorHAnsi"/>
          <w:b/>
          <w:bCs/>
          <w:kern w:val="32"/>
          <w:sz w:val="36"/>
          <w:szCs w:val="28"/>
        </w:rPr>
      </w:pPr>
      <w:r w:rsidRPr="00A0068A">
        <w:rPr>
          <w:rFonts w:asciiTheme="minorHAnsi" w:hAnsiTheme="minorHAnsi" w:cstheme="minorHAnsi"/>
        </w:rPr>
        <w:br w:type="page"/>
      </w:r>
    </w:p>
    <w:p w14:paraId="06DE600C" w14:textId="77777777" w:rsidR="007B0B47" w:rsidRPr="00A0068A" w:rsidRDefault="0008374D" w:rsidP="00CD586E">
      <w:pPr>
        <w:pStyle w:val="afffa"/>
        <w:keepNext/>
      </w:pPr>
      <w:bookmarkStart w:id="4" w:name="_Toc405377658"/>
      <w:bookmarkStart w:id="5" w:name="_Toc405377806"/>
      <w:bookmarkStart w:id="6" w:name="_Toc429664341"/>
      <w:bookmarkStart w:id="7" w:name="_Toc429664358"/>
      <w:bookmarkStart w:id="8" w:name="_Toc453677060"/>
      <w:bookmarkStart w:id="9" w:name="_Toc149740638"/>
      <w:bookmarkEnd w:id="3"/>
      <w:bookmarkEnd w:id="2"/>
      <w:bookmarkEnd w:id="1"/>
      <w:bookmarkEnd w:id="0"/>
      <w:r w:rsidRPr="00A0068A">
        <w:lastRenderedPageBreak/>
        <w:t>Термины и определения</w:t>
      </w:r>
      <w:bookmarkEnd w:id="4"/>
      <w:bookmarkEnd w:id="5"/>
      <w:bookmarkEnd w:id="6"/>
      <w:bookmarkEnd w:id="7"/>
      <w:bookmarkEnd w:id="8"/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7B0B47" w:rsidRPr="00A0068A" w14:paraId="3532A005" w14:textId="77777777" w:rsidTr="00746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</w:tcBorders>
            <w:shd w:val="clear" w:color="auto" w:fill="437A28"/>
            <w:vAlign w:val="center"/>
          </w:tcPr>
          <w:p w14:paraId="1C175BA4" w14:textId="77777777" w:rsidR="007B0B47" w:rsidRPr="00A0068A" w:rsidRDefault="0008374D" w:rsidP="0054713D">
            <w:pPr>
              <w:pStyle w:val="Tablehead"/>
              <w:ind w:right="176"/>
            </w:pPr>
            <w:r w:rsidRPr="00A0068A">
              <w:t>Термин</w:t>
            </w:r>
          </w:p>
        </w:tc>
        <w:tc>
          <w:tcPr>
            <w:tcW w:w="6521" w:type="dxa"/>
            <w:shd w:val="clear" w:color="auto" w:fill="437A28"/>
            <w:vAlign w:val="center"/>
          </w:tcPr>
          <w:p w14:paraId="47236DA8" w14:textId="77777777" w:rsidR="007B0B47" w:rsidRPr="00A0068A" w:rsidRDefault="0008374D" w:rsidP="0054713D">
            <w:pPr>
              <w:pStyle w:val="Tablehead"/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Определение</w:t>
            </w:r>
          </w:p>
        </w:tc>
      </w:tr>
      <w:tr w:rsidR="004774A4" w:rsidRPr="00A0068A" w14:paraId="2C763370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231BF6C" w14:textId="77777777" w:rsidR="004774A4" w:rsidRPr="00A0068A" w:rsidRDefault="004774A4" w:rsidP="0054713D">
            <w:pPr>
              <w:ind w:right="176"/>
              <w:jc w:val="center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</w:rPr>
              <w:t>Банк</w:t>
            </w:r>
          </w:p>
        </w:tc>
        <w:tc>
          <w:tcPr>
            <w:tcW w:w="6521" w:type="dxa"/>
            <w:shd w:val="clear" w:color="auto" w:fill="FFFFFF" w:themeFill="background1"/>
          </w:tcPr>
          <w:p w14:paraId="798989BE" w14:textId="77777777" w:rsidR="004774A4" w:rsidRPr="00A0068A" w:rsidRDefault="004774A4" w:rsidP="0054713D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</w:rPr>
              <w:t>Сбербанк России и другие банки-эмитенты</w:t>
            </w:r>
          </w:p>
        </w:tc>
      </w:tr>
    </w:tbl>
    <w:p w14:paraId="4DA01B71" w14:textId="77777777" w:rsidR="00AE00AB" w:rsidRPr="00A0068A" w:rsidRDefault="00AE00AB" w:rsidP="007B0B47">
      <w:pPr>
        <w:jc w:val="left"/>
        <w:rPr>
          <w:rFonts w:asciiTheme="minorHAnsi" w:hAnsiTheme="minorHAnsi" w:cstheme="minorHAnsi"/>
        </w:rPr>
      </w:pPr>
    </w:p>
    <w:p w14:paraId="12498A08" w14:textId="77777777" w:rsidR="00CD586E" w:rsidRPr="00A0068A" w:rsidRDefault="0008374D" w:rsidP="00CD586E">
      <w:pPr>
        <w:pStyle w:val="afffa"/>
      </w:pPr>
      <w:r w:rsidRPr="00A0068A">
        <w:t xml:space="preserve"> </w:t>
      </w:r>
      <w:bookmarkStart w:id="10" w:name="_Toc405377659"/>
      <w:bookmarkStart w:id="11" w:name="_Toc405377807"/>
      <w:bookmarkStart w:id="12" w:name="_Toc429664342"/>
      <w:bookmarkStart w:id="13" w:name="_Toc429664359"/>
    </w:p>
    <w:p w14:paraId="2A410F6D" w14:textId="77777777" w:rsidR="0008374D" w:rsidRPr="00A0068A" w:rsidRDefault="0008374D" w:rsidP="00CD586E">
      <w:pPr>
        <w:pStyle w:val="afffa"/>
      </w:pPr>
      <w:bookmarkStart w:id="14" w:name="_Toc453677061"/>
      <w:r w:rsidRPr="00A0068A">
        <w:t>Аббревиатуры и сокращения</w:t>
      </w:r>
      <w:bookmarkEnd w:id="10"/>
      <w:bookmarkEnd w:id="11"/>
      <w:bookmarkEnd w:id="12"/>
      <w:bookmarkEnd w:id="13"/>
      <w:bookmarkEnd w:id="14"/>
    </w:p>
    <w:tbl>
      <w:tblPr>
        <w:tblStyle w:val="a8"/>
        <w:tblW w:w="9923" w:type="dxa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08374D" w:rsidRPr="00A0068A" w14:paraId="2ECA6893" w14:textId="77777777" w:rsidTr="00746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bottom w:val="single" w:sz="4" w:space="0" w:color="BFBFBF" w:themeColor="background1" w:themeShade="BF"/>
            </w:tcBorders>
            <w:shd w:val="clear" w:color="auto" w:fill="437A28"/>
            <w:vAlign w:val="center"/>
          </w:tcPr>
          <w:p w14:paraId="1CF99D1F" w14:textId="77777777" w:rsidR="0008374D" w:rsidRPr="00A0068A" w:rsidRDefault="0008374D" w:rsidP="0054713D">
            <w:pPr>
              <w:pStyle w:val="Tablehead"/>
              <w:ind w:right="176"/>
            </w:pPr>
            <w:r w:rsidRPr="00A0068A">
              <w:t>Аббревиатура/Сокращение</w:t>
            </w:r>
          </w:p>
        </w:tc>
        <w:tc>
          <w:tcPr>
            <w:tcW w:w="6521" w:type="dxa"/>
            <w:tcBorders>
              <w:bottom w:val="single" w:sz="4" w:space="0" w:color="BFBFBF" w:themeColor="background1" w:themeShade="BF"/>
            </w:tcBorders>
            <w:shd w:val="clear" w:color="auto" w:fill="437A28"/>
            <w:vAlign w:val="center"/>
          </w:tcPr>
          <w:p w14:paraId="2F0D5D8B" w14:textId="77777777" w:rsidR="0008374D" w:rsidRPr="00A0068A" w:rsidRDefault="0008374D" w:rsidP="0054713D">
            <w:pPr>
              <w:pStyle w:val="Tablehead"/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Расшифровка</w:t>
            </w:r>
          </w:p>
        </w:tc>
      </w:tr>
      <w:tr w:rsidR="00A00ABB" w:rsidRPr="00A0068A" w14:paraId="559D9A37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261AA965" w14:textId="77777777" w:rsidR="00A00ABB" w:rsidRPr="00A0068A" w:rsidRDefault="001E3AFD" w:rsidP="008A098E">
            <w:pPr>
              <w:pStyle w:val="INDENTION"/>
              <w:ind w:right="176"/>
              <w:jc w:val="center"/>
            </w:pPr>
            <w:r w:rsidRPr="00A0068A">
              <w:t xml:space="preserve">ПО </w:t>
            </w:r>
            <w:r w:rsidR="00A00ABB" w:rsidRPr="00A0068A">
              <w:t>UPOS</w:t>
            </w:r>
          </w:p>
        </w:tc>
        <w:tc>
          <w:tcPr>
            <w:tcW w:w="6521" w:type="dxa"/>
            <w:shd w:val="clear" w:color="auto" w:fill="FFFFFF" w:themeFill="background1"/>
          </w:tcPr>
          <w:p w14:paraId="67E140EF" w14:textId="77777777" w:rsidR="00A00ABB" w:rsidRPr="00A0068A" w:rsidRDefault="00A00ABB" w:rsidP="0054713D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Универсальное ПО POS-терминалов</w:t>
            </w:r>
          </w:p>
          <w:p w14:paraId="47850856" w14:textId="77777777" w:rsidR="00A00ABB" w:rsidRPr="00A0068A" w:rsidRDefault="00A00ABB" w:rsidP="0054713D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Сбербанка России</w:t>
            </w:r>
          </w:p>
        </w:tc>
      </w:tr>
      <w:tr w:rsidR="00A00ABB" w:rsidRPr="00A0068A" w14:paraId="594F6F9C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A321B0E" w14:textId="77777777" w:rsidR="00A00ABB" w:rsidRPr="00A0068A" w:rsidRDefault="00A00ABB" w:rsidP="008A098E">
            <w:pPr>
              <w:pStyle w:val="INDENTION"/>
              <w:ind w:right="176"/>
              <w:jc w:val="center"/>
            </w:pPr>
            <w:r w:rsidRPr="00A0068A">
              <w:t>ИКР</w:t>
            </w:r>
          </w:p>
        </w:tc>
        <w:tc>
          <w:tcPr>
            <w:tcW w:w="6521" w:type="dxa"/>
            <w:shd w:val="clear" w:color="auto" w:fill="FFFFFF" w:themeFill="background1"/>
          </w:tcPr>
          <w:p w14:paraId="0F44B138" w14:textId="77777777" w:rsidR="00A00ABB" w:rsidRPr="00A0068A" w:rsidRDefault="00A00ABB" w:rsidP="0054713D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Интегрированное кассовое решение. ККМ с подключенным терминалом, позволяющим проводить операции с картой по команде ККМ и возвращать в ККМ результат для фиксации факта оплаты, печати чеков и т.п.</w:t>
            </w:r>
          </w:p>
        </w:tc>
      </w:tr>
      <w:tr w:rsidR="00A00ABB" w:rsidRPr="00A0068A" w14:paraId="678160E6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7798B56" w14:textId="77777777" w:rsidR="00A00ABB" w:rsidRPr="00A0068A" w:rsidRDefault="00A00ABB" w:rsidP="008A098E">
            <w:pPr>
              <w:pStyle w:val="INDENTION"/>
              <w:ind w:right="176"/>
              <w:jc w:val="center"/>
            </w:pPr>
            <w:r w:rsidRPr="00A0068A">
              <w:t>ККМ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6CE35002" w14:textId="77777777" w:rsidR="00A00ABB" w:rsidRPr="00A0068A" w:rsidRDefault="00A00ABB" w:rsidP="0054713D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</w:rPr>
              <w:t>Контрольно-кассовая машина. Включает в себя аппаратную и программную части.</w:t>
            </w:r>
          </w:p>
        </w:tc>
      </w:tr>
      <w:tr w:rsidR="00E05AD0" w:rsidRPr="00A0068A" w14:paraId="5B4496FE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96F4147" w14:textId="77777777" w:rsidR="00E05AD0" w:rsidRPr="00A0068A" w:rsidRDefault="00E05AD0" w:rsidP="008A098E">
            <w:pPr>
              <w:pStyle w:val="INDENTION"/>
              <w:ind w:right="176"/>
              <w:jc w:val="center"/>
            </w:pPr>
            <w:r w:rsidRPr="00A0068A">
              <w:t>ПО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6C2825F2" w14:textId="77777777" w:rsidR="00E05AD0" w:rsidRPr="00A0068A" w:rsidRDefault="00E05AD0" w:rsidP="00E05AD0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</w:rPr>
              <w:t>Программное обеспечение</w:t>
            </w:r>
          </w:p>
        </w:tc>
      </w:tr>
      <w:tr w:rsidR="00A00ABB" w:rsidRPr="00A0068A" w14:paraId="3C2EAD91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16185A2" w14:textId="77777777" w:rsidR="00A00ABB" w:rsidRPr="00A0068A" w:rsidRDefault="00A00ABB" w:rsidP="008A098E">
            <w:pPr>
              <w:pStyle w:val="INDENTION"/>
              <w:ind w:right="176"/>
              <w:jc w:val="center"/>
            </w:pPr>
            <w:r w:rsidRPr="00A0068A">
              <w:t>ПО ККМ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45507F41" w14:textId="77777777" w:rsidR="00A00ABB" w:rsidRPr="00A0068A" w:rsidRDefault="00A00ABB" w:rsidP="0054713D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</w:rPr>
              <w:t>Программная часть ККМ. Программное обеспечение, которое направляет команды в терминал, получает и обрабатывает ответы, печатает чеки и т.п.</w:t>
            </w:r>
          </w:p>
        </w:tc>
      </w:tr>
      <w:tr w:rsidR="00A00ABB" w:rsidRPr="00A0068A" w14:paraId="6B179CFD" w14:textId="77777777" w:rsidTr="00A52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5C55C0E" w14:textId="77777777" w:rsidR="00A00ABB" w:rsidRPr="00A0068A" w:rsidRDefault="00A00ABB" w:rsidP="008A098E">
            <w:pPr>
              <w:pStyle w:val="INDENTION"/>
              <w:ind w:right="176"/>
              <w:jc w:val="center"/>
            </w:pPr>
            <w:r w:rsidRPr="00A0068A">
              <w:t>ТСТ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5F6970C2" w14:textId="77777777" w:rsidR="00A00ABB" w:rsidRPr="00A0068A" w:rsidRDefault="00A00ABB" w:rsidP="0054713D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Торгово-сервисная точка</w:t>
            </w:r>
          </w:p>
        </w:tc>
      </w:tr>
    </w:tbl>
    <w:p w14:paraId="03EE7FF0" w14:textId="77777777" w:rsidR="0008374D" w:rsidRPr="00A0068A" w:rsidRDefault="0008374D" w:rsidP="0008374D">
      <w:pPr>
        <w:pStyle w:val="INDENTION"/>
      </w:pPr>
    </w:p>
    <w:p w14:paraId="6FAECE8F" w14:textId="77777777" w:rsidR="004774A4" w:rsidRPr="00A0068A" w:rsidRDefault="004774A4" w:rsidP="00D84CAB">
      <w:pPr>
        <w:pStyle w:val="1"/>
      </w:pPr>
      <w:bookmarkStart w:id="15" w:name="_Toc405377657"/>
      <w:bookmarkStart w:id="16" w:name="_Toc405377805"/>
      <w:bookmarkStart w:id="17" w:name="_Toc429664343"/>
      <w:bookmarkStart w:id="18" w:name="_Toc429664360"/>
      <w:bookmarkStart w:id="19" w:name="_Toc453677062"/>
      <w:r w:rsidRPr="00D84CAB">
        <w:lastRenderedPageBreak/>
        <w:t>Общие</w:t>
      </w:r>
      <w:r w:rsidRPr="00A0068A">
        <w:t xml:space="preserve"> сведения</w:t>
      </w:r>
      <w:bookmarkEnd w:id="15"/>
      <w:bookmarkEnd w:id="16"/>
      <w:bookmarkEnd w:id="17"/>
      <w:bookmarkEnd w:id="18"/>
      <w:bookmarkEnd w:id="19"/>
    </w:p>
    <w:p w14:paraId="203742E1" w14:textId="77777777" w:rsidR="004774A4" w:rsidRPr="00A0068A" w:rsidRDefault="0076428D" w:rsidP="004774A4">
      <w:pPr>
        <w:pStyle w:val="INDENTION"/>
        <w:rPr>
          <w:rFonts w:cstheme="minorHAnsi"/>
        </w:rPr>
      </w:pPr>
      <w:r w:rsidRPr="00A0068A">
        <w:rPr>
          <w:rFonts w:cstheme="minorHAnsi"/>
          <w:lang w:val="en-US"/>
        </w:rPr>
        <w:t>POS</w:t>
      </w:r>
      <w:r w:rsidRPr="00A0068A">
        <w:rPr>
          <w:rFonts w:cstheme="minorHAnsi"/>
        </w:rPr>
        <w:t>-</w:t>
      </w:r>
      <w:r w:rsidR="009F33CA" w:rsidRPr="00A0068A">
        <w:rPr>
          <w:rFonts w:cstheme="minorHAnsi"/>
        </w:rPr>
        <w:t>т</w:t>
      </w:r>
      <w:r w:rsidR="004774A4" w:rsidRPr="00A0068A">
        <w:rPr>
          <w:rFonts w:cstheme="minorHAnsi"/>
        </w:rPr>
        <w:t xml:space="preserve">ерминалы </w:t>
      </w:r>
      <w:proofErr w:type="spellStart"/>
      <w:r w:rsidR="004774A4" w:rsidRPr="00F84114">
        <w:rPr>
          <w:rStyle w:val="affff"/>
        </w:rPr>
        <w:t>Ingenico</w:t>
      </w:r>
      <w:proofErr w:type="spellEnd"/>
      <w:r w:rsidR="004774A4" w:rsidRPr="00A0068A">
        <w:rPr>
          <w:rFonts w:cstheme="minorHAnsi"/>
          <w:b/>
          <w:bCs/>
        </w:rPr>
        <w:t xml:space="preserve">, </w:t>
      </w:r>
      <w:r w:rsidR="004774A4" w:rsidRPr="00F84114">
        <w:rPr>
          <w:rStyle w:val="affff"/>
        </w:rPr>
        <w:t>PAX</w:t>
      </w:r>
      <w:r w:rsidR="004774A4" w:rsidRPr="00A0068A">
        <w:rPr>
          <w:rFonts w:cstheme="minorHAnsi"/>
          <w:b/>
          <w:bCs/>
        </w:rPr>
        <w:t xml:space="preserve">, </w:t>
      </w:r>
      <w:proofErr w:type="spellStart"/>
      <w:r w:rsidR="00C21A9C" w:rsidRPr="00F84114">
        <w:rPr>
          <w:rStyle w:val="affff"/>
        </w:rPr>
        <w:t>VeriFone</w:t>
      </w:r>
      <w:proofErr w:type="spellEnd"/>
      <w:r w:rsidR="00933DBC" w:rsidRPr="00A0068A">
        <w:rPr>
          <w:rFonts w:cstheme="minorHAnsi"/>
          <w:b/>
          <w:bCs/>
        </w:rPr>
        <w:t xml:space="preserve">, </w:t>
      </w:r>
      <w:proofErr w:type="spellStart"/>
      <w:r w:rsidR="00933DBC" w:rsidRPr="00F84114">
        <w:rPr>
          <w:rStyle w:val="affff"/>
        </w:rPr>
        <w:t>Yarus</w:t>
      </w:r>
      <w:proofErr w:type="spellEnd"/>
      <w:r w:rsidR="004774A4" w:rsidRPr="00A0068A">
        <w:rPr>
          <w:rFonts w:cstheme="minorHAnsi"/>
        </w:rPr>
        <w:t xml:space="preserve"> с программным обеспечением Сбербанка России способны обслуживать международные банковские карты (</w:t>
      </w:r>
      <w:r w:rsidR="004774A4" w:rsidRPr="00F84114">
        <w:rPr>
          <w:rStyle w:val="affff"/>
        </w:rPr>
        <w:t>VISA</w:t>
      </w:r>
      <w:r w:rsidR="004774A4" w:rsidRPr="00A0068A">
        <w:rPr>
          <w:rFonts w:cstheme="minorHAnsi"/>
          <w:b/>
        </w:rPr>
        <w:t xml:space="preserve">, </w:t>
      </w:r>
      <w:r w:rsidR="004774A4" w:rsidRPr="00F84114">
        <w:rPr>
          <w:rStyle w:val="affff"/>
        </w:rPr>
        <w:t>VIS</w:t>
      </w:r>
      <w:r w:rsidR="004477AC" w:rsidRPr="00F84114">
        <w:rPr>
          <w:rStyle w:val="affff"/>
        </w:rPr>
        <w:t>A</w:t>
      </w:r>
      <w:r w:rsidR="004477AC" w:rsidRPr="00A0068A">
        <w:rPr>
          <w:rFonts w:cstheme="minorHAnsi"/>
          <w:b/>
        </w:rPr>
        <w:t xml:space="preserve"> </w:t>
      </w:r>
      <w:proofErr w:type="spellStart"/>
      <w:r w:rsidR="004477AC" w:rsidRPr="00F84114">
        <w:rPr>
          <w:rStyle w:val="affff"/>
        </w:rPr>
        <w:t>Electron</w:t>
      </w:r>
      <w:proofErr w:type="spellEnd"/>
      <w:r w:rsidR="004477AC" w:rsidRPr="00A0068A">
        <w:rPr>
          <w:rFonts w:cstheme="minorHAnsi"/>
          <w:b/>
        </w:rPr>
        <w:t xml:space="preserve">, </w:t>
      </w:r>
      <w:proofErr w:type="spellStart"/>
      <w:r w:rsidR="004477AC" w:rsidRPr="00F84114">
        <w:rPr>
          <w:rStyle w:val="affff"/>
        </w:rPr>
        <w:t>Mastercard</w:t>
      </w:r>
      <w:proofErr w:type="spellEnd"/>
      <w:r w:rsidR="004477AC" w:rsidRPr="00A0068A">
        <w:rPr>
          <w:rFonts w:cstheme="minorHAnsi"/>
          <w:b/>
        </w:rPr>
        <w:t xml:space="preserve">, </w:t>
      </w:r>
      <w:proofErr w:type="spellStart"/>
      <w:r w:rsidR="004477AC" w:rsidRPr="00F84114">
        <w:rPr>
          <w:rStyle w:val="affff"/>
        </w:rPr>
        <w:t>Maestro</w:t>
      </w:r>
      <w:proofErr w:type="spellEnd"/>
      <w:r w:rsidR="004774A4" w:rsidRPr="00A0068A">
        <w:rPr>
          <w:rFonts w:cstheme="minorHAnsi"/>
        </w:rPr>
        <w:t xml:space="preserve">) с магнитной полосой и/или с чипом, карты </w:t>
      </w:r>
      <w:r w:rsidR="004774A4" w:rsidRPr="00F84114">
        <w:rPr>
          <w:rStyle w:val="affff"/>
        </w:rPr>
        <w:t>ПРО100</w:t>
      </w:r>
      <w:r w:rsidR="004774A4" w:rsidRPr="00A0068A">
        <w:rPr>
          <w:rFonts w:cstheme="minorHAnsi"/>
        </w:rPr>
        <w:t>, выпускаемые Сбербанком России</w:t>
      </w:r>
      <w:r w:rsidR="004477AC" w:rsidRPr="00A0068A">
        <w:rPr>
          <w:rFonts w:cstheme="minorHAnsi"/>
        </w:rPr>
        <w:t xml:space="preserve">, а также карты </w:t>
      </w:r>
      <w:proofErr w:type="spellStart"/>
      <w:r w:rsidR="004477AC" w:rsidRPr="00F84114">
        <w:rPr>
          <w:rStyle w:val="affff"/>
        </w:rPr>
        <w:t>American</w:t>
      </w:r>
      <w:proofErr w:type="spellEnd"/>
      <w:r w:rsidR="004477AC" w:rsidRPr="00A0068A">
        <w:rPr>
          <w:rFonts w:cstheme="minorHAnsi"/>
          <w:b/>
        </w:rPr>
        <w:t xml:space="preserve"> </w:t>
      </w:r>
      <w:proofErr w:type="spellStart"/>
      <w:r w:rsidR="004477AC" w:rsidRPr="00F84114">
        <w:rPr>
          <w:rStyle w:val="affff"/>
        </w:rPr>
        <w:t>Express</w:t>
      </w:r>
      <w:proofErr w:type="spellEnd"/>
      <w:r w:rsidR="004477AC" w:rsidRPr="00A0068A">
        <w:rPr>
          <w:rFonts w:cstheme="minorHAnsi"/>
        </w:rPr>
        <w:t xml:space="preserve"> с магнитной полосой</w:t>
      </w:r>
      <w:r w:rsidR="004774A4" w:rsidRPr="00A0068A">
        <w:rPr>
          <w:rFonts w:cstheme="minorHAnsi"/>
        </w:rPr>
        <w:t>.</w:t>
      </w:r>
    </w:p>
    <w:p w14:paraId="030D8031" w14:textId="77777777" w:rsidR="004774A4" w:rsidRPr="00A0068A" w:rsidRDefault="004774A4" w:rsidP="004774A4">
      <w:pPr>
        <w:pStyle w:val="INDENTION"/>
        <w:rPr>
          <w:rFonts w:cstheme="minorHAnsi"/>
        </w:rPr>
      </w:pPr>
    </w:p>
    <w:p w14:paraId="37FB9219" w14:textId="77777777" w:rsidR="00E9386E" w:rsidRPr="00A0068A" w:rsidRDefault="00E9386E" w:rsidP="00E9386E">
      <w:pPr>
        <w:pStyle w:val="INDENTION"/>
        <w:rPr>
          <w:rFonts w:cstheme="minorHAnsi"/>
        </w:rPr>
      </w:pPr>
      <w:r w:rsidRPr="00A0068A">
        <w:rPr>
          <w:rFonts w:cstheme="minorHAnsi"/>
          <w:lang w:val="en-US"/>
        </w:rPr>
        <w:t>POS</w:t>
      </w:r>
      <w:r w:rsidRPr="00A0068A">
        <w:rPr>
          <w:rFonts w:cstheme="minorHAnsi"/>
        </w:rPr>
        <w:t xml:space="preserve">-терминалы подключаются к ПК ККМ через </w:t>
      </w:r>
      <w:r w:rsidRPr="00F84114">
        <w:rPr>
          <w:rStyle w:val="affff"/>
        </w:rPr>
        <w:t>COM</w:t>
      </w:r>
      <w:r w:rsidRPr="00A0068A">
        <w:t xml:space="preserve">, </w:t>
      </w:r>
      <w:r w:rsidRPr="00F84114">
        <w:rPr>
          <w:rStyle w:val="affff"/>
        </w:rPr>
        <w:t>USB</w:t>
      </w:r>
      <w:r w:rsidRPr="00A0068A">
        <w:t xml:space="preserve">, </w:t>
      </w:r>
      <w:proofErr w:type="spellStart"/>
      <w:proofErr w:type="gramStart"/>
      <w:r w:rsidRPr="00F84114">
        <w:rPr>
          <w:rStyle w:val="affff"/>
        </w:rPr>
        <w:t>Ethernet</w:t>
      </w:r>
      <w:proofErr w:type="spellEnd"/>
      <w:r w:rsidRPr="00A0068A">
        <w:t xml:space="preserve">  или</w:t>
      </w:r>
      <w:proofErr w:type="gramEnd"/>
      <w:r w:rsidRPr="00A0068A">
        <w:t xml:space="preserve">  </w:t>
      </w:r>
      <w:proofErr w:type="spellStart"/>
      <w:r w:rsidRPr="00F84114">
        <w:rPr>
          <w:rStyle w:val="affff"/>
        </w:rPr>
        <w:t>Wi</w:t>
      </w:r>
      <w:r w:rsidRPr="00A0068A">
        <w:t>-</w:t>
      </w:r>
      <w:r w:rsidRPr="00F84114">
        <w:rPr>
          <w:rStyle w:val="affff"/>
        </w:rPr>
        <w:t>Fi</w:t>
      </w:r>
      <w:proofErr w:type="spellEnd"/>
      <w:r w:rsidRPr="00A0068A">
        <w:t xml:space="preserve"> соединение.</w:t>
      </w:r>
    </w:p>
    <w:p w14:paraId="492088B3" w14:textId="77777777" w:rsidR="00E9386E" w:rsidRPr="00A0068A" w:rsidRDefault="00E9386E" w:rsidP="00E9386E">
      <w:pPr>
        <w:pStyle w:val="INDENTION"/>
        <w:rPr>
          <w:rFonts w:cstheme="minorHAnsi"/>
        </w:rPr>
      </w:pPr>
    </w:p>
    <w:p w14:paraId="00290DAD" w14:textId="77777777" w:rsidR="00E9386E" w:rsidRPr="00A0068A" w:rsidRDefault="00E9386E" w:rsidP="00E9386E">
      <w:pPr>
        <w:pStyle w:val="INDENTION"/>
        <w:rPr>
          <w:rFonts w:cstheme="minorHAnsi"/>
        </w:rPr>
      </w:pPr>
      <w:r w:rsidRPr="00A0068A">
        <w:rPr>
          <w:rFonts w:cstheme="minorHAnsi"/>
        </w:rPr>
        <w:t xml:space="preserve">Для работы </w:t>
      </w:r>
      <w:r w:rsidRPr="00A0068A">
        <w:rPr>
          <w:rFonts w:cstheme="minorHAnsi"/>
          <w:lang w:val="en-US"/>
        </w:rPr>
        <w:t>POS</w:t>
      </w:r>
      <w:r w:rsidRPr="00A0068A">
        <w:rPr>
          <w:rFonts w:cstheme="minorHAnsi"/>
        </w:rPr>
        <w:t>-терминала необходим канал связи с Банком. В качестве такого канала может использоваться телефонная линия, соединение с Интернетом, или SIM-карта сотовой связи.</w:t>
      </w:r>
    </w:p>
    <w:p w14:paraId="41FE66BC" w14:textId="77777777" w:rsidR="00E9386E" w:rsidRPr="00A0068A" w:rsidRDefault="00E9386E" w:rsidP="00E9386E">
      <w:pPr>
        <w:pStyle w:val="INDENTION"/>
        <w:rPr>
          <w:rFonts w:cstheme="minorHAnsi"/>
        </w:rPr>
      </w:pPr>
    </w:p>
    <w:p w14:paraId="57B81FAD" w14:textId="77777777" w:rsidR="00E9386E" w:rsidRPr="00A0068A" w:rsidRDefault="00E9386E" w:rsidP="00E9386E">
      <w:pPr>
        <w:pStyle w:val="INDENTION"/>
        <w:rPr>
          <w:rFonts w:cstheme="minorHAnsi"/>
        </w:rPr>
      </w:pPr>
      <w:r w:rsidRPr="00A0068A">
        <w:rPr>
          <w:rFonts w:cstheme="minorHAnsi"/>
        </w:rPr>
        <w:t xml:space="preserve">В процессе выполнения вызываемых из ПО ККМ финансовых и служебных операций, на экране ПК ККМ и на дисплее </w:t>
      </w:r>
      <w:r w:rsidRPr="00A0068A">
        <w:rPr>
          <w:rFonts w:cstheme="minorHAnsi"/>
          <w:lang w:val="en-US"/>
        </w:rPr>
        <w:t>POS</w:t>
      </w:r>
      <w:r w:rsidRPr="00A0068A">
        <w:rPr>
          <w:rFonts w:cstheme="minorHAnsi"/>
        </w:rPr>
        <w:t>-терминала</w:t>
      </w:r>
      <w:r w:rsidR="003E30CA" w:rsidRPr="003E30CA">
        <w:rPr>
          <w:rFonts w:cstheme="minorHAnsi"/>
        </w:rPr>
        <w:t xml:space="preserve"> </w:t>
      </w:r>
      <w:r w:rsidRPr="00A0068A">
        <w:rPr>
          <w:rFonts w:cstheme="minorHAnsi"/>
        </w:rPr>
        <w:t xml:space="preserve">(ПИН-клавиатуры) отображается пользовательский интерфейс </w:t>
      </w:r>
      <w:r w:rsidRPr="00F84114">
        <w:rPr>
          <w:rStyle w:val="affff"/>
        </w:rPr>
        <w:t>ПО UPOS</w:t>
      </w:r>
      <w:r w:rsidRPr="00A0068A">
        <w:rPr>
          <w:rFonts w:cstheme="minorHAnsi"/>
        </w:rPr>
        <w:t xml:space="preserve">. </w:t>
      </w:r>
    </w:p>
    <w:p w14:paraId="4DA40EDB" w14:textId="77777777" w:rsidR="00BE13C5" w:rsidRPr="00A0068A" w:rsidRDefault="00BE13C5" w:rsidP="00BE13C5">
      <w:pPr>
        <w:pStyle w:val="INDENTION"/>
        <w:jc w:val="center"/>
        <w:rPr>
          <w:rFonts w:cstheme="minorHAnsi"/>
        </w:rPr>
      </w:pPr>
    </w:p>
    <w:p w14:paraId="29DACDB0" w14:textId="77777777" w:rsidR="000D7393" w:rsidRPr="00A0068A" w:rsidRDefault="0076428D" w:rsidP="000D7393">
      <w:pPr>
        <w:pStyle w:val="afff6"/>
      </w:pPr>
      <w:r w:rsidRPr="00A0068A">
        <w:rPr>
          <w:lang w:val="en-US"/>
        </w:rPr>
        <w:t>POS</w:t>
      </w:r>
      <w:r w:rsidRPr="00A0068A">
        <w:t>-</w:t>
      </w:r>
      <w:r w:rsidR="000D7393" w:rsidRPr="00A0068A">
        <w:t>терминалы оборудованы:</w:t>
      </w:r>
    </w:p>
    <w:p w14:paraId="4A11A284" w14:textId="77777777" w:rsidR="000D7393" w:rsidRPr="00A0068A" w:rsidRDefault="000D7393" w:rsidP="00A366AD">
      <w:pPr>
        <w:pStyle w:val="a1"/>
        <w:ind w:left="709"/>
      </w:pPr>
      <w:r w:rsidRPr="00A0068A">
        <w:t>клавиатурой;</w:t>
      </w:r>
    </w:p>
    <w:p w14:paraId="21948A08" w14:textId="77777777" w:rsidR="000D7393" w:rsidRDefault="000D7393" w:rsidP="00A366AD">
      <w:pPr>
        <w:pStyle w:val="a1"/>
        <w:ind w:left="709"/>
      </w:pPr>
      <w:r w:rsidRPr="00A0068A">
        <w:t>графическим дисплеем</w:t>
      </w:r>
      <w:r w:rsidR="00066D5D" w:rsidRPr="00D77B2D">
        <w:t xml:space="preserve"> (</w:t>
      </w:r>
      <w:r w:rsidR="00066D5D" w:rsidRPr="00A0068A">
        <w:t>цветным</w:t>
      </w:r>
      <w:r w:rsidR="00D77B2D">
        <w:t xml:space="preserve"> и сенсорным</w:t>
      </w:r>
      <w:r w:rsidR="00066D5D" w:rsidRPr="00A0068A">
        <w:t xml:space="preserve"> </w:t>
      </w:r>
      <w:r w:rsidR="00D77B2D">
        <w:t>–</w:t>
      </w:r>
      <w:r w:rsidR="00066D5D" w:rsidRPr="00A0068A">
        <w:t xml:space="preserve"> опци</w:t>
      </w:r>
      <w:r w:rsidR="006E0052" w:rsidRPr="00A0068A">
        <w:t>о</w:t>
      </w:r>
      <w:r w:rsidR="00066D5D" w:rsidRPr="00A0068A">
        <w:t>нально</w:t>
      </w:r>
      <w:r w:rsidR="00066D5D" w:rsidRPr="00D77B2D">
        <w:t>)</w:t>
      </w:r>
      <w:r w:rsidRPr="00A0068A">
        <w:t>;</w:t>
      </w:r>
    </w:p>
    <w:p w14:paraId="5A8013D8" w14:textId="77777777" w:rsidR="00D77B2D" w:rsidRPr="00A0068A" w:rsidRDefault="00D77B2D" w:rsidP="00D77B2D">
      <w:pPr>
        <w:pStyle w:val="a1"/>
        <w:ind w:left="709"/>
      </w:pPr>
      <w:r>
        <w:t xml:space="preserve">стилусом </w:t>
      </w:r>
      <w:r w:rsidRPr="00A0068A">
        <w:t>(опционально)</w:t>
      </w:r>
      <w:r>
        <w:t>;</w:t>
      </w:r>
    </w:p>
    <w:p w14:paraId="7E86357C" w14:textId="77777777" w:rsidR="000D7393" w:rsidRPr="00A0068A" w:rsidRDefault="000D7393" w:rsidP="00A366AD">
      <w:pPr>
        <w:pStyle w:val="a1"/>
        <w:ind w:left="709"/>
      </w:pPr>
      <w:r w:rsidRPr="00A0068A">
        <w:t>принтером;</w:t>
      </w:r>
    </w:p>
    <w:p w14:paraId="7DBEC516" w14:textId="77777777" w:rsidR="000D7393" w:rsidRPr="00A0068A" w:rsidRDefault="00406C7B" w:rsidP="00A366AD">
      <w:pPr>
        <w:pStyle w:val="a1"/>
        <w:ind w:left="709"/>
      </w:pPr>
      <w:r w:rsidRPr="00A0068A">
        <w:t xml:space="preserve">считывателем </w:t>
      </w:r>
      <w:r w:rsidR="000D7393" w:rsidRPr="00A0068A">
        <w:t>магнитных карт;</w:t>
      </w:r>
    </w:p>
    <w:p w14:paraId="1A9BE4B1" w14:textId="77777777" w:rsidR="000D7393" w:rsidRPr="00A0068A" w:rsidRDefault="00406C7B" w:rsidP="00A366AD">
      <w:pPr>
        <w:pStyle w:val="a1"/>
        <w:ind w:left="709"/>
      </w:pPr>
      <w:r w:rsidRPr="00A0068A">
        <w:t xml:space="preserve">считывателем </w:t>
      </w:r>
      <w:r w:rsidR="000D7393" w:rsidRPr="00A0068A">
        <w:t>чиповых карт;</w:t>
      </w:r>
    </w:p>
    <w:p w14:paraId="69A10BFA" w14:textId="77777777" w:rsidR="000D7393" w:rsidRPr="00A0068A" w:rsidRDefault="000D7393" w:rsidP="00A366AD">
      <w:pPr>
        <w:pStyle w:val="a1"/>
        <w:ind w:left="709"/>
      </w:pPr>
      <w:r w:rsidRPr="00A0068A">
        <w:t>бесконтактным считывателем (опционально);</w:t>
      </w:r>
    </w:p>
    <w:p w14:paraId="62556011" w14:textId="77777777" w:rsidR="000D7393" w:rsidRPr="00A0068A" w:rsidRDefault="00464767" w:rsidP="00A366AD">
      <w:pPr>
        <w:pStyle w:val="a1"/>
        <w:ind w:left="709"/>
      </w:pPr>
      <w:r w:rsidRPr="00A0068A">
        <w:t>ПИН</w:t>
      </w:r>
      <w:r w:rsidR="00413FED" w:rsidRPr="00A0068A">
        <w:t>-клавиатурой</w:t>
      </w:r>
      <w:r w:rsidR="000D7393" w:rsidRPr="00A0068A">
        <w:t xml:space="preserve"> для клиента (</w:t>
      </w:r>
      <w:r w:rsidR="00413FED" w:rsidRPr="00A0068A">
        <w:t>опционально</w:t>
      </w:r>
      <w:r w:rsidR="000D7393" w:rsidRPr="00A0068A">
        <w:t>).</w:t>
      </w:r>
    </w:p>
    <w:p w14:paraId="00535BC0" w14:textId="77777777" w:rsidR="007F62BD" w:rsidRPr="00A0068A" w:rsidRDefault="00FA3D93" w:rsidP="000D7393">
      <w:pPr>
        <w:jc w:val="center"/>
        <w:rPr>
          <w:rFonts w:asciiTheme="minorHAnsi" w:hAnsiTheme="minorHAnsi"/>
          <w:lang w:val="en-US"/>
        </w:rPr>
      </w:pPr>
      <w:bookmarkStart w:id="20" w:name="_MON_1174548431"/>
      <w:bookmarkStart w:id="21" w:name="_MON_1174548452"/>
      <w:bookmarkStart w:id="22" w:name="_MON_1174548514"/>
      <w:bookmarkStart w:id="23" w:name="_MON_1174548518"/>
      <w:bookmarkStart w:id="24" w:name="_MON_1174548589"/>
      <w:bookmarkStart w:id="25" w:name="_MON_1174548605"/>
      <w:bookmarkStart w:id="26" w:name="_MON_1174549746"/>
      <w:bookmarkStart w:id="27" w:name="_MON_1174571676"/>
      <w:bookmarkStart w:id="28" w:name="_MON_1174571870"/>
      <w:bookmarkStart w:id="29" w:name="_MON_1174586567"/>
      <w:bookmarkStart w:id="30" w:name="_MON_1175339646"/>
      <w:bookmarkStart w:id="31" w:name="_MON_1185011425"/>
      <w:bookmarkStart w:id="32" w:name="_MON_1191911438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A0068A">
        <w:rPr>
          <w:rFonts w:asciiTheme="minorHAnsi" w:hAnsiTheme="minorHAnsi"/>
          <w:noProof/>
        </w:rPr>
        <w:drawing>
          <wp:inline distT="0" distB="0" distL="0" distR="0" wp14:anchorId="00F87F22" wp14:editId="5831F1D3">
            <wp:extent cx="2392326" cy="3090655"/>
            <wp:effectExtent l="0" t="0" r="8255" b="0"/>
            <wp:docPr id="3" name="Рисунок 3" descr="C:\Users\SBT-Troshenkova-TO\Documents\База ЭД\Рисунки для РП эквайринг\POS-терминалы для ИКР\vx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T-Troshenkova-TO\Documents\База ЭД\Рисунки для РП эквайринг\POS-терминалы для ИКР\vx8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7" cy="309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4A6" w:rsidRPr="00A0068A">
        <w:rPr>
          <w:rFonts w:asciiTheme="minorHAnsi" w:hAnsiTheme="minorHAnsi"/>
          <w:lang w:val="en-US"/>
        </w:rPr>
        <w:t xml:space="preserve"> </w:t>
      </w:r>
    </w:p>
    <w:p w14:paraId="18F373A0" w14:textId="77777777" w:rsidR="000D7393" w:rsidRPr="00A0068A" w:rsidRDefault="000D7393" w:rsidP="005D23E3">
      <w:pPr>
        <w:pStyle w:val="22"/>
      </w:pPr>
      <w:bookmarkStart w:id="33" w:name="_Toc267644836"/>
      <w:bookmarkStart w:id="34" w:name="_Toc409776866"/>
      <w:bookmarkStart w:id="35" w:name="_Toc409780695"/>
      <w:bookmarkStart w:id="36" w:name="_Toc409780841"/>
      <w:bookmarkStart w:id="37" w:name="_Toc409781345"/>
      <w:bookmarkStart w:id="38" w:name="_Toc409785196"/>
      <w:bookmarkStart w:id="39" w:name="_Toc429664344"/>
      <w:bookmarkStart w:id="40" w:name="_Toc429664361"/>
      <w:bookmarkStart w:id="41" w:name="_Toc453677063"/>
      <w:r w:rsidRPr="00A0068A">
        <w:lastRenderedPageBreak/>
        <w:t xml:space="preserve">Клавиши </w:t>
      </w:r>
      <w:r w:rsidR="00707E2C" w:rsidRPr="00A0068A">
        <w:rPr>
          <w:lang w:val="en-US"/>
        </w:rPr>
        <w:t>POS</w:t>
      </w:r>
      <w:r w:rsidR="00707E2C" w:rsidRPr="00A0068A">
        <w:t>-</w:t>
      </w:r>
      <w:r w:rsidRPr="00A0068A">
        <w:t>терминала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4EA76E4F" w14:textId="77777777" w:rsidR="000D7393" w:rsidRPr="00A0068A" w:rsidRDefault="000D7393" w:rsidP="000D7393">
      <w:pPr>
        <w:rPr>
          <w:rFonts w:asciiTheme="minorHAnsi" w:hAnsiTheme="minorHAnsi" w:cstheme="minorHAnsi"/>
        </w:rPr>
      </w:pPr>
      <w:r w:rsidRPr="00A0068A">
        <w:rPr>
          <w:rFonts w:asciiTheme="minorHAnsi" w:hAnsiTheme="minorHAnsi" w:cstheme="minorHAnsi"/>
        </w:rPr>
        <w:t xml:space="preserve">У разных моделей </w:t>
      </w:r>
      <w:r w:rsidR="00707E2C" w:rsidRPr="00A0068A">
        <w:rPr>
          <w:rFonts w:asciiTheme="minorHAnsi" w:hAnsiTheme="minorHAnsi" w:cstheme="minorHAnsi"/>
          <w:lang w:val="en-US"/>
        </w:rPr>
        <w:t>POS</w:t>
      </w:r>
      <w:r w:rsidR="00707E2C" w:rsidRPr="00A0068A">
        <w:rPr>
          <w:rFonts w:asciiTheme="minorHAnsi" w:hAnsiTheme="minorHAnsi" w:cstheme="minorHAnsi"/>
        </w:rPr>
        <w:t>-</w:t>
      </w:r>
      <w:r w:rsidRPr="00A0068A">
        <w:rPr>
          <w:rFonts w:asciiTheme="minorHAnsi" w:hAnsiTheme="minorHAnsi" w:cstheme="minorHAnsi"/>
        </w:rPr>
        <w:t xml:space="preserve">терминалов клавиатура устроена по-разному, но кнопки у всех одинаковые.   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7"/>
        <w:gridCol w:w="6946"/>
      </w:tblGrid>
      <w:tr w:rsidR="000D7393" w:rsidRPr="00A0068A" w14:paraId="09AD0A15" w14:textId="77777777" w:rsidTr="00452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437A28"/>
          </w:tcPr>
          <w:p w14:paraId="083FA2DA" w14:textId="77777777" w:rsidR="000D7393" w:rsidRPr="00A0068A" w:rsidRDefault="00A6042E" w:rsidP="00A6042E">
            <w:pPr>
              <w:pStyle w:val="Tablehead"/>
            </w:pPr>
            <w:r w:rsidRPr="00A0068A">
              <w:t>Клавиша</w:t>
            </w:r>
          </w:p>
        </w:tc>
        <w:tc>
          <w:tcPr>
            <w:tcW w:w="6946" w:type="dxa"/>
            <w:shd w:val="clear" w:color="auto" w:fill="437A28"/>
          </w:tcPr>
          <w:p w14:paraId="0C573C32" w14:textId="77777777" w:rsidR="000D7393" w:rsidRPr="00A0068A" w:rsidRDefault="000D7393" w:rsidP="00340512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Описание</w:t>
            </w:r>
          </w:p>
        </w:tc>
      </w:tr>
      <w:tr w:rsidR="000D7393" w:rsidRPr="00A0068A" w14:paraId="0E5E5177" w14:textId="77777777" w:rsidTr="00437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</w:tcPr>
          <w:p w14:paraId="4E6878C8" w14:textId="77777777" w:rsidR="000D7393" w:rsidRPr="00A0068A" w:rsidRDefault="004421FA" w:rsidP="007F62BD">
            <w:pPr>
              <w:jc w:val="center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  <w:noProof/>
              </w:rPr>
              <w:drawing>
                <wp:inline distT="0" distB="0" distL="0" distR="0" wp14:anchorId="0F170785" wp14:editId="01882C6C">
                  <wp:extent cx="295275" cy="200951"/>
                  <wp:effectExtent l="19050" t="0" r="9525" b="0"/>
                  <wp:docPr id="12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5" cy="20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8EE707E" w14:textId="77777777" w:rsidR="000D7393" w:rsidRPr="00A0068A" w:rsidRDefault="000D7393" w:rsidP="007F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0068A">
              <w:rPr>
                <w:rFonts w:asciiTheme="minorHAnsi" w:hAnsiTheme="minorHAnsi" w:cstheme="minorHAnsi"/>
              </w:rPr>
              <w:t>Подтверждение операции</w:t>
            </w:r>
          </w:p>
        </w:tc>
      </w:tr>
      <w:tr w:rsidR="000D7393" w:rsidRPr="00A0068A" w14:paraId="7175A6E6" w14:textId="77777777" w:rsidTr="00437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</w:tcPr>
          <w:p w14:paraId="536804D7" w14:textId="77777777" w:rsidR="000D7393" w:rsidRPr="00A0068A" w:rsidRDefault="004421FA" w:rsidP="007F62BD">
            <w:pPr>
              <w:jc w:val="center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/>
                <w:noProof/>
              </w:rPr>
              <w:drawing>
                <wp:inline distT="0" distB="0" distL="0" distR="0" wp14:anchorId="601CDA10" wp14:editId="4DE685CF">
                  <wp:extent cx="301371" cy="201600"/>
                  <wp:effectExtent l="19050" t="0" r="3429" b="0"/>
                  <wp:docPr id="22" name="Рисунок 21" descr="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мена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" cy="2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88E984D" w14:textId="77777777" w:rsidR="000D7393" w:rsidRPr="00A0068A" w:rsidRDefault="000D7393" w:rsidP="007F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0068A">
              <w:rPr>
                <w:rFonts w:asciiTheme="minorHAnsi" w:hAnsiTheme="minorHAnsi" w:cstheme="minorHAnsi"/>
              </w:rPr>
              <w:t>Отмена операции</w:t>
            </w:r>
          </w:p>
        </w:tc>
      </w:tr>
      <w:tr w:rsidR="000D7393" w:rsidRPr="00A0068A" w14:paraId="03C7E46B" w14:textId="77777777" w:rsidTr="00437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</w:tcPr>
          <w:p w14:paraId="4990B918" w14:textId="77777777" w:rsidR="000D7393" w:rsidRPr="00A0068A" w:rsidRDefault="00A644FF" w:rsidP="007F62BD">
            <w:pPr>
              <w:jc w:val="center"/>
              <w:rPr>
                <w:rFonts w:asciiTheme="minorHAnsi" w:hAnsiTheme="minorHAnsi"/>
              </w:rPr>
            </w:pPr>
            <w:r w:rsidRPr="00A0068A">
              <w:rPr>
                <w:rFonts w:asciiTheme="minorHAnsi" w:hAnsiTheme="minorHAnsi" w:cstheme="minorHAnsi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A82E04" wp14:editId="11FA24CD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214630</wp:posOffset>
                      </wp:positionV>
                      <wp:extent cx="353695" cy="288925"/>
                      <wp:effectExtent l="0" t="0" r="2540" b="1270"/>
                      <wp:wrapNone/>
                      <wp:docPr id="52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8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6AD564" w14:textId="77777777" w:rsidR="004748EF" w:rsidRPr="00452FD6" w:rsidRDefault="004748EF">
                                  <w:pPr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</w:pPr>
                                  <w:r w:rsidRPr="00452FD6"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  <w:t>F4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50.7pt;margin-top:16.9pt;width:27.85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bRl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" filled="f" stroked="f">
                      <v:textbox>
                        <w:txbxContent>
                          <w:p w:rsidR="004748EF" w:rsidRPr="00452FD6" w:rsidRDefault="004748EF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452FD6">
                              <w:rPr>
                                <w:rFonts w:asciiTheme="minorHAnsi" w:hAnsiTheme="minorHAnsi"/>
                                <w:lang w:val="en-US"/>
                              </w:rPr>
                              <w:t>F4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EC7" w:rsidRPr="00A0068A">
              <w:rPr>
                <w:rFonts w:asciiTheme="minorHAnsi" w:hAnsiTheme="minorHAnsi"/>
                <w:noProof/>
              </w:rPr>
              <w:drawing>
                <wp:inline distT="0" distB="0" distL="0" distR="0" wp14:anchorId="44627BAD" wp14:editId="112F8653">
                  <wp:extent cx="293915" cy="200025"/>
                  <wp:effectExtent l="19050" t="0" r="0" b="0"/>
                  <wp:docPr id="448" name="Рисунок 447" descr="Корр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рекция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019AB27" w14:textId="77777777" w:rsidR="000D7393" w:rsidRPr="00A0068A" w:rsidRDefault="000D7393" w:rsidP="007F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0068A">
              <w:rPr>
                <w:rFonts w:asciiTheme="minorHAnsi" w:hAnsiTheme="minorHAnsi" w:cstheme="minorHAnsi"/>
              </w:rPr>
              <w:t>Исправление ранее введенных данных</w:t>
            </w:r>
          </w:p>
        </w:tc>
      </w:tr>
      <w:tr w:rsidR="00981365" w:rsidRPr="00A0068A" w14:paraId="37390528" w14:textId="77777777" w:rsidTr="00437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auto"/>
          </w:tcPr>
          <w:p w14:paraId="269289E8" w14:textId="77777777" w:rsidR="00981365" w:rsidRPr="00A0068A" w:rsidRDefault="00A644FF" w:rsidP="0003168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bdr w:val="single" w:sz="4" w:space="0" w:color="808080" w:themeColor="background1" w:themeShade="80"/>
                <w:shd w:val="clear" w:color="auto" w:fill="808080" w:themeFill="background1" w:themeFillShade="80"/>
              </w:rPr>
            </w:pPr>
            <w:r w:rsidRPr="00A0068A">
              <w:rPr>
                <w:rFonts w:asciiTheme="minorHAnsi" w:hAnsiTheme="minorHAnsi" w:cstheme="minorHAnsi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40D5E6" wp14:editId="3D5AB7CA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29210</wp:posOffset>
                      </wp:positionV>
                      <wp:extent cx="109220" cy="190500"/>
                      <wp:effectExtent l="7620" t="635" r="6985" b="8890"/>
                      <wp:wrapNone/>
                      <wp:docPr id="52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29AF80" w14:textId="77777777" w:rsidR="004748EF" w:rsidRDefault="004748E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oundrect id="AutoShape 13" o:spid="_x0000_s1027" style="position:absolute;left:0;text-align:left;margin-left:71.1pt;margin-top:2.3pt;width:8.6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" fillcolor="#bfbfbf [2412]" stroked="f">
                      <v:textbox>
                        <w:txbxContent>
                          <w:p w:rsidR="004748EF" w:rsidRDefault="004748EF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946" w:type="dxa"/>
          </w:tcPr>
          <w:p w14:paraId="5EC14320" w14:textId="77777777" w:rsidR="00981365" w:rsidRPr="00A0068A" w:rsidRDefault="00981365" w:rsidP="0003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0068A">
              <w:rPr>
                <w:rFonts w:asciiTheme="minorHAnsi" w:hAnsiTheme="minorHAnsi" w:cstheme="minorHAnsi"/>
              </w:rPr>
              <w:t>Функциональные клавиши, настраиваются опционально</w:t>
            </w:r>
          </w:p>
        </w:tc>
      </w:tr>
      <w:tr w:rsidR="00981365" w:rsidRPr="00A0068A" w14:paraId="18307973" w14:textId="77777777" w:rsidTr="00437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</w:tcPr>
          <w:p w14:paraId="2187A3E7" w14:textId="77777777" w:rsidR="00981365" w:rsidRPr="00A0068A" w:rsidRDefault="00A644FF" w:rsidP="0003168B">
            <w:pPr>
              <w:jc w:val="center"/>
              <w:rPr>
                <w:rFonts w:asciiTheme="minorHAnsi" w:hAnsiTheme="minorHAnsi" w:cstheme="minorHAnsi"/>
                <w:b/>
                <w:noProof/>
                <w:color w:val="FFFFFF" w:themeColor="background1"/>
                <w:bdr w:val="single" w:sz="4" w:space="0" w:color="808080" w:themeColor="background1" w:themeShade="80"/>
                <w:shd w:val="clear" w:color="auto" w:fill="808080" w:themeFill="background1" w:themeFillShade="80"/>
              </w:rPr>
            </w:pPr>
            <w:r w:rsidRPr="00A0068A">
              <w:rPr>
                <w:rFonts w:asciiTheme="minorHAnsi" w:hAnsiTheme="minorHAnsi" w:cstheme="minorHAnsi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49950D" wp14:editId="0DE7F74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20955</wp:posOffset>
                      </wp:positionV>
                      <wp:extent cx="295275" cy="201295"/>
                      <wp:effectExtent l="7620" t="1905" r="1905" b="6350"/>
                      <wp:wrapNone/>
                      <wp:docPr id="51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012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2B54B1" w14:textId="77777777" w:rsidR="004748EF" w:rsidRDefault="004748E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oundrect id="AutoShape 15" o:spid="_x0000_s1028" style="position:absolute;left:0;text-align:left;margin-left:57.6pt;margin-top:1.65pt;width:23.25pt;height:1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" fillcolor="#bfbfbf [2412]" stroked="f">
                      <v:textbox>
                        <w:txbxContent>
                          <w:p w:rsidR="004748EF" w:rsidRDefault="004748EF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946" w:type="dxa"/>
          </w:tcPr>
          <w:p w14:paraId="6BA79C9F" w14:textId="77777777" w:rsidR="00981365" w:rsidRPr="00A0068A" w:rsidRDefault="00981365" w:rsidP="0003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0068A">
              <w:rPr>
                <w:rFonts w:asciiTheme="minorHAnsi" w:hAnsiTheme="minorHAnsi" w:cstheme="minorHAnsi"/>
              </w:rPr>
              <w:t>Клавиши, соответствующие отображаемым на дисплее кнопка</w:t>
            </w:r>
            <w:r w:rsidR="002C04A8" w:rsidRPr="00A0068A">
              <w:rPr>
                <w:rFonts w:asciiTheme="minorHAnsi" w:hAnsiTheme="minorHAnsi" w:cstheme="minorHAnsi"/>
              </w:rPr>
              <w:t>м</w:t>
            </w:r>
          </w:p>
        </w:tc>
      </w:tr>
    </w:tbl>
    <w:p w14:paraId="16AFE3A8" w14:textId="77777777" w:rsidR="005866F4" w:rsidRPr="00A0068A" w:rsidRDefault="005866F4">
      <w:pPr>
        <w:spacing w:before="0" w:after="0"/>
        <w:jc w:val="left"/>
        <w:rPr>
          <w:rFonts w:asciiTheme="minorHAnsi" w:hAnsiTheme="minorHAnsi" w:cs="Arial"/>
          <w:b/>
          <w:bCs/>
          <w:color w:val="437A28"/>
          <w:kern w:val="32"/>
          <w:sz w:val="36"/>
          <w:szCs w:val="28"/>
        </w:rPr>
      </w:pPr>
      <w:bookmarkStart w:id="42" w:name="_Как_считывать_карту?"/>
      <w:bookmarkStart w:id="43" w:name="_Toc267644838"/>
      <w:bookmarkStart w:id="44" w:name="_Toc409776871"/>
      <w:bookmarkStart w:id="45" w:name="_Toc409780700"/>
      <w:bookmarkStart w:id="46" w:name="_Toc409780846"/>
      <w:bookmarkStart w:id="47" w:name="_Toc409781350"/>
      <w:bookmarkStart w:id="48" w:name="_Toc409785201"/>
      <w:bookmarkStart w:id="49" w:name="_Toc429664345"/>
      <w:bookmarkStart w:id="50" w:name="_Toc429664362"/>
      <w:bookmarkEnd w:id="42"/>
      <w:r w:rsidRPr="00A0068A">
        <w:rPr>
          <w:rFonts w:asciiTheme="minorHAnsi" w:hAnsiTheme="minorHAnsi"/>
        </w:rPr>
        <w:br w:type="page"/>
      </w:r>
    </w:p>
    <w:p w14:paraId="74BD6451" w14:textId="77777777" w:rsidR="00891086" w:rsidRPr="00A0068A" w:rsidRDefault="000E510F" w:rsidP="00D84CAB">
      <w:pPr>
        <w:pStyle w:val="1"/>
      </w:pPr>
      <w:bookmarkStart w:id="51" w:name="_Toc453677064"/>
      <w:r w:rsidRPr="00A0068A">
        <w:lastRenderedPageBreak/>
        <w:t>Как работать</w:t>
      </w:r>
      <w:r w:rsidR="00891086" w:rsidRPr="00A0068A">
        <w:t xml:space="preserve"> с терминалом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A0068A">
        <w:t>?</w:t>
      </w:r>
      <w:bookmarkEnd w:id="51"/>
    </w:p>
    <w:p w14:paraId="20BE71C9" w14:textId="77777777" w:rsidR="00D0140E" w:rsidRDefault="00D0140E" w:rsidP="00D0140E">
      <w:pPr>
        <w:rPr>
          <w:rFonts w:asciiTheme="minorHAnsi" w:hAnsiTheme="minorHAnsi" w:cstheme="minorHAnsi"/>
        </w:rPr>
      </w:pPr>
      <w:r w:rsidRPr="00196830">
        <w:rPr>
          <w:rFonts w:asciiTheme="minorHAnsi" w:hAnsiTheme="minorHAnsi" w:cstheme="minorHAnsi"/>
        </w:rPr>
        <w:t>Перед началом работы убедиться, что</w:t>
      </w:r>
      <w:r>
        <w:rPr>
          <w:rFonts w:asciiTheme="minorHAnsi" w:hAnsiTheme="minorHAnsi" w:cstheme="minorHAnsi"/>
        </w:rPr>
        <w:t>:</w:t>
      </w:r>
    </w:p>
    <w:p w14:paraId="451FF753" w14:textId="77777777" w:rsidR="00D0140E" w:rsidRDefault="00D0140E" w:rsidP="00D0140E">
      <w:pPr>
        <w:pStyle w:val="afe"/>
        <w:numPr>
          <w:ilvl w:val="0"/>
          <w:numId w:val="40"/>
        </w:numPr>
        <w:rPr>
          <w:rFonts w:asciiTheme="minorHAnsi" w:hAnsiTheme="minorHAnsi" w:cstheme="minorHAnsi"/>
        </w:rPr>
      </w:pPr>
      <w:r w:rsidRPr="00D46F30">
        <w:rPr>
          <w:rFonts w:asciiTheme="minorHAnsi" w:hAnsiTheme="minorHAnsi" w:cstheme="minorHAnsi"/>
          <w:lang w:val="en-US"/>
        </w:rPr>
        <w:t>POS</w:t>
      </w:r>
      <w:r w:rsidRPr="00D46F30">
        <w:rPr>
          <w:rFonts w:asciiTheme="minorHAnsi" w:hAnsiTheme="minorHAnsi" w:cstheme="minorHAnsi"/>
        </w:rPr>
        <w:t>-терминал подключен</w:t>
      </w:r>
      <w:r>
        <w:rPr>
          <w:rFonts w:asciiTheme="minorHAnsi" w:hAnsiTheme="minorHAnsi" w:cstheme="minorHAnsi"/>
        </w:rPr>
        <w:t xml:space="preserve"> к</w:t>
      </w:r>
      <w:r w:rsidRPr="00D46F30">
        <w:rPr>
          <w:rFonts w:asciiTheme="minorHAnsi" w:hAnsiTheme="minorHAnsi" w:cstheme="minorHAnsi"/>
        </w:rPr>
        <w:t>:</w:t>
      </w:r>
    </w:p>
    <w:p w14:paraId="765FF3AE" w14:textId="77777777" w:rsidR="00D0140E" w:rsidRDefault="00D0140E" w:rsidP="00D0140E">
      <w:pPr>
        <w:pStyle w:val="afe"/>
        <w:numPr>
          <w:ilvl w:val="1"/>
          <w:numId w:val="40"/>
        </w:numPr>
        <w:rPr>
          <w:rFonts w:asciiTheme="minorHAnsi" w:hAnsiTheme="minorHAnsi" w:cstheme="minorHAnsi"/>
        </w:rPr>
      </w:pPr>
      <w:r w:rsidRPr="00D46F30">
        <w:rPr>
          <w:rFonts w:asciiTheme="minorHAnsi" w:hAnsiTheme="minorHAnsi" w:cstheme="minorHAnsi"/>
        </w:rPr>
        <w:t>сети 220В;</w:t>
      </w:r>
    </w:p>
    <w:p w14:paraId="5A1453D1" w14:textId="77777777" w:rsidR="00D0140E" w:rsidRPr="00D46F30" w:rsidRDefault="00D0140E" w:rsidP="00D0140E">
      <w:pPr>
        <w:pStyle w:val="afe"/>
        <w:numPr>
          <w:ilvl w:val="1"/>
          <w:numId w:val="40"/>
        </w:numPr>
        <w:rPr>
          <w:rFonts w:asciiTheme="minorHAnsi" w:hAnsiTheme="minorHAnsi" w:cstheme="minorHAnsi"/>
        </w:rPr>
      </w:pPr>
      <w:r w:rsidRPr="00D46F30">
        <w:rPr>
          <w:rFonts w:asciiTheme="minorHAnsi" w:hAnsiTheme="minorHAnsi" w:cstheme="minorHAnsi"/>
        </w:rPr>
        <w:t>каналу связи;</w:t>
      </w:r>
    </w:p>
    <w:p w14:paraId="58E071A2" w14:textId="77777777" w:rsidR="00D0140E" w:rsidRDefault="00D0140E" w:rsidP="00D0140E">
      <w:pPr>
        <w:pStyle w:val="af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 w:rsidRPr="00D46F30">
        <w:rPr>
          <w:rFonts w:asciiTheme="minorHAnsi" w:hAnsiTheme="minorHAnsi" w:cstheme="minorHAnsi"/>
          <w:lang w:val="en-US"/>
        </w:rPr>
        <w:t>POS</w:t>
      </w:r>
      <w:r w:rsidRPr="00D46F30">
        <w:rPr>
          <w:rFonts w:asciiTheme="minorHAnsi" w:hAnsiTheme="minorHAnsi" w:cstheme="minorHAnsi"/>
        </w:rPr>
        <w:t>-терминал</w:t>
      </w:r>
      <w:r>
        <w:rPr>
          <w:rFonts w:asciiTheme="minorHAnsi" w:hAnsiTheme="minorHAnsi" w:cstheme="minorHAnsi"/>
        </w:rPr>
        <w:t>е достаточно бумаги для печати чеков.</w:t>
      </w:r>
    </w:p>
    <w:p w14:paraId="35744598" w14:textId="77777777" w:rsidR="00D0140E" w:rsidRPr="00D46F30" w:rsidRDefault="00A5228F" w:rsidP="00D0140E">
      <w:pPr>
        <w:pStyle w:val="INDENTION"/>
      </w:pPr>
      <w:r w:rsidRPr="001968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072E2D" wp14:editId="098328BA">
                <wp:simplePos x="0" y="0"/>
                <wp:positionH relativeFrom="column">
                  <wp:posOffset>1514475</wp:posOffset>
                </wp:positionH>
                <wp:positionV relativeFrom="paragraph">
                  <wp:posOffset>54140</wp:posOffset>
                </wp:positionV>
                <wp:extent cx="4916170" cy="754380"/>
                <wp:effectExtent l="19050" t="19050" r="132080" b="160020"/>
                <wp:wrapNone/>
                <wp:docPr id="504" name="Скругленный прямоугольник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6170" cy="754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AD57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AD57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AD57D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9AD57D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9AD57D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B079DF" w14:textId="77777777" w:rsidR="004748EF" w:rsidRPr="00B352B7" w:rsidRDefault="004748EF" w:rsidP="00A5228F">
                            <w:pPr>
                              <w:pStyle w:val="INDENTION"/>
                              <w:rPr>
                                <w:b/>
                                <w:color w:val="437A28"/>
                                <w:szCs w:val="20"/>
                              </w:rPr>
                            </w:pPr>
                            <w:r w:rsidRPr="00B352B7">
                              <w:rPr>
                                <w:b/>
                                <w:color w:val="437A28"/>
                              </w:rPr>
                              <w:t>При необходимости нужно установить новый рулон, как описано в </w:t>
                            </w:r>
                            <w:r w:rsidRPr="00A5228F">
                              <w:rPr>
                                <w:rStyle w:val="affff3"/>
                                <w:lang w:val="ru-RU"/>
                              </w:rPr>
                              <w:t>Руководстве пользователя</w:t>
                            </w:r>
                            <w:r w:rsidRPr="00B352B7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 w:rsidRPr="00B352B7">
                              <w:rPr>
                                <w:b/>
                                <w:color w:val="437A28"/>
                              </w:rPr>
                              <w:t xml:space="preserve">для используемой модели </w:t>
                            </w:r>
                            <w:r w:rsidRPr="00B352B7">
                              <w:rPr>
                                <w:b/>
                                <w:color w:val="437A28"/>
                                <w:lang w:val="en-US"/>
                              </w:rPr>
                              <w:t>POS</w:t>
                            </w:r>
                            <w:r w:rsidRPr="00B352B7">
                              <w:rPr>
                                <w:b/>
                                <w:color w:val="437A28"/>
                              </w:rPr>
                              <w:t>-терминала.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id="Скругленный прямоугольник 320" o:spid="_x0000_s1029" style="position:absolute;left:0;text-align:left;margin-left:119.25pt;margin-top:4.25pt;width:387.1pt;height:5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" fillcolor="#bef2aa" strokecolor="#9ad57d">
                <v:fill color2="#eafae5" rotate="t" angle="225" colors="0 #bef2aa;.5 #d6f6ca;1 #eafae5" focus="100%" type="gradient"/>
                <v:shadow on="t" color="#9ad57d" opacity="45219f" origin=",-.5" offset="1.3606mm,1.62147mm"/>
                <v:path arrowok="t"/>
                <v:textbox>
                  <w:txbxContent>
                    <w:p w:rsidR="004748EF" w:rsidRPr="00B352B7" w:rsidRDefault="004748EF" w:rsidP="00A5228F">
                      <w:pPr>
                        <w:pStyle w:val="INDENTION"/>
                        <w:rPr>
                          <w:b/>
                          <w:color w:val="437A28"/>
                          <w:szCs w:val="20"/>
                        </w:rPr>
                      </w:pPr>
                      <w:r w:rsidRPr="00B352B7">
                        <w:rPr>
                          <w:b/>
                          <w:color w:val="437A28"/>
                        </w:rPr>
                        <w:t>При необходимости нужно установить новый рулон, как описано в </w:t>
                      </w:r>
                      <w:r w:rsidRPr="00A5228F">
                        <w:rPr>
                          <w:rStyle w:val="affff3"/>
                          <w:lang w:val="ru-RU"/>
                        </w:rPr>
                        <w:t>Руководстве пользователя</w:t>
                      </w:r>
                      <w:r w:rsidRPr="00B352B7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r w:rsidRPr="00B352B7">
                        <w:rPr>
                          <w:b/>
                          <w:color w:val="437A28"/>
                        </w:rPr>
                        <w:t xml:space="preserve">для используемой модели </w:t>
                      </w:r>
                      <w:r w:rsidRPr="00B352B7">
                        <w:rPr>
                          <w:b/>
                          <w:color w:val="437A28"/>
                          <w:lang w:val="en-US"/>
                        </w:rPr>
                        <w:t>POS</w:t>
                      </w:r>
                      <w:r w:rsidRPr="00B352B7">
                        <w:rPr>
                          <w:b/>
                          <w:color w:val="437A28"/>
                        </w:rPr>
                        <w:t>-терминала.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9EA7B8" w14:textId="77777777" w:rsidR="00D0140E" w:rsidRDefault="00D0140E" w:rsidP="00D0140E">
      <w:pPr>
        <w:rPr>
          <w:rFonts w:asciiTheme="minorHAnsi" w:hAnsiTheme="minorHAnsi" w:cstheme="minorHAnsi"/>
        </w:rPr>
      </w:pPr>
    </w:p>
    <w:p w14:paraId="09950CF9" w14:textId="77777777" w:rsidR="00D0140E" w:rsidRDefault="00D0140E" w:rsidP="00D0140E">
      <w:pPr>
        <w:rPr>
          <w:rFonts w:asciiTheme="minorHAnsi" w:hAnsiTheme="minorHAnsi" w:cstheme="minorHAnsi"/>
        </w:rPr>
      </w:pPr>
    </w:p>
    <w:p w14:paraId="361F58BE" w14:textId="77777777" w:rsidR="00D6292E" w:rsidRPr="00A0068A" w:rsidRDefault="00D6292E" w:rsidP="004D7318">
      <w:pPr>
        <w:rPr>
          <w:rFonts w:asciiTheme="minorHAnsi" w:hAnsiTheme="minorHAnsi" w:cstheme="minorHAnsi"/>
        </w:rPr>
      </w:pPr>
      <w:r w:rsidRPr="00A0068A">
        <w:rPr>
          <w:rFonts w:asciiTheme="minorHAnsi" w:hAnsiTheme="minorHAnsi"/>
          <w:noProof/>
        </w:rPr>
        <w:t xml:space="preserve">                            </w:t>
      </w:r>
      <w:r w:rsidRPr="00A0068A">
        <w:rPr>
          <w:rFonts w:asciiTheme="minorHAnsi" w:hAnsiTheme="minorHAnsi"/>
        </w:rPr>
        <w:t xml:space="preserve"> </w:t>
      </w:r>
    </w:p>
    <w:p w14:paraId="6B9C31E9" w14:textId="77777777" w:rsidR="00AF20DA" w:rsidRPr="00A0068A" w:rsidRDefault="00AF20DA" w:rsidP="00E6364C">
      <w:pPr>
        <w:pStyle w:val="22"/>
      </w:pPr>
      <w:bookmarkStart w:id="52" w:name="_Как_работать_с"/>
      <w:bookmarkStart w:id="53" w:name="_Toc409776867"/>
      <w:bookmarkStart w:id="54" w:name="_Toc409780696"/>
      <w:bookmarkStart w:id="55" w:name="_Toc409780842"/>
      <w:bookmarkStart w:id="56" w:name="_Toc409781346"/>
      <w:bookmarkStart w:id="57" w:name="_Toc409785197"/>
      <w:bookmarkStart w:id="58" w:name="_Ref429660437"/>
      <w:bookmarkStart w:id="59" w:name="_Toc429664349"/>
      <w:bookmarkStart w:id="60" w:name="_Toc429664366"/>
      <w:bookmarkStart w:id="61" w:name="_Toc453677065"/>
      <w:bookmarkEnd w:id="9"/>
      <w:bookmarkEnd w:id="52"/>
      <w:r w:rsidRPr="00A0068A">
        <w:t>Как считывать карт</w:t>
      </w:r>
      <w:bookmarkEnd w:id="53"/>
      <w:bookmarkEnd w:id="54"/>
      <w:bookmarkEnd w:id="55"/>
      <w:bookmarkEnd w:id="56"/>
      <w:bookmarkEnd w:id="57"/>
      <w:r w:rsidRPr="00A0068A">
        <w:t>у?</w:t>
      </w:r>
      <w:bookmarkEnd w:id="58"/>
      <w:bookmarkEnd w:id="59"/>
      <w:bookmarkEnd w:id="60"/>
      <w:bookmarkEnd w:id="61"/>
      <w:r w:rsidRPr="00A0068A">
        <w:t xml:space="preserve"> </w:t>
      </w:r>
    </w:p>
    <w:p w14:paraId="62339D05" w14:textId="77777777" w:rsidR="00AF20DA" w:rsidRPr="00A0068A" w:rsidRDefault="00AF20DA" w:rsidP="00264CBB">
      <w:pPr>
        <w:pStyle w:val="a4"/>
        <w:shd w:val="clear" w:color="auto" w:fill="FFFFFF" w:themeFill="background1"/>
      </w:pPr>
      <w:r w:rsidRPr="00A0068A">
        <w:rPr>
          <w:noProof/>
        </w:rPr>
        <w:t xml:space="preserve">Если на </w:t>
      </w:r>
      <w:r w:rsidR="00264CBB" w:rsidRPr="00A0068A">
        <w:rPr>
          <w:noProof/>
        </w:rPr>
        <w:t>экране ККМ</w:t>
      </w:r>
      <w:r w:rsidRPr="00A0068A">
        <w:rPr>
          <w:noProof/>
        </w:rPr>
        <w:t xml:space="preserve"> отобража</w:t>
      </w:r>
      <w:r w:rsidR="00264CBB" w:rsidRPr="00A0068A">
        <w:rPr>
          <w:noProof/>
        </w:rPr>
        <w:t>ю</w:t>
      </w:r>
      <w:r w:rsidRPr="00A0068A">
        <w:rPr>
          <w:noProof/>
        </w:rPr>
        <w:t xml:space="preserve">тся </w:t>
      </w:r>
      <w:r w:rsidR="00264CBB" w:rsidRPr="00A0068A">
        <w:rPr>
          <w:noProof/>
        </w:rPr>
        <w:t xml:space="preserve">сообщения </w:t>
      </w:r>
      <w:r w:rsidR="006A2CBC" w:rsidRPr="00A0068A">
        <w:rPr>
          <w:b/>
          <w:color w:val="437A28"/>
          <w:bdr w:val="single" w:sz="4" w:space="0" w:color="FFC000"/>
          <w:shd w:val="clear" w:color="auto" w:fill="FFFF66"/>
        </w:rPr>
        <w:t xml:space="preserve">&lt;Тип операции&gt; (&lt;Сумма&gt;) </w:t>
      </w:r>
      <w:r w:rsidR="00264CBB" w:rsidRPr="00A0068A">
        <w:rPr>
          <w:b/>
          <w:color w:val="437A28"/>
          <w:bdr w:val="single" w:sz="4" w:space="0" w:color="FFC000"/>
          <w:shd w:val="clear" w:color="auto" w:fill="FFFF66"/>
        </w:rPr>
        <w:t xml:space="preserve">Карту без чипа прокатывайте через магнитный </w:t>
      </w:r>
      <w:proofErr w:type="spellStart"/>
      <w:r w:rsidR="00264CBB" w:rsidRPr="00A0068A">
        <w:rPr>
          <w:b/>
          <w:color w:val="437A28"/>
          <w:bdr w:val="single" w:sz="4" w:space="0" w:color="FFC000"/>
          <w:shd w:val="clear" w:color="auto" w:fill="FFFF66"/>
        </w:rPr>
        <w:t>ридер</w:t>
      </w:r>
      <w:proofErr w:type="spellEnd"/>
      <w:r w:rsidR="00264CBB" w:rsidRPr="00A0068A">
        <w:rPr>
          <w:b/>
          <w:color w:val="437A28"/>
          <w:bdr w:val="single" w:sz="4" w:space="0" w:color="FFC000"/>
          <w:shd w:val="clear" w:color="auto" w:fill="FFFF66"/>
        </w:rPr>
        <w:t xml:space="preserve">/Карту с чипом вставляйте в чиповый </w:t>
      </w:r>
      <w:proofErr w:type="spellStart"/>
      <w:r w:rsidR="00264CBB" w:rsidRPr="00A0068A">
        <w:rPr>
          <w:b/>
          <w:color w:val="437A28"/>
          <w:bdr w:val="single" w:sz="4" w:space="0" w:color="FFC000"/>
          <w:shd w:val="clear" w:color="auto" w:fill="FFFF66"/>
        </w:rPr>
        <w:t>ридер</w:t>
      </w:r>
      <w:proofErr w:type="spellEnd"/>
      <w:r w:rsidR="007C22A0" w:rsidRPr="00A0068A">
        <w:rPr>
          <w:b/>
          <w:color w:val="437A28"/>
          <w:bdr w:val="single" w:sz="4" w:space="0" w:color="FFC000"/>
          <w:shd w:val="clear" w:color="auto" w:fill="FFFF66"/>
        </w:rPr>
        <w:t xml:space="preserve">, </w:t>
      </w:r>
      <w:r w:rsidR="00264CBB" w:rsidRPr="00A0068A">
        <w:rPr>
          <w:noProof/>
        </w:rPr>
        <w:t xml:space="preserve"> </w:t>
      </w:r>
      <w:r w:rsidR="000E0167" w:rsidRPr="00A0068A">
        <w:rPr>
          <w:noProof/>
        </w:rPr>
        <w:t>п</w:t>
      </w:r>
      <w:r w:rsidR="001B7D82" w:rsidRPr="00A0068A">
        <w:rPr>
          <w:noProof/>
        </w:rPr>
        <w:t>ри этом</w:t>
      </w:r>
      <w:r w:rsidR="00264CBB" w:rsidRPr="00A0068A">
        <w:rPr>
          <w:noProof/>
        </w:rPr>
        <w:t xml:space="preserve"> на дисплее </w:t>
      </w:r>
      <w:r w:rsidR="00264CBB" w:rsidRPr="00A0068A">
        <w:rPr>
          <w:noProof/>
          <w:lang w:val="en-US"/>
        </w:rPr>
        <w:t>POS</w:t>
      </w:r>
      <w:r w:rsidR="00264CBB" w:rsidRPr="00A0068A">
        <w:rPr>
          <w:noProof/>
        </w:rPr>
        <w:t xml:space="preserve">-терминала отображаются сообщения </w:t>
      </w:r>
      <w:r w:rsidRPr="00A0068A">
        <w:rPr>
          <w:noProof/>
        </w:rPr>
        <w:t xml:space="preserve"> </w:t>
      </w:r>
      <w:r w:rsidR="00264CBB" w:rsidRPr="00A0068A">
        <w:rPr>
          <w:b/>
          <w:color w:val="437A28"/>
          <w:bdr w:val="single" w:sz="4" w:space="0" w:color="FFC000"/>
          <w:shd w:val="clear" w:color="auto" w:fill="FFFF66"/>
        </w:rPr>
        <w:t>Проведите картой/Приложите/Вставьте карту</w:t>
      </w:r>
      <w:r w:rsidR="00264CBB" w:rsidRPr="00A0068A">
        <w:rPr>
          <w:noProof/>
        </w:rPr>
        <w:t xml:space="preserve">, </w:t>
      </w:r>
      <w:r w:rsidRPr="00A0068A">
        <w:rPr>
          <w:noProof/>
        </w:rPr>
        <w:t xml:space="preserve">то нужно </w:t>
      </w:r>
      <w:r w:rsidRPr="00A0068A">
        <w:t>соответствующим способом считать ее.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12"/>
        <w:gridCol w:w="4317"/>
      </w:tblGrid>
      <w:tr w:rsidR="00EA0CBC" w:rsidRPr="00A0068A" w14:paraId="2E3A9C24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2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711BBFE0" w14:textId="77777777" w:rsidR="00794F62" w:rsidRPr="00F34A29" w:rsidRDefault="00794F62" w:rsidP="00885589">
            <w:pPr>
              <w:pStyle w:val="Tablehead"/>
            </w:pPr>
            <w:r w:rsidRPr="00F34A29">
              <w:t xml:space="preserve">на </w:t>
            </w:r>
            <w:r w:rsidR="00AE369B" w:rsidRPr="00F34A29">
              <w:t>ККМ</w:t>
            </w:r>
          </w:p>
        </w:tc>
        <w:tc>
          <w:tcPr>
            <w:tcW w:w="4318" w:type="dxa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509CE644" w14:textId="77777777" w:rsidR="00794F62" w:rsidRPr="00F34A29" w:rsidRDefault="00155E01" w:rsidP="00885589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7F22DB" w:rsidRPr="00A0068A" w14:paraId="3E47CD33" w14:textId="77777777" w:rsidTr="00940913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2" w:type="dxa"/>
            <w:tcBorders>
              <w:left w:val="nil"/>
              <w:bottom w:val="single" w:sz="4" w:space="0" w:color="BFBFBF" w:themeColor="background1" w:themeShade="BF"/>
            </w:tcBorders>
          </w:tcPr>
          <w:p w14:paraId="1984D7F7" w14:textId="77777777" w:rsidR="007F22DB" w:rsidRPr="00A0068A" w:rsidRDefault="003A77BC" w:rsidP="00940913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2AE1FAFD" wp14:editId="3A668DA8">
                  <wp:extent cx="2340000" cy="1903039"/>
                  <wp:effectExtent l="0" t="0" r="3175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 на КММ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CBC4" w14:textId="77777777" w:rsidR="003A77BC" w:rsidRPr="00A0068A" w:rsidRDefault="003A77BC" w:rsidP="00940913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B554664" wp14:editId="617A346E">
                  <wp:extent cx="2340000" cy="1900537"/>
                  <wp:effectExtent l="0" t="0" r="3175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 на КММ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  <w:tcBorders>
              <w:bottom w:val="single" w:sz="4" w:space="0" w:color="BFBFBF" w:themeColor="background1" w:themeShade="BF"/>
            </w:tcBorders>
          </w:tcPr>
          <w:p w14:paraId="615ED80C" w14:textId="77777777" w:rsidR="007F22DB" w:rsidRPr="00A0068A" w:rsidRDefault="006F6B8F" w:rsidP="00A346DF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283A5274" wp14:editId="6079F498">
                  <wp:extent cx="1368000" cy="1747687"/>
                  <wp:effectExtent l="0" t="0" r="381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Возврат 500 руб Проведите картой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326E5" w14:textId="77777777" w:rsidR="006F6B8F" w:rsidRPr="00A0068A" w:rsidRDefault="003A77BC" w:rsidP="00A346DF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1A95DDC" wp14:editId="19829751">
                  <wp:extent cx="1368000" cy="1764435"/>
                  <wp:effectExtent l="0" t="0" r="381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Возврат 500 руб Вставте карту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7E53B" w14:textId="77777777" w:rsidR="00AF20DA" w:rsidRPr="00A0068A" w:rsidRDefault="00AF20DA" w:rsidP="00AF20DA">
      <w:pPr>
        <w:pStyle w:val="a4"/>
      </w:pPr>
      <w:r w:rsidRPr="00A0068A">
        <w:t xml:space="preserve">  </w:t>
      </w:r>
      <w:r w:rsidRPr="00A0068A">
        <w:tab/>
      </w:r>
      <w:r w:rsidRPr="00A0068A">
        <w:tab/>
      </w:r>
      <w:r w:rsidRPr="00A0068A">
        <w:tab/>
      </w:r>
      <w:r w:rsidRPr="00A0068A">
        <w:tab/>
        <w:t xml:space="preserve">               </w:t>
      </w:r>
    </w:p>
    <w:p w14:paraId="5542021E" w14:textId="77777777" w:rsidR="00AF20DA" w:rsidRPr="00A0068A" w:rsidRDefault="00A5228F" w:rsidP="00AC7162">
      <w:pPr>
        <w:pStyle w:val="a4"/>
        <w:jc w:val="right"/>
      </w:pPr>
      <w:r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41F3C276" wp14:editId="3F780002">
                <wp:extent cx="5165725" cy="716915"/>
                <wp:effectExtent l="19050" t="19050" r="130175" b="159385"/>
                <wp:docPr id="13" name="Скругленный прямоугольник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5725" cy="716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C8591F" w14:textId="77777777" w:rsidR="004748EF" w:rsidRPr="00B352B7" w:rsidRDefault="004748EF" w:rsidP="00A5228F">
                            <w:pPr>
                              <w:pStyle w:val="afffe"/>
                              <w:rPr>
                                <w:szCs w:val="20"/>
                              </w:rPr>
                            </w:pPr>
                            <w:r w:rsidRPr="00B352B7">
                              <w:t xml:space="preserve">Если отображается сообщение </w:t>
                            </w:r>
                            <w:r w:rsidRPr="00B352B7">
                              <w:rPr>
                                <w:bdr w:val="single" w:sz="4" w:space="0" w:color="FFC000"/>
                                <w:shd w:val="clear" w:color="auto" w:fill="FFFF66"/>
                              </w:rPr>
                              <w:t>Вставьте карту</w:t>
                            </w:r>
                            <w:r w:rsidRPr="00B352B7">
                              <w:t xml:space="preserve">, то считывание возможно только карт с </w:t>
                            </w:r>
                            <w:r w:rsidRPr="00B352B7">
                              <w:rPr>
                                <w:color w:val="FF6600"/>
                              </w:rPr>
                              <w:t xml:space="preserve">магнитной полосой </w:t>
                            </w:r>
                            <w:r w:rsidRPr="00B352B7">
                              <w:t xml:space="preserve">и с </w:t>
                            </w:r>
                            <w:r w:rsidRPr="00B352B7">
                              <w:rPr>
                                <w:color w:val="FF6600"/>
                              </w:rPr>
                              <w:t>чипом</w:t>
                            </w:r>
                            <w:r w:rsidRPr="00B352B7">
                              <w:t xml:space="preserve">. Считывание </w:t>
                            </w:r>
                            <w:r w:rsidRPr="00B352B7">
                              <w:rPr>
                                <w:color w:val="FF6600"/>
                              </w:rPr>
                              <w:t>бесконтактных</w:t>
                            </w:r>
                            <w:r w:rsidRPr="00B352B7">
                              <w:rPr>
                                <w:color w:val="FF6600"/>
                                <w:szCs w:val="20"/>
                              </w:rPr>
                              <w:t xml:space="preserve"> </w:t>
                            </w:r>
                            <w:r w:rsidRPr="00B352B7">
                              <w:rPr>
                                <w:szCs w:val="20"/>
                              </w:rPr>
                              <w:t xml:space="preserve">карт </w:t>
                            </w:r>
                            <w:r w:rsidRPr="00B352B7">
                              <w:rPr>
                                <w:color w:val="FF6600"/>
                                <w:szCs w:val="20"/>
                              </w:rPr>
                              <w:t>не поддерживается</w:t>
                            </w:r>
                            <w:r w:rsidRPr="00B352B7">
                              <w:rPr>
                                <w:szCs w:val="20"/>
                              </w:rPr>
                              <w:t xml:space="preserve">. </w:t>
                            </w:r>
                          </w:p>
                          <w:p w14:paraId="0A100149" w14:textId="77777777" w:rsidR="004748EF" w:rsidRPr="00013E08" w:rsidRDefault="004748EF" w:rsidP="00A5228F">
                            <w:pPr>
                              <w:pStyle w:val="afffe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Скругленный прямоугольник 470" o:spid="_x0000_s1030" style="width:406.75pt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B352B7" w:rsidRDefault="004748EF" w:rsidP="00A5228F">
                      <w:pPr>
                        <w:pStyle w:val="afffe"/>
                        <w:rPr>
                          <w:szCs w:val="20"/>
                        </w:rPr>
                      </w:pPr>
                      <w:r w:rsidRPr="00B352B7">
                        <w:t xml:space="preserve">Если отображается сообщение </w:t>
                      </w:r>
                      <w:r w:rsidRPr="00B352B7">
                        <w:rPr>
                          <w:bdr w:val="single" w:sz="4" w:space="0" w:color="FFC000"/>
                          <w:shd w:val="clear" w:color="auto" w:fill="FFFF66"/>
                        </w:rPr>
                        <w:t>Вставьте карту</w:t>
                      </w:r>
                      <w:r w:rsidRPr="00B352B7">
                        <w:t xml:space="preserve">, то считывание возможно только карт с </w:t>
                      </w:r>
                      <w:r w:rsidRPr="00B352B7">
                        <w:rPr>
                          <w:color w:val="FF6600"/>
                        </w:rPr>
                        <w:t xml:space="preserve">магнитной полосой </w:t>
                      </w:r>
                      <w:r w:rsidRPr="00B352B7">
                        <w:t xml:space="preserve">и с </w:t>
                      </w:r>
                      <w:r w:rsidRPr="00B352B7">
                        <w:rPr>
                          <w:color w:val="FF6600"/>
                        </w:rPr>
                        <w:t>чипом</w:t>
                      </w:r>
                      <w:r w:rsidRPr="00B352B7">
                        <w:t xml:space="preserve">. Считывание </w:t>
                      </w:r>
                      <w:r w:rsidRPr="00B352B7">
                        <w:rPr>
                          <w:color w:val="FF6600"/>
                        </w:rPr>
                        <w:t>бесконтактных</w:t>
                      </w:r>
                      <w:r w:rsidRPr="00B352B7">
                        <w:rPr>
                          <w:color w:val="FF6600"/>
                          <w:szCs w:val="20"/>
                        </w:rPr>
                        <w:t xml:space="preserve"> </w:t>
                      </w:r>
                      <w:r w:rsidRPr="00B352B7">
                        <w:rPr>
                          <w:szCs w:val="20"/>
                        </w:rPr>
                        <w:t xml:space="preserve">карт </w:t>
                      </w:r>
                      <w:r w:rsidRPr="00B352B7">
                        <w:rPr>
                          <w:color w:val="FF6600"/>
                          <w:szCs w:val="20"/>
                        </w:rPr>
                        <w:t>не поддерживается</w:t>
                      </w:r>
                      <w:r w:rsidRPr="00B352B7">
                        <w:rPr>
                          <w:szCs w:val="20"/>
                        </w:rPr>
                        <w:t xml:space="preserve">. </w:t>
                      </w:r>
                    </w:p>
                    <w:p w:rsidR="004748EF" w:rsidRPr="00013E08" w:rsidRDefault="004748EF" w:rsidP="00A5228F">
                      <w:pPr>
                        <w:pStyle w:val="afffe"/>
                        <w:rPr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EC16A8" w:rsidRPr="00A0068A">
        <w:t xml:space="preserve">         </w:t>
      </w:r>
      <w:r w:rsidR="00AF20DA" w:rsidRPr="00A0068A">
        <w:t xml:space="preserve"> </w:t>
      </w:r>
    </w:p>
    <w:p w14:paraId="60581223" w14:textId="77777777" w:rsidR="00AF20DA" w:rsidRPr="00A0068A" w:rsidRDefault="00AF20DA" w:rsidP="006F27BC">
      <w:pPr>
        <w:pStyle w:val="31"/>
      </w:pPr>
      <w:bookmarkStart w:id="62" w:name="_Toc409780697"/>
      <w:bookmarkStart w:id="63" w:name="_Toc409780843"/>
      <w:bookmarkStart w:id="64" w:name="_Toc409781347"/>
      <w:bookmarkStart w:id="65" w:name="_Toc409785198"/>
      <w:bookmarkStart w:id="66" w:name="_Toc429664350"/>
      <w:bookmarkStart w:id="67" w:name="_Toc429664367"/>
      <w:bookmarkStart w:id="68" w:name="_Toc453677066"/>
      <w:r w:rsidRPr="00A0068A">
        <w:lastRenderedPageBreak/>
        <w:t>Как считывать карту с магнитной полосой без чипа</w:t>
      </w:r>
      <w:bookmarkEnd w:id="62"/>
      <w:bookmarkEnd w:id="63"/>
      <w:bookmarkEnd w:id="64"/>
      <w:bookmarkEnd w:id="65"/>
      <w:r w:rsidRPr="00A0068A">
        <w:t>?</w:t>
      </w:r>
      <w:bookmarkEnd w:id="66"/>
      <w:bookmarkEnd w:id="67"/>
      <w:bookmarkEnd w:id="68"/>
    </w:p>
    <w:p w14:paraId="2DBCAF5E" w14:textId="77777777" w:rsidR="00AF20DA" w:rsidRPr="00A0068A" w:rsidRDefault="00AF20DA" w:rsidP="00AF20DA">
      <w:pPr>
        <w:pStyle w:val="INDENTION"/>
        <w:rPr>
          <w:rFonts w:cstheme="minorHAnsi"/>
        </w:rPr>
      </w:pPr>
      <w:r w:rsidRPr="00A0068A">
        <w:rPr>
          <w:rFonts w:cstheme="minorHAnsi"/>
        </w:rPr>
        <w:t>Для считывания карты с магнитной полосой, ее нужно плавно установить и провести сверху вниз через магнитный считыватель.</w:t>
      </w:r>
    </w:p>
    <w:p w14:paraId="3AA07D25" w14:textId="77777777" w:rsidR="00AF20DA" w:rsidRPr="00A0068A" w:rsidRDefault="005D23E3" w:rsidP="00AF20DA">
      <w:pPr>
        <w:pStyle w:val="INDENTION"/>
        <w:jc w:val="center"/>
        <w:rPr>
          <w:rFonts w:cstheme="minorHAnsi"/>
          <w:lang w:val="en-US"/>
        </w:rPr>
      </w:pPr>
      <w:r w:rsidRPr="00A0068A">
        <w:rPr>
          <w:noProof/>
        </w:rPr>
        <w:drawing>
          <wp:inline distT="0" distB="0" distL="0" distR="0" wp14:anchorId="79A53014" wp14:editId="513269EC">
            <wp:extent cx="3750581" cy="27632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229" cy="27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BFAC" w14:textId="77777777" w:rsidR="00AF20DA" w:rsidRPr="00A0068A" w:rsidRDefault="00934D04" w:rsidP="00AF20DA">
      <w:pPr>
        <w:pStyle w:val="INDENTION"/>
      </w:pPr>
      <w:bookmarkStart w:id="69" w:name="_MON_1184765347"/>
      <w:bookmarkStart w:id="70" w:name="_MON_1175337506"/>
      <w:bookmarkStart w:id="71" w:name="_MON_1175337538"/>
      <w:bookmarkStart w:id="72" w:name="_MON_1175337584"/>
      <w:bookmarkStart w:id="73" w:name="_MON_1175337740"/>
      <w:bookmarkStart w:id="74" w:name="_MON_1184763129"/>
      <w:bookmarkStart w:id="75" w:name="_Считывание_карт_с_1"/>
      <w:bookmarkEnd w:id="69"/>
      <w:bookmarkEnd w:id="70"/>
      <w:bookmarkEnd w:id="71"/>
      <w:bookmarkEnd w:id="72"/>
      <w:bookmarkEnd w:id="73"/>
      <w:bookmarkEnd w:id="74"/>
      <w:bookmarkEnd w:id="75"/>
      <w:r w:rsidRPr="00A0068A">
        <w:t>После считывания карты</w:t>
      </w:r>
      <w:r w:rsidR="00885589" w:rsidRPr="00A0068A">
        <w:t xml:space="preserve">, на экране </w:t>
      </w:r>
      <w:r w:rsidR="00AE369B" w:rsidRPr="00A0068A">
        <w:t>ККМ</w:t>
      </w:r>
      <w:r w:rsidR="00885589" w:rsidRPr="00A0068A">
        <w:t xml:space="preserve"> отобразится диалоговое окно</w:t>
      </w:r>
      <w:r w:rsidR="003104AF" w:rsidRPr="00A0068A">
        <w:t xml:space="preserve"> </w:t>
      </w:r>
      <w:r w:rsidR="00885589" w:rsidRPr="00A0068A">
        <w:t>(в зависимости от настроек</w:t>
      </w:r>
      <w:r w:rsidR="0026517E" w:rsidRPr="00A0068A">
        <w:t>)</w:t>
      </w:r>
      <w:r w:rsidR="00C172AC" w:rsidRPr="00A0068A">
        <w:t>, в котором, при необходимости, нужно</w:t>
      </w:r>
      <w:r w:rsidR="0026517E" w:rsidRPr="00A0068A">
        <w:t xml:space="preserve"> выбрать правильный </w:t>
      </w:r>
      <w:r w:rsidR="0026517E" w:rsidRPr="00EB4E15">
        <w:rPr>
          <w:rStyle w:val="affff"/>
        </w:rPr>
        <w:t>тип карты</w:t>
      </w:r>
      <w:r w:rsidR="00C172AC" w:rsidRPr="00A0068A">
        <w:t xml:space="preserve"> и нажать кнопку </w:t>
      </w:r>
      <w:r w:rsidR="00C172AC" w:rsidRPr="00A0068A">
        <w:rPr>
          <w:rStyle w:val="afffd"/>
        </w:rPr>
        <w:t>ОК</w:t>
      </w:r>
      <w:r w:rsidR="005302A1" w:rsidRPr="00A0068A">
        <w:t>:</w:t>
      </w:r>
      <w:r w:rsidR="00AF20DA" w:rsidRPr="00A0068A">
        <w:t xml:space="preserve"> 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45"/>
        <w:gridCol w:w="4784"/>
      </w:tblGrid>
      <w:tr w:rsidR="00EA0CBC" w:rsidRPr="00A0068A" w14:paraId="23316B9E" w14:textId="77777777" w:rsidTr="005A6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70DEEB0B" w14:textId="77777777" w:rsidR="00033DF8" w:rsidRPr="005A612A" w:rsidRDefault="00033DF8" w:rsidP="00885589">
            <w:pPr>
              <w:pStyle w:val="Tablehead"/>
            </w:pPr>
            <w:r w:rsidRPr="005A612A">
              <w:t xml:space="preserve">на </w:t>
            </w:r>
            <w:r w:rsidR="00AE369B" w:rsidRPr="005A612A">
              <w:t>ККМ</w:t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32EC02BA" w14:textId="77777777" w:rsidR="00033DF8" w:rsidRPr="005A612A" w:rsidRDefault="00155E01" w:rsidP="00885589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612A">
              <w:t>на ПИН-клавиатуре</w:t>
            </w:r>
          </w:p>
        </w:tc>
      </w:tr>
      <w:tr w:rsidR="00033DF8" w:rsidRPr="00A0068A" w14:paraId="5CD8EF90" w14:textId="77777777" w:rsidTr="00601BF1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</w:tcPr>
          <w:p w14:paraId="39FA6244" w14:textId="77777777" w:rsidR="00033DF8" w:rsidRPr="00A0068A" w:rsidRDefault="00033DF8" w:rsidP="00885589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61669EA" wp14:editId="74E9EE0D">
                  <wp:extent cx="2340000" cy="2789999"/>
                  <wp:effectExtent l="0" t="0" r="3175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78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</w:tcPr>
          <w:p w14:paraId="5598AAAF" w14:textId="77777777" w:rsidR="00033DF8" w:rsidRPr="00A0068A" w:rsidRDefault="00033DF8" w:rsidP="00885589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D5E63D4" wp14:editId="3928A6A4">
                  <wp:extent cx="1260000" cy="1625978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B480C" w14:textId="77777777" w:rsidR="00AE6B6C" w:rsidRPr="00A0068A" w:rsidRDefault="00AE6B6C" w:rsidP="00BE4978">
      <w:pPr>
        <w:pStyle w:val="INDENTION"/>
      </w:pPr>
    </w:p>
    <w:p w14:paraId="73B7BAF0" w14:textId="77777777" w:rsidR="00132870" w:rsidRDefault="00132870" w:rsidP="00BE4978">
      <w:pPr>
        <w:pStyle w:val="INDENTION"/>
      </w:pPr>
    </w:p>
    <w:p w14:paraId="6A8B8D6F" w14:textId="77777777" w:rsidR="00132870" w:rsidRDefault="00132870" w:rsidP="00BE4978">
      <w:pPr>
        <w:pStyle w:val="INDENTION"/>
      </w:pPr>
    </w:p>
    <w:p w14:paraId="06BDCC18" w14:textId="77777777" w:rsidR="00132870" w:rsidRDefault="00132870" w:rsidP="00BE4978">
      <w:pPr>
        <w:pStyle w:val="INDENTION"/>
      </w:pPr>
    </w:p>
    <w:p w14:paraId="3A4B765B" w14:textId="77777777" w:rsidR="00132870" w:rsidRDefault="00132870" w:rsidP="00BE4978">
      <w:pPr>
        <w:pStyle w:val="INDENTION"/>
      </w:pPr>
    </w:p>
    <w:p w14:paraId="7C085F64" w14:textId="77777777" w:rsidR="00132870" w:rsidRDefault="00132870" w:rsidP="00BE4978">
      <w:pPr>
        <w:pStyle w:val="INDENTION"/>
      </w:pPr>
    </w:p>
    <w:p w14:paraId="68407377" w14:textId="77777777" w:rsidR="00132870" w:rsidRDefault="00132870" w:rsidP="00BE4978">
      <w:pPr>
        <w:pStyle w:val="INDENTION"/>
      </w:pPr>
    </w:p>
    <w:p w14:paraId="0B9A8B0E" w14:textId="77777777" w:rsidR="00132870" w:rsidRDefault="00132870" w:rsidP="00BE4978">
      <w:pPr>
        <w:pStyle w:val="INDENTION"/>
      </w:pPr>
    </w:p>
    <w:p w14:paraId="42D53E00" w14:textId="77777777" w:rsidR="008C48CF" w:rsidRPr="00A0068A" w:rsidRDefault="008C48CF" w:rsidP="00BE4978">
      <w:pPr>
        <w:pStyle w:val="INDENTION"/>
      </w:pPr>
      <w:r w:rsidRPr="00A0068A">
        <w:lastRenderedPageBreak/>
        <w:t>Для карт с магнитной</w:t>
      </w:r>
      <w:r w:rsidR="005B2827" w:rsidRPr="00A0068A">
        <w:t xml:space="preserve"> </w:t>
      </w:r>
      <w:r w:rsidR="003C57CB" w:rsidRPr="00A0068A">
        <w:t>полосой</w:t>
      </w:r>
      <w:r w:rsidR="005B2827" w:rsidRPr="00097A5E">
        <w:rPr>
          <w:noProof/>
        </w:rPr>
        <w:t>,</w:t>
      </w:r>
      <w:r w:rsidR="005B2827" w:rsidRPr="00097A5E">
        <w:rPr>
          <w:b/>
          <w:noProof/>
          <w:color w:val="FF6600"/>
        </w:rPr>
        <w:t xml:space="preserve"> (в зависимости от настроек)</w:t>
      </w:r>
      <w:r w:rsidR="00324734" w:rsidRPr="00097A5E">
        <w:rPr>
          <w:color w:val="FFC000"/>
        </w:rPr>
        <w:t xml:space="preserve"> </w:t>
      </w:r>
      <w:r w:rsidR="00097A5E">
        <w:t xml:space="preserve">может потребоваться </w:t>
      </w:r>
      <w:r w:rsidR="00324734" w:rsidRPr="00A0068A">
        <w:t>ввод 4</w:t>
      </w:r>
      <w:r w:rsidR="002C71B8" w:rsidRPr="00A0068A">
        <w:t> </w:t>
      </w:r>
      <w:r w:rsidR="00324734" w:rsidRPr="00A0068A">
        <w:t>последних цифр: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45"/>
        <w:gridCol w:w="4784"/>
      </w:tblGrid>
      <w:tr w:rsidR="00EA0CBC" w:rsidRPr="00A0068A" w14:paraId="7A1B80B5" w14:textId="77777777" w:rsidTr="005A6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09B85C65" w14:textId="77777777" w:rsidR="00FF0AFB" w:rsidRPr="005A612A" w:rsidRDefault="00FF0AFB" w:rsidP="00155E01">
            <w:pPr>
              <w:pStyle w:val="Tablehead"/>
            </w:pPr>
            <w:r w:rsidRPr="005A612A">
              <w:t xml:space="preserve">на </w:t>
            </w:r>
            <w:r w:rsidR="00AE369B" w:rsidRPr="005A612A">
              <w:t>ККМ</w:t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00BD52BB" w14:textId="77777777" w:rsidR="00FF0AFB" w:rsidRPr="005A612A" w:rsidRDefault="00155E01" w:rsidP="00155E01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612A">
              <w:t>на ПИН-клавиатуре</w:t>
            </w:r>
          </w:p>
        </w:tc>
      </w:tr>
      <w:tr w:rsidR="00A153B0" w:rsidRPr="00A0068A" w14:paraId="7DEB396F" w14:textId="77777777" w:rsidTr="002E29F2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</w:tcPr>
          <w:p w14:paraId="0C25A97A" w14:textId="77777777" w:rsidR="00A153B0" w:rsidRPr="00A0068A" w:rsidRDefault="00A153B0" w:rsidP="00A346DF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678DA742" wp14:editId="40568C55">
                  <wp:extent cx="2340000" cy="2247464"/>
                  <wp:effectExtent l="0" t="0" r="317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24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</w:tcPr>
          <w:p w14:paraId="1BE366CB" w14:textId="77777777" w:rsidR="00A153B0" w:rsidRPr="00A0068A" w:rsidRDefault="00A153B0" w:rsidP="00A346DF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3526E4C" wp14:editId="1C5E3626">
                  <wp:extent cx="1368000" cy="1765347"/>
                  <wp:effectExtent l="0" t="0" r="3810" b="635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7404D" w14:textId="77777777" w:rsidR="00AF20DA" w:rsidRPr="00A0068A" w:rsidRDefault="00AF20DA" w:rsidP="006F27BC">
      <w:pPr>
        <w:pStyle w:val="31"/>
      </w:pPr>
      <w:r w:rsidRPr="00A0068A">
        <w:t xml:space="preserve"> </w:t>
      </w:r>
      <w:bookmarkStart w:id="76" w:name="_Toc409780698"/>
      <w:bookmarkStart w:id="77" w:name="_Toc409780844"/>
      <w:bookmarkStart w:id="78" w:name="_Toc409781348"/>
      <w:bookmarkStart w:id="79" w:name="_Toc409785199"/>
      <w:bookmarkStart w:id="80" w:name="_Toc429664351"/>
      <w:bookmarkStart w:id="81" w:name="_Toc429664368"/>
      <w:bookmarkStart w:id="82" w:name="_Toc453677067"/>
      <w:r w:rsidRPr="00A0068A">
        <w:t>Как считывать карту с чипом</w:t>
      </w:r>
      <w:bookmarkEnd w:id="76"/>
      <w:bookmarkEnd w:id="77"/>
      <w:bookmarkEnd w:id="78"/>
      <w:bookmarkEnd w:id="79"/>
      <w:r w:rsidRPr="00A0068A">
        <w:t>?</w:t>
      </w:r>
      <w:bookmarkEnd w:id="80"/>
      <w:bookmarkEnd w:id="81"/>
      <w:bookmarkEnd w:id="82"/>
    </w:p>
    <w:p w14:paraId="653A8FE1" w14:textId="77777777" w:rsidR="00AF20DA" w:rsidRDefault="00AF20DA" w:rsidP="00AF20DA">
      <w:pPr>
        <w:pStyle w:val="INDENTION"/>
        <w:rPr>
          <w:rFonts w:cstheme="minorHAnsi"/>
        </w:rPr>
      </w:pPr>
      <w:r w:rsidRPr="00A0068A">
        <w:rPr>
          <w:rFonts w:cstheme="minorHAnsi"/>
        </w:rPr>
        <w:t>Карту с чипом нужно вставлять в чиповый считыватель чипом вверх. Чиповый считыватель</w:t>
      </w:r>
      <w:r w:rsidR="00E750AF" w:rsidRPr="00A0068A">
        <w:rPr>
          <w:rFonts w:cstheme="minorHAnsi"/>
          <w:lang w:val="en-US"/>
        </w:rPr>
        <w:t xml:space="preserve"> </w:t>
      </w:r>
      <w:r w:rsidR="00E750AF" w:rsidRPr="00A0068A">
        <w:rPr>
          <w:rFonts w:cstheme="minorHAnsi"/>
        </w:rPr>
        <w:t>обычно</w:t>
      </w:r>
      <w:r w:rsidRPr="00A0068A">
        <w:rPr>
          <w:rFonts w:cstheme="minorHAnsi"/>
        </w:rPr>
        <w:t xml:space="preserve"> находится в нижнем торце терминала.</w:t>
      </w:r>
    </w:p>
    <w:p w14:paraId="12AE96A3" w14:textId="77777777" w:rsidR="00A5228F" w:rsidRPr="00A0068A" w:rsidRDefault="00A5228F" w:rsidP="00AF20DA">
      <w:pPr>
        <w:pStyle w:val="INDENTION"/>
        <w:rPr>
          <w:rFonts w:cstheme="minorHAnsi"/>
        </w:rPr>
      </w:pPr>
    </w:p>
    <w:p w14:paraId="4ED5B445" w14:textId="77777777" w:rsidR="00AF20DA" w:rsidRPr="00A0068A" w:rsidRDefault="00A5228F" w:rsidP="006846A0">
      <w:pPr>
        <w:pStyle w:val="INDENTION"/>
        <w:jc w:val="right"/>
        <w:rPr>
          <w:rFonts w:cstheme="minorHAnsi"/>
        </w:rPr>
      </w:pPr>
      <w:r w:rsidRPr="00196830">
        <w:rPr>
          <w:rFonts w:cstheme="minorHAnsi"/>
          <w:noProof/>
        </w:rPr>
        <mc:AlternateContent>
          <mc:Choice Requires="wps">
            <w:drawing>
              <wp:inline distT="0" distB="0" distL="0" distR="0" wp14:anchorId="65500FCB" wp14:editId="4B7ABD3B">
                <wp:extent cx="5374640" cy="758190"/>
                <wp:effectExtent l="19050" t="19050" r="130810" b="156210"/>
                <wp:docPr id="1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758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207319" w14:textId="77777777" w:rsidR="004748EF" w:rsidRPr="00B352B7" w:rsidRDefault="004748EF" w:rsidP="00A5228F">
                            <w:pPr>
                              <w:pStyle w:val="Notebody"/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943634" w:themeColor="accent2" w:themeShade="BF"/>
                                <w:sz w:val="24"/>
                                <w:szCs w:val="20"/>
                              </w:rPr>
                            </w:pPr>
                            <w:r w:rsidRPr="00B352B7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437A28"/>
                                <w:sz w:val="24"/>
                                <w:szCs w:val="20"/>
                              </w:rPr>
                              <w:t xml:space="preserve">Карта должна оставаться в считывателе до окончания операции, пока на дисплее </w:t>
                            </w:r>
                            <w:r w:rsidRPr="00B352B7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437A28"/>
                                <w:sz w:val="24"/>
                                <w:szCs w:val="20"/>
                                <w:lang w:val="en-US"/>
                              </w:rPr>
                              <w:t>POS</w:t>
                            </w:r>
                            <w:r w:rsidRPr="00B352B7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437A28"/>
                                <w:sz w:val="24"/>
                                <w:szCs w:val="20"/>
                              </w:rPr>
                              <w:t xml:space="preserve">-терминала (и ПИН-клавиатуры – опционально)  не появится сообщение </w:t>
                            </w:r>
                            <w:r w:rsidRPr="00B352B7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437A28"/>
                                <w:sz w:val="24"/>
                                <w:bdr w:val="single" w:sz="4" w:space="0" w:color="FFC000"/>
                                <w:shd w:val="clear" w:color="auto" w:fill="FFFF66"/>
                              </w:rPr>
                              <w:t>Вытащите карту</w:t>
                            </w:r>
                            <w:r w:rsidRPr="00B352B7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color w:val="437A28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10EC6E29" w14:textId="77777777" w:rsidR="004748EF" w:rsidRPr="00013E08" w:rsidRDefault="004748EF" w:rsidP="00A5228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AutoShape 40" o:spid="_x0000_s1031" style="width:423.2pt;height:5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B352B7" w:rsidRDefault="004748EF" w:rsidP="00A5228F">
                      <w:pPr>
                        <w:pStyle w:val="Notebody"/>
                        <w:rPr>
                          <w:rFonts w:asciiTheme="minorHAnsi" w:hAnsiTheme="minorHAnsi" w:cstheme="minorHAnsi"/>
                          <w:b/>
                          <w:i w:val="0"/>
                          <w:color w:val="943634" w:themeColor="accent2" w:themeShade="BF"/>
                          <w:sz w:val="24"/>
                          <w:szCs w:val="20"/>
                        </w:rPr>
                      </w:pPr>
                      <w:r w:rsidRPr="00B352B7">
                        <w:rPr>
                          <w:rFonts w:asciiTheme="minorHAnsi" w:hAnsiTheme="minorHAnsi" w:cstheme="minorHAnsi"/>
                          <w:b/>
                          <w:i w:val="0"/>
                          <w:color w:val="437A28"/>
                          <w:sz w:val="24"/>
                          <w:szCs w:val="20"/>
                        </w:rPr>
                        <w:t xml:space="preserve">Карта должна оставаться в считывателе до окончания операции, пока на дисплее </w:t>
                      </w:r>
                      <w:r w:rsidRPr="00B352B7">
                        <w:rPr>
                          <w:rFonts w:asciiTheme="minorHAnsi" w:hAnsiTheme="minorHAnsi" w:cstheme="minorHAnsi"/>
                          <w:b/>
                          <w:i w:val="0"/>
                          <w:color w:val="437A28"/>
                          <w:sz w:val="24"/>
                          <w:szCs w:val="20"/>
                          <w:lang w:val="en-US"/>
                        </w:rPr>
                        <w:t>POS</w:t>
                      </w:r>
                      <w:r w:rsidRPr="00B352B7">
                        <w:rPr>
                          <w:rFonts w:asciiTheme="minorHAnsi" w:hAnsiTheme="minorHAnsi" w:cstheme="minorHAnsi"/>
                          <w:b/>
                          <w:i w:val="0"/>
                          <w:color w:val="437A28"/>
                          <w:sz w:val="24"/>
                          <w:szCs w:val="20"/>
                        </w:rPr>
                        <w:t xml:space="preserve">-терминала (и ПИН-клавиатуры – опционально)  не появится сообщение </w:t>
                      </w:r>
                      <w:r w:rsidRPr="00B352B7">
                        <w:rPr>
                          <w:rFonts w:asciiTheme="minorHAnsi" w:hAnsiTheme="minorHAnsi" w:cstheme="minorHAnsi"/>
                          <w:b/>
                          <w:i w:val="0"/>
                          <w:color w:val="437A28"/>
                          <w:sz w:val="24"/>
                          <w:bdr w:val="single" w:sz="4" w:space="0" w:color="FFC000"/>
                          <w:shd w:val="clear" w:color="auto" w:fill="FFFF66"/>
                        </w:rPr>
                        <w:t>Вытащите карту</w:t>
                      </w:r>
                      <w:r w:rsidRPr="00B352B7">
                        <w:rPr>
                          <w:rFonts w:asciiTheme="minorHAnsi" w:hAnsiTheme="minorHAnsi" w:cstheme="minorHAnsi"/>
                          <w:b/>
                          <w:i w:val="0"/>
                          <w:color w:val="437A28"/>
                          <w:sz w:val="24"/>
                          <w:szCs w:val="20"/>
                        </w:rPr>
                        <w:t>.</w:t>
                      </w:r>
                    </w:p>
                    <w:p w:rsidR="004748EF" w:rsidRPr="00013E08" w:rsidRDefault="004748EF" w:rsidP="00A5228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7198B9" w14:textId="77777777" w:rsidR="002C33E1" w:rsidRPr="00A0068A" w:rsidRDefault="0026517E" w:rsidP="0026517E">
      <w:pPr>
        <w:pStyle w:val="INDENTION"/>
        <w:jc w:val="center"/>
        <w:rPr>
          <w:noProof/>
        </w:rPr>
      </w:pPr>
      <w:r w:rsidRPr="00A0068A">
        <w:rPr>
          <w:noProof/>
        </w:rPr>
        <w:drawing>
          <wp:inline distT="0" distB="0" distL="0" distR="0" wp14:anchorId="3EBA5C25" wp14:editId="0E6DDDDF">
            <wp:extent cx="2000250" cy="319096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_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60" cy="32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F35B" w14:textId="77777777" w:rsidR="00AF20DA" w:rsidRPr="00A0068A" w:rsidRDefault="00AF20DA" w:rsidP="00AF20DA">
      <w:pPr>
        <w:pStyle w:val="INDENTION"/>
        <w:spacing w:before="200"/>
        <w:rPr>
          <w:rFonts w:cstheme="minorHAnsi"/>
        </w:rPr>
      </w:pPr>
      <w:r w:rsidRPr="00A0068A">
        <w:rPr>
          <w:rFonts w:cstheme="minorHAnsi"/>
        </w:rPr>
        <w:t>При попытке считать карту с чипом с помощью магнитной полосы на экране появится сообщение</w:t>
      </w:r>
      <w:r w:rsidR="005B2827" w:rsidRPr="00A0068A">
        <w:rPr>
          <w:rFonts w:cstheme="minorHAnsi"/>
        </w:rPr>
        <w:t>:</w:t>
      </w:r>
      <w:r w:rsidRPr="00A0068A">
        <w:rPr>
          <w:rFonts w:cstheme="minorHAnsi"/>
        </w:rPr>
        <w:t xml:space="preserve"> </w:t>
      </w:r>
      <w:r w:rsidRPr="00A0068A">
        <w:rPr>
          <w:rFonts w:cstheme="minorHAnsi"/>
          <w:b/>
          <w:color w:val="437A28"/>
          <w:bdr w:val="single" w:sz="4" w:space="0" w:color="FFC000"/>
          <w:shd w:val="clear" w:color="auto" w:fill="FFFF66"/>
        </w:rPr>
        <w:t>На карте есть чип, Вставьте карту чипом</w:t>
      </w:r>
      <w:r w:rsidRPr="00A0068A">
        <w:rPr>
          <w:rFonts w:cstheme="minorHAnsi"/>
        </w:rPr>
        <w:t>. В этом случае следует вставить карту в чиповый считыватель и продолжить выполнение операции.</w:t>
      </w:r>
    </w:p>
    <w:p w14:paraId="1210D788" w14:textId="77777777" w:rsidR="00AF20DA" w:rsidRPr="00A0068A" w:rsidRDefault="00D15135" w:rsidP="00AF20DA">
      <w:pPr>
        <w:spacing w:before="0" w:after="0"/>
        <w:jc w:val="left"/>
        <w:rPr>
          <w:rFonts w:asciiTheme="minorHAnsi" w:hAnsiTheme="minorHAnsi" w:cstheme="minorHAnsi"/>
        </w:rPr>
      </w:pPr>
      <w:r w:rsidRPr="00A0068A">
        <w:rPr>
          <w:rFonts w:asciiTheme="minorHAnsi" w:hAnsiTheme="minorHAnsi" w:cstheme="minorHAnsi"/>
        </w:rPr>
        <w:lastRenderedPageBreak/>
        <w:t xml:space="preserve">После выполнения финансовой операции, </w:t>
      </w:r>
      <w:r w:rsidR="00C1582C" w:rsidRPr="00A0068A">
        <w:rPr>
          <w:rFonts w:asciiTheme="minorHAnsi" w:hAnsiTheme="minorHAnsi" w:cstheme="minorHAnsi"/>
        </w:rPr>
        <w:t xml:space="preserve">на экране ККМ и </w:t>
      </w:r>
      <w:r w:rsidRPr="00A0068A">
        <w:rPr>
          <w:rFonts w:asciiTheme="minorHAnsi" w:hAnsiTheme="minorHAnsi" w:cstheme="minorHAnsi"/>
        </w:rPr>
        <w:t xml:space="preserve">на дисплее </w:t>
      </w:r>
      <w:r w:rsidRPr="00A0068A">
        <w:rPr>
          <w:rFonts w:asciiTheme="minorHAnsi" w:hAnsiTheme="minorHAnsi" w:cstheme="minorHAnsi"/>
          <w:lang w:val="en-US"/>
        </w:rPr>
        <w:t>POS</w:t>
      </w:r>
      <w:r w:rsidRPr="00A0068A">
        <w:rPr>
          <w:rFonts w:asciiTheme="minorHAnsi" w:hAnsiTheme="minorHAnsi" w:cstheme="minorHAnsi"/>
        </w:rPr>
        <w:t>- отобразится сообщение</w:t>
      </w:r>
      <w:r w:rsidR="00C1582C" w:rsidRPr="00A0068A">
        <w:rPr>
          <w:rFonts w:asciiTheme="minorHAnsi" w:hAnsiTheme="minorHAnsi" w:cstheme="minorHAnsi"/>
        </w:rPr>
        <w:t xml:space="preserve"> </w:t>
      </w:r>
      <w:r w:rsidR="00C1582C" w:rsidRPr="00A0068A">
        <w:rPr>
          <w:rFonts w:asciiTheme="minorHAnsi" w:hAnsiTheme="minorHAnsi" w:cstheme="minorHAnsi"/>
          <w:b/>
          <w:color w:val="437A28"/>
          <w:bdr w:val="single" w:sz="4" w:space="0" w:color="FFC000"/>
          <w:shd w:val="clear" w:color="auto" w:fill="FFFF66"/>
        </w:rPr>
        <w:t>Вытащите карту/Заберите карту</w:t>
      </w:r>
      <w:r w:rsidRPr="00A0068A">
        <w:rPr>
          <w:rFonts w:asciiTheme="minorHAnsi" w:hAnsiTheme="minorHAnsi" w:cstheme="minorHAnsi"/>
        </w:rPr>
        <w:t>: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71"/>
        <w:gridCol w:w="4758"/>
      </w:tblGrid>
      <w:tr w:rsidR="00EA0CBC" w:rsidRPr="00A0068A" w14:paraId="6838D437" w14:textId="77777777" w:rsidTr="005A6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1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2B293E58" w14:textId="77777777" w:rsidR="00A153B0" w:rsidRPr="005A612A" w:rsidRDefault="00A153B0" w:rsidP="00A346DF">
            <w:pPr>
              <w:pStyle w:val="Tablehead"/>
            </w:pPr>
            <w:r w:rsidRPr="005A612A">
              <w:t xml:space="preserve">на </w:t>
            </w:r>
            <w:r w:rsidR="00AE369B" w:rsidRPr="005A612A">
              <w:t>ККМ</w:t>
            </w:r>
          </w:p>
        </w:tc>
        <w:tc>
          <w:tcPr>
            <w:tcW w:w="4759" w:type="dxa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684989D0" w14:textId="77777777" w:rsidR="00A153B0" w:rsidRPr="005A612A" w:rsidRDefault="00155E01" w:rsidP="00A346D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612A">
              <w:t>на ПИН-клавиатуре</w:t>
            </w:r>
          </w:p>
        </w:tc>
      </w:tr>
      <w:tr w:rsidR="00A153B0" w:rsidRPr="00A0068A" w14:paraId="145BB22D" w14:textId="77777777" w:rsidTr="0026517E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1" w:type="dxa"/>
            <w:tcBorders>
              <w:left w:val="nil"/>
              <w:bottom w:val="single" w:sz="4" w:space="0" w:color="BFBFBF" w:themeColor="background1" w:themeShade="BF"/>
            </w:tcBorders>
          </w:tcPr>
          <w:p w14:paraId="67323225" w14:textId="77777777" w:rsidR="00A153B0" w:rsidRPr="00A0068A" w:rsidRDefault="00A153B0" w:rsidP="00A346DF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27E5731A" wp14:editId="287D840A">
                  <wp:extent cx="2340000" cy="1502226"/>
                  <wp:effectExtent l="0" t="0" r="3175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tcBorders>
              <w:bottom w:val="single" w:sz="4" w:space="0" w:color="BFBFBF" w:themeColor="background1" w:themeShade="BF"/>
            </w:tcBorders>
          </w:tcPr>
          <w:p w14:paraId="0BBAB26D" w14:textId="77777777" w:rsidR="00A153B0" w:rsidRPr="00A0068A" w:rsidRDefault="00A153B0" w:rsidP="00A346DF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23F3412" wp14:editId="7DBD7878">
                  <wp:extent cx="1368000" cy="1819274"/>
                  <wp:effectExtent l="19050" t="19050" r="22860" b="1016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011.bmp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30"/>
                          <a:stretch/>
                        </pic:blipFill>
                        <pic:spPr bwMode="auto">
                          <a:xfrm>
                            <a:off x="0" y="0"/>
                            <a:ext cx="1368000" cy="18192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F3321" w14:textId="77777777" w:rsidR="00D15135" w:rsidRPr="00A0068A" w:rsidRDefault="00D15135" w:rsidP="00E440C0">
      <w:pPr>
        <w:spacing w:before="0" w:after="0"/>
        <w:rPr>
          <w:rFonts w:asciiTheme="minorHAnsi" w:hAnsiTheme="minorHAnsi" w:cstheme="minorHAnsi"/>
          <w:noProof/>
        </w:rPr>
      </w:pPr>
    </w:p>
    <w:p w14:paraId="53E9371A" w14:textId="77777777" w:rsidR="009E4C07" w:rsidRPr="00A0068A" w:rsidRDefault="00A5228F" w:rsidP="006846A0">
      <w:pPr>
        <w:tabs>
          <w:tab w:val="left" w:pos="1418"/>
        </w:tabs>
        <w:spacing w:before="0" w:after="0"/>
        <w:jc w:val="right"/>
        <w:rPr>
          <w:rFonts w:asciiTheme="minorHAnsi" w:hAnsiTheme="minorHAnsi" w:cstheme="minorHAnsi"/>
        </w:rPr>
      </w:pPr>
      <w:r w:rsidRPr="00196830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8C37D04" wp14:editId="2E9FF22C">
                <wp:extent cx="5345430" cy="961901"/>
                <wp:effectExtent l="19050" t="19050" r="140970" b="143510"/>
                <wp:docPr id="45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5430" cy="9619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969045" w14:textId="77777777" w:rsidR="004748EF" w:rsidRPr="00D3298F" w:rsidRDefault="004748EF" w:rsidP="00A5228F">
                            <w:pPr>
                              <w:pStyle w:val="afffe"/>
                            </w:pPr>
                            <w:r w:rsidRPr="00D3298F">
                              <w:t xml:space="preserve">Если карта с чипом не читается, при этом на дисплее отображается сообщение  </w:t>
                            </w:r>
                            <w:r w:rsidRPr="00D3298F">
                              <w:rPr>
                                <w:bdr w:val="single" w:sz="4" w:space="0" w:color="FFC000"/>
                                <w:shd w:val="clear" w:color="auto" w:fill="FFFF66"/>
                              </w:rPr>
                              <w:t xml:space="preserve">Карта не читается. Попробуйте магнитный </w:t>
                            </w:r>
                            <w:proofErr w:type="spellStart"/>
                            <w:r w:rsidRPr="00D3298F">
                              <w:rPr>
                                <w:bdr w:val="single" w:sz="4" w:space="0" w:color="FFC000"/>
                                <w:shd w:val="clear" w:color="auto" w:fill="FFFF66"/>
                              </w:rPr>
                              <w:t>ридер</w:t>
                            </w:r>
                            <w:proofErr w:type="spellEnd"/>
                            <w:r w:rsidRPr="00D3298F">
                              <w:t xml:space="preserve">  (две подряд безуспешных попытки считывания),  то карту  можно считать по магнитной полосе.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AutoShape 39" o:spid="_x0000_s1032" style="width:420.9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D3298F" w:rsidRDefault="004748EF" w:rsidP="00A5228F">
                      <w:pPr>
                        <w:pStyle w:val="afffe"/>
                      </w:pPr>
                      <w:r w:rsidRPr="00D3298F">
                        <w:t xml:space="preserve">Если карта с чипом не читается, при этом на дисплее отображается сообщение  </w:t>
                      </w:r>
                      <w:r w:rsidRPr="00D3298F">
                        <w:rPr>
                          <w:bdr w:val="single" w:sz="4" w:space="0" w:color="FFC000"/>
                          <w:shd w:val="clear" w:color="auto" w:fill="FFFF66"/>
                        </w:rPr>
                        <w:t>Карта не читается. Попробуйте магнитный ридер</w:t>
                      </w:r>
                      <w:r w:rsidRPr="00D3298F">
                        <w:t xml:space="preserve">  (две подряд безуспешных попытки считывания),  то карту  можно считать по магнитной полосе.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F3D08A" w14:textId="77777777" w:rsidR="00A153B0" w:rsidRPr="00A0068A" w:rsidRDefault="00A153B0" w:rsidP="006846A0">
      <w:pPr>
        <w:tabs>
          <w:tab w:val="left" w:pos="1418"/>
        </w:tabs>
        <w:spacing w:before="0" w:after="0"/>
        <w:jc w:val="right"/>
        <w:rPr>
          <w:rFonts w:asciiTheme="minorHAnsi" w:hAnsiTheme="minorHAnsi" w:cstheme="minorHAnsi"/>
        </w:rPr>
      </w:pPr>
    </w:p>
    <w:p w14:paraId="08940DC9" w14:textId="77777777" w:rsidR="00BC046D" w:rsidRPr="00A0068A" w:rsidRDefault="00D10C69" w:rsidP="00A153B0">
      <w:pPr>
        <w:tabs>
          <w:tab w:val="left" w:pos="1418"/>
        </w:tabs>
        <w:spacing w:before="0" w:after="0"/>
        <w:jc w:val="center"/>
        <w:rPr>
          <w:rFonts w:asciiTheme="minorHAnsi" w:hAnsiTheme="minorHAnsi" w:cstheme="minorHAnsi"/>
        </w:rPr>
      </w:pPr>
      <w:r w:rsidRPr="00A0068A">
        <w:rPr>
          <w:rFonts w:asciiTheme="minorHAnsi" w:hAnsiTheme="minorHAnsi" w:cstheme="minorHAnsi"/>
          <w:noProof/>
        </w:rPr>
        <w:drawing>
          <wp:inline distT="0" distB="0" distL="0" distR="0" wp14:anchorId="491A5528" wp14:editId="1241AAD6">
            <wp:extent cx="2409825" cy="105661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62" cy="1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8EB8" w14:textId="77777777" w:rsidR="00AF20DA" w:rsidRPr="00A0068A" w:rsidRDefault="00AF20DA" w:rsidP="006F27BC">
      <w:pPr>
        <w:pStyle w:val="31"/>
      </w:pPr>
      <w:bookmarkStart w:id="83" w:name="_Считывание_бесконтактных_карт"/>
      <w:bookmarkEnd w:id="83"/>
      <w:r w:rsidRPr="00A0068A">
        <w:t xml:space="preserve"> </w:t>
      </w:r>
      <w:bookmarkStart w:id="84" w:name="_Toc406424050"/>
      <w:bookmarkStart w:id="85" w:name="_Toc406416706"/>
      <w:bookmarkStart w:id="86" w:name="_Toc409780699"/>
      <w:bookmarkStart w:id="87" w:name="_Toc409780845"/>
      <w:bookmarkStart w:id="88" w:name="_Toc409781349"/>
      <w:bookmarkStart w:id="89" w:name="_Toc409785200"/>
      <w:bookmarkStart w:id="90" w:name="_Toc429664352"/>
      <w:bookmarkStart w:id="91" w:name="_Toc429664369"/>
      <w:bookmarkStart w:id="92" w:name="_Toc453677068"/>
      <w:r w:rsidRPr="00A0068A">
        <w:t>Как считывать бесконтактную карт</w:t>
      </w:r>
      <w:bookmarkEnd w:id="84"/>
      <w:bookmarkEnd w:id="85"/>
      <w:bookmarkEnd w:id="86"/>
      <w:bookmarkEnd w:id="87"/>
      <w:bookmarkEnd w:id="88"/>
      <w:bookmarkEnd w:id="89"/>
      <w:r w:rsidRPr="00A0068A">
        <w:t>у?</w:t>
      </w:r>
      <w:bookmarkEnd w:id="90"/>
      <w:bookmarkEnd w:id="91"/>
      <w:bookmarkEnd w:id="92"/>
    </w:p>
    <w:p w14:paraId="122CF340" w14:textId="77777777" w:rsidR="00AF20DA" w:rsidRPr="00A0068A" w:rsidRDefault="00AF20DA" w:rsidP="00AF20DA">
      <w:pPr>
        <w:pStyle w:val="INDENTION"/>
        <w:rPr>
          <w:rFonts w:cstheme="minorHAnsi"/>
        </w:rPr>
      </w:pPr>
      <w:r w:rsidRPr="00A0068A">
        <w:rPr>
          <w:rFonts w:cstheme="minorHAnsi"/>
        </w:rPr>
        <w:t>Для считывания бесконтактной карты (</w:t>
      </w:r>
      <w:proofErr w:type="spellStart"/>
      <w:r w:rsidR="009A64D5" w:rsidRPr="00A0068A">
        <w:rPr>
          <w:rFonts w:cstheme="minorHAnsi"/>
          <w:lang w:val="en-US"/>
        </w:rPr>
        <w:t>PayPass</w:t>
      </w:r>
      <w:proofErr w:type="spellEnd"/>
      <w:r w:rsidRPr="00A0068A">
        <w:rPr>
          <w:rFonts w:cstheme="minorHAnsi"/>
        </w:rPr>
        <w:t xml:space="preserve">, </w:t>
      </w:r>
      <w:proofErr w:type="spellStart"/>
      <w:r w:rsidR="009A64D5" w:rsidRPr="00A0068A">
        <w:rPr>
          <w:rFonts w:cstheme="minorHAnsi"/>
          <w:lang w:val="en-US"/>
        </w:rPr>
        <w:t>PayWave</w:t>
      </w:r>
      <w:proofErr w:type="spellEnd"/>
      <w:r w:rsidRPr="00A0068A">
        <w:rPr>
          <w:rFonts w:cstheme="minorHAnsi"/>
        </w:rPr>
        <w:t xml:space="preserve">) нужно приложить ее к </w:t>
      </w:r>
      <w:r w:rsidR="006E72B5" w:rsidRPr="00A0068A">
        <w:rPr>
          <w:rFonts w:cstheme="minorHAnsi"/>
        </w:rPr>
        <w:t xml:space="preserve">дисплею </w:t>
      </w:r>
      <w:r w:rsidR="006E72B5" w:rsidRPr="00A0068A">
        <w:rPr>
          <w:rFonts w:cstheme="minorHAnsi"/>
          <w:lang w:val="en-US"/>
        </w:rPr>
        <w:t>POS</w:t>
      </w:r>
      <w:r w:rsidR="006E72B5" w:rsidRPr="00A0068A">
        <w:rPr>
          <w:rFonts w:cstheme="minorHAnsi"/>
        </w:rPr>
        <w:t>-терминала или</w:t>
      </w:r>
      <w:r w:rsidRPr="00A0068A">
        <w:rPr>
          <w:rFonts w:cstheme="minorHAnsi"/>
        </w:rPr>
        <w:t xml:space="preserve"> </w:t>
      </w:r>
      <w:r w:rsidR="006E72B5" w:rsidRPr="00A0068A">
        <w:rPr>
          <w:rFonts w:cstheme="minorHAnsi"/>
        </w:rPr>
        <w:t>ПИН</w:t>
      </w:r>
      <w:r w:rsidR="00C361D3" w:rsidRPr="00A0068A">
        <w:rPr>
          <w:rFonts w:cstheme="minorHAnsi"/>
        </w:rPr>
        <w:t>-клавиатуры, на которых отображается</w:t>
      </w:r>
      <w:r w:rsidRPr="00A0068A">
        <w:rPr>
          <w:rFonts w:cstheme="minorHAnsi"/>
        </w:rPr>
        <w:t xml:space="preserve"> </w:t>
      </w:r>
      <w:r w:rsidR="00C361D3" w:rsidRPr="00A0068A">
        <w:rPr>
          <w:rFonts w:cstheme="minorHAnsi"/>
        </w:rPr>
        <w:t xml:space="preserve">(мигает) </w:t>
      </w:r>
      <w:r w:rsidRPr="00A0068A">
        <w:rPr>
          <w:rFonts w:cstheme="minorHAnsi"/>
        </w:rPr>
        <w:t>логотип:</w:t>
      </w:r>
    </w:p>
    <w:p w14:paraId="617C9FE3" w14:textId="77777777" w:rsidR="00AF20DA" w:rsidRPr="00A0068A" w:rsidRDefault="00AF20DA" w:rsidP="00AF20DA">
      <w:pPr>
        <w:pStyle w:val="INDENTION"/>
      </w:pPr>
    </w:p>
    <w:p w14:paraId="050EA5CE" w14:textId="77777777" w:rsidR="00AF20DA" w:rsidRPr="00A0068A" w:rsidRDefault="009E4C07" w:rsidP="00AF20DA">
      <w:pPr>
        <w:pStyle w:val="INDENTION"/>
        <w:jc w:val="center"/>
      </w:pPr>
      <w:r w:rsidRPr="00A0068A">
        <w:rPr>
          <w:noProof/>
        </w:rPr>
        <w:drawing>
          <wp:inline distT="0" distB="0" distL="0" distR="0" wp14:anchorId="7C439C45" wp14:editId="48CEFCAD">
            <wp:extent cx="1157817" cy="668226"/>
            <wp:effectExtent l="19050" t="0" r="4233" b="0"/>
            <wp:docPr id="356" name="Рисунок 355" descr="39d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dttt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31" cy="6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7740" w14:textId="77777777" w:rsidR="0071763F" w:rsidRPr="00A0068A" w:rsidRDefault="0071763F" w:rsidP="00AF20DA">
      <w:pPr>
        <w:pStyle w:val="INDENTION"/>
        <w:jc w:val="center"/>
      </w:pPr>
    </w:p>
    <w:p w14:paraId="531A9A8E" w14:textId="77777777" w:rsidR="00C361D3" w:rsidRPr="00A0068A" w:rsidRDefault="00C361D3" w:rsidP="00AF20DA">
      <w:pPr>
        <w:pStyle w:val="INDENTION"/>
        <w:rPr>
          <w:rFonts w:cstheme="minorHAnsi"/>
        </w:rPr>
      </w:pPr>
      <w:r w:rsidRPr="00A0068A">
        <w:rPr>
          <w:rFonts w:cstheme="minorHAnsi"/>
        </w:rPr>
        <w:t xml:space="preserve">Над дисплеем </w:t>
      </w:r>
      <w:r w:rsidRPr="00A0068A">
        <w:rPr>
          <w:rFonts w:cstheme="minorHAnsi"/>
          <w:lang w:val="en-US"/>
        </w:rPr>
        <w:t>POS</w:t>
      </w:r>
      <w:r w:rsidRPr="00A0068A">
        <w:rPr>
          <w:rFonts w:cstheme="minorHAnsi"/>
        </w:rPr>
        <w:t xml:space="preserve">-терминала или ПИН-клавиатуры  мигают индикаторы. </w:t>
      </w:r>
    </w:p>
    <w:p w14:paraId="3EA81E4A" w14:textId="77777777" w:rsidR="00EB4E15" w:rsidRPr="00A0068A" w:rsidRDefault="00A5228F" w:rsidP="00EB4E15">
      <w:pPr>
        <w:pStyle w:val="INDENTION"/>
        <w:jc w:val="right"/>
        <w:rPr>
          <w:rFonts w:cstheme="minorHAnsi"/>
        </w:rPr>
      </w:pPr>
      <w:r w:rsidRPr="00A0068A">
        <w:rPr>
          <w:noProof/>
          <w:color w:val="437A28"/>
        </w:rPr>
        <mc:AlternateContent>
          <mc:Choice Requires="wps">
            <w:drawing>
              <wp:inline distT="0" distB="0" distL="0" distR="0" wp14:anchorId="47C04B32" wp14:editId="3711888B">
                <wp:extent cx="5140960" cy="960699"/>
                <wp:effectExtent l="19050" t="19050" r="135890" b="144780"/>
                <wp:docPr id="34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9606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12BAAF" w14:textId="77777777" w:rsidR="004748EF" w:rsidRPr="00D3298F" w:rsidRDefault="004748EF" w:rsidP="00A5228F">
                            <w:pPr>
                              <w:rPr>
                                <w:b/>
                                <w:color w:val="437A28"/>
                                <w:szCs w:val="20"/>
                              </w:rPr>
                            </w:pP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Если логотип 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</w:rPr>
                              <w:t xml:space="preserve">не появляется 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или над экраном 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</w:rPr>
                              <w:t>нет индикаторов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, значит,  у POS-терминала или ПИН-клавиатуры 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FF6600"/>
                              </w:rPr>
                              <w:t>нет бесконтактного считывателя</w:t>
                            </w:r>
                            <w:r w:rsidRPr="00D3298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>. В этом случае карту нужно вставить в чиповый или магнитный считыватель.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AutoShape 38" o:spid="_x0000_s1033" style="width:404.8pt;height:7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D3298F" w:rsidRDefault="004748EF" w:rsidP="00A5228F">
                      <w:pPr>
                        <w:rPr>
                          <w:b/>
                          <w:color w:val="437A28"/>
                          <w:szCs w:val="20"/>
                        </w:rPr>
                      </w:pPr>
                      <w:r w:rsidRPr="00D3298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Если логотип 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FF6600"/>
                        </w:rPr>
                        <w:t xml:space="preserve">не появляется 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или над экраном 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FF6600"/>
                        </w:rPr>
                        <w:t>нет индикаторов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, значит,  у POS-терминала или ПИН-клавиатуры 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FF6600"/>
                        </w:rPr>
                        <w:t>нет бесконтактного считывателя</w:t>
                      </w:r>
                      <w:r w:rsidRPr="00D3298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>. В этом случае карту нужно вставить в чиповый или магнитный считыватель.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9EDB84" w14:textId="77777777" w:rsidR="009E4C07" w:rsidRPr="00A0068A" w:rsidRDefault="00CD7D9C" w:rsidP="00CD7D9C">
      <w:pPr>
        <w:pStyle w:val="INDENTION"/>
        <w:ind w:left="11"/>
        <w:jc w:val="right"/>
        <w:rPr>
          <w:rFonts w:cstheme="minorHAnsi"/>
        </w:rPr>
      </w:pPr>
      <w:r w:rsidRPr="00A0068A">
        <w:rPr>
          <w:noProof/>
          <w:color w:val="437A28"/>
        </w:rPr>
        <w:lastRenderedPageBreak/>
        <w:tab/>
      </w:r>
      <w:r w:rsidRPr="00A0068A">
        <w:rPr>
          <w:noProof/>
          <w:color w:val="437A28"/>
        </w:rPr>
        <w:tab/>
      </w:r>
      <w:r w:rsidR="00A5228F"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36B00BFF" wp14:editId="1AC904C3">
                <wp:extent cx="5140960" cy="565785"/>
                <wp:effectExtent l="19050" t="19050" r="135890" b="158115"/>
                <wp:docPr id="4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41068B" w14:textId="77777777" w:rsidR="004748EF" w:rsidRPr="006846A0" w:rsidRDefault="004748EF" w:rsidP="00A5228F">
                            <w:pPr>
                              <w:pStyle w:val="afffe"/>
                              <w:rPr>
                                <w:szCs w:val="20"/>
                              </w:rPr>
                            </w:pPr>
                            <w:r w:rsidRPr="006846A0">
                              <w:t xml:space="preserve">Если </w:t>
                            </w:r>
                            <w:r w:rsidRPr="006846A0">
                              <w:rPr>
                                <w:lang w:val="en-US"/>
                              </w:rPr>
                              <w:t>POS</w:t>
                            </w:r>
                            <w:r w:rsidRPr="006846A0">
                              <w:t>-терминал и/или ПИН-</w:t>
                            </w:r>
                            <w:proofErr w:type="spellStart"/>
                            <w:r w:rsidRPr="006846A0">
                              <w:t>пад</w:t>
                            </w:r>
                            <w:proofErr w:type="spellEnd"/>
                            <w:r w:rsidRPr="006846A0">
                              <w:t xml:space="preserve"> оборудован бесконтактным считывателем,  его использование может быть запрещено настройками.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34" style="width:404.8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6846A0" w:rsidRDefault="004748EF" w:rsidP="00A5228F">
                      <w:pPr>
                        <w:pStyle w:val="afffe"/>
                        <w:rPr>
                          <w:szCs w:val="20"/>
                        </w:rPr>
                      </w:pPr>
                      <w:r w:rsidRPr="006846A0">
                        <w:t xml:space="preserve">Если </w:t>
                      </w:r>
                      <w:r w:rsidRPr="006846A0">
                        <w:rPr>
                          <w:lang w:val="en-US"/>
                        </w:rPr>
                        <w:t>POS</w:t>
                      </w:r>
                      <w:r w:rsidRPr="006846A0">
                        <w:t>-терминал и/или ПИН-пад оборудован бесконтактным считывателем,  его использование может быть запрещено настройками.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58409A" w14:textId="77777777" w:rsidR="00395895" w:rsidRPr="00A0068A" w:rsidRDefault="00395895" w:rsidP="00E6364C">
      <w:pPr>
        <w:pStyle w:val="22"/>
      </w:pPr>
      <w:bookmarkStart w:id="93" w:name="_Как_производить_ввод"/>
      <w:bookmarkStart w:id="94" w:name="_Ref429990247"/>
      <w:bookmarkStart w:id="95" w:name="_Toc453677069"/>
      <w:bookmarkEnd w:id="93"/>
      <w:r w:rsidRPr="00A0068A">
        <w:t>Как производить ввод карты вручную?</w:t>
      </w:r>
      <w:bookmarkEnd w:id="94"/>
      <w:bookmarkEnd w:id="95"/>
    </w:p>
    <w:p w14:paraId="5BB33221" w14:textId="77777777" w:rsidR="00685E36" w:rsidRPr="00A0068A" w:rsidRDefault="00685E36" w:rsidP="00685E36">
      <w:pPr>
        <w:pStyle w:val="INDENTION"/>
        <w:rPr>
          <w:rFonts w:cstheme="minorHAnsi"/>
        </w:rPr>
      </w:pPr>
      <w:r w:rsidRPr="00A0068A">
        <w:rPr>
          <w:rFonts w:cstheme="minorHAnsi"/>
        </w:rPr>
        <w:t>В некоторых случаях нужно провести операцию без вставки карты в считыватель. Например, по письменному заявлению клиента, или при заказе товара по телефону.</w:t>
      </w:r>
    </w:p>
    <w:p w14:paraId="04970232" w14:textId="77777777" w:rsidR="00685E36" w:rsidRPr="00A0068A" w:rsidRDefault="00685E36" w:rsidP="00685E36">
      <w:pPr>
        <w:pStyle w:val="a4"/>
      </w:pPr>
      <w:r w:rsidRPr="00A0068A">
        <w:t xml:space="preserve">Так же случается, что карты изнашиваются и размагничиваются. Если такую карту провести через щель считывателя, то терминал либо выдаст сообщение </w:t>
      </w:r>
      <w:r w:rsidRPr="00A0068A">
        <w:rPr>
          <w:b/>
          <w:color w:val="437A28"/>
          <w:bdr w:val="single" w:sz="8" w:space="0" w:color="FFC000"/>
          <w:shd w:val="clear" w:color="auto" w:fill="FFFF66"/>
        </w:rPr>
        <w:t>Карта не читается</w:t>
      </w:r>
      <w:r w:rsidRPr="00A0068A">
        <w:t xml:space="preserve">, </w:t>
      </w:r>
      <w:r w:rsidR="001178D4" w:rsidRPr="00A0068A">
        <w:t xml:space="preserve">либо </w:t>
      </w:r>
      <w:r w:rsidRPr="00A0068A">
        <w:t>никак не отреагирует на карту.</w:t>
      </w:r>
    </w:p>
    <w:p w14:paraId="303BE25A" w14:textId="77777777" w:rsidR="00685E36" w:rsidRPr="00A0068A" w:rsidRDefault="00685E36" w:rsidP="00685E36">
      <w:pPr>
        <w:pStyle w:val="a4"/>
      </w:pPr>
      <w:r w:rsidRPr="00A0068A">
        <w:t xml:space="preserve">Для проведения </w:t>
      </w:r>
      <w:r w:rsidR="00995AE1" w:rsidRPr="00A0068A">
        <w:t xml:space="preserve">финансовой </w:t>
      </w:r>
      <w:r w:rsidRPr="00A0068A">
        <w:t>операции без вставки карты в считыватель нужно выполнить следующие действия:</w:t>
      </w:r>
    </w:p>
    <w:p w14:paraId="0467544A" w14:textId="77777777" w:rsidR="009B0A6D" w:rsidRPr="00A0068A" w:rsidRDefault="009B0A6D" w:rsidP="009B0A6D">
      <w:pPr>
        <w:pStyle w:val="a4"/>
        <w:numPr>
          <w:ilvl w:val="0"/>
          <w:numId w:val="30"/>
        </w:numPr>
      </w:pPr>
      <w:r w:rsidRPr="00A0068A">
        <w:t>Запустить операцию ручного ввода через соответствующий элемент интерфейса ПО</w:t>
      </w:r>
      <w:r w:rsidR="00EF309B" w:rsidRPr="00A0068A">
        <w:t> </w:t>
      </w:r>
      <w:r w:rsidRPr="00A0068A">
        <w:t>ККМ. Также</w:t>
      </w:r>
      <w:r w:rsidR="00FD0F95" w:rsidRPr="00A0068A">
        <w:t>,</w:t>
      </w:r>
      <w:r w:rsidRPr="00A0068A">
        <w:t xml:space="preserve"> данная операция вызывается по нажатию на кнопку </w:t>
      </w:r>
      <w:r w:rsidR="00A5228F" w:rsidRPr="00A0068A">
        <w:rPr>
          <w:rStyle w:val="afffd"/>
        </w:rPr>
        <w:t>РУЧНОЙ ВВОД</w:t>
      </w:r>
      <w:r w:rsidR="00FD0F95" w:rsidRPr="00A0068A">
        <w:t>.</w:t>
      </w:r>
      <w:r w:rsidRPr="00A0068A">
        <w:t xml:space="preserve"> </w:t>
      </w:r>
      <w:r w:rsidR="00FD0F95" w:rsidRPr="00A0068A">
        <w:t xml:space="preserve">Кнопка </w:t>
      </w:r>
      <w:r w:rsidR="00A5228F" w:rsidRPr="00A0068A">
        <w:rPr>
          <w:rStyle w:val="afffd"/>
        </w:rPr>
        <w:t>РУЧНОЙ ВВОД</w:t>
      </w:r>
      <w:r w:rsidR="00A5228F" w:rsidRPr="00A0068A">
        <w:t xml:space="preserve"> </w:t>
      </w:r>
      <w:r w:rsidR="00FD0F95" w:rsidRPr="00A0068A">
        <w:t>отображается</w:t>
      </w:r>
      <w:r w:rsidRPr="00A0068A">
        <w:t xml:space="preserve"> в окне  </w:t>
      </w:r>
      <w:r w:rsidRPr="00A0068A">
        <w:rPr>
          <w:rStyle w:val="afffd"/>
        </w:rPr>
        <w:t>&lt;Тип операции&gt;</w:t>
      </w:r>
      <w:r w:rsidRPr="00A0068A">
        <w:t xml:space="preserve"> с </w:t>
      </w:r>
      <w:r w:rsidRPr="00A0068A">
        <w:rPr>
          <w:noProof/>
        </w:rPr>
        <w:t xml:space="preserve">сообщением </w:t>
      </w:r>
      <w:r w:rsidRPr="00A0068A">
        <w:rPr>
          <w:b/>
          <w:color w:val="437A28"/>
          <w:bdr w:val="single" w:sz="4" w:space="0" w:color="FFC000"/>
          <w:shd w:val="clear" w:color="auto" w:fill="FFFF66"/>
        </w:rPr>
        <w:t xml:space="preserve">Карту без чипа прокатывайте через магнитный </w:t>
      </w:r>
      <w:proofErr w:type="spellStart"/>
      <w:r w:rsidRPr="00A0068A">
        <w:rPr>
          <w:b/>
          <w:color w:val="437A28"/>
          <w:bdr w:val="single" w:sz="4" w:space="0" w:color="FFC000"/>
          <w:shd w:val="clear" w:color="auto" w:fill="FFFF66"/>
        </w:rPr>
        <w:t>ридер</w:t>
      </w:r>
      <w:proofErr w:type="spellEnd"/>
      <w:r w:rsidRPr="00A0068A">
        <w:rPr>
          <w:b/>
          <w:color w:val="437A28"/>
          <w:bdr w:val="single" w:sz="4" w:space="0" w:color="FFC000"/>
          <w:shd w:val="clear" w:color="auto" w:fill="FFFF66"/>
        </w:rPr>
        <w:t xml:space="preserve">/Карту с чипом вставляйте в чиповый </w:t>
      </w:r>
      <w:proofErr w:type="spellStart"/>
      <w:r w:rsidRPr="00A0068A">
        <w:rPr>
          <w:b/>
          <w:color w:val="437A28"/>
          <w:bdr w:val="single" w:sz="4" w:space="0" w:color="FFC000"/>
          <w:shd w:val="clear" w:color="auto" w:fill="FFFF66"/>
        </w:rPr>
        <w:t>ридер</w:t>
      </w:r>
      <w:proofErr w:type="spellEnd"/>
      <w:r w:rsidRPr="00A0068A">
        <w:rPr>
          <w:noProof/>
        </w:rPr>
        <w:t>.</w:t>
      </w:r>
    </w:p>
    <w:p w14:paraId="0B195A33" w14:textId="77777777" w:rsidR="00EF309B" w:rsidRPr="00A0068A" w:rsidRDefault="007A1D1C" w:rsidP="001C1FBB">
      <w:pPr>
        <w:pStyle w:val="a4"/>
        <w:ind w:firstLine="3119"/>
        <w:rPr>
          <w:noProof/>
        </w:rPr>
      </w:pPr>
      <w:r w:rsidRPr="00A0068A">
        <w:rPr>
          <w:noProof/>
        </w:rPr>
        <w:drawing>
          <wp:inline distT="0" distB="0" distL="0" distR="0" wp14:anchorId="2CC87F7D" wp14:editId="22CF9F4D">
            <wp:extent cx="2520000" cy="2092579"/>
            <wp:effectExtent l="0" t="0" r="0" b="317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ввод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CA8" w14:textId="77777777" w:rsidR="009B0A6D" w:rsidRPr="00A0068A" w:rsidRDefault="00D437E7" w:rsidP="001178D4">
      <w:pPr>
        <w:pStyle w:val="a4"/>
        <w:numPr>
          <w:ilvl w:val="0"/>
          <w:numId w:val="30"/>
        </w:numPr>
      </w:pPr>
      <w:r w:rsidRPr="00A0068A">
        <w:t xml:space="preserve">В окне </w:t>
      </w:r>
      <w:r w:rsidR="00A5228F" w:rsidRPr="00A0068A">
        <w:rPr>
          <w:rStyle w:val="afffd"/>
        </w:rPr>
        <w:t>РУЧНОЙ ВВОД</w:t>
      </w:r>
      <w:r w:rsidR="00A5228F" w:rsidRPr="00A0068A">
        <w:t xml:space="preserve"> </w:t>
      </w:r>
      <w:r w:rsidRPr="00A0068A">
        <w:t xml:space="preserve">заполните поле </w:t>
      </w:r>
      <w:r w:rsidRPr="00A0068A">
        <w:rPr>
          <w:rStyle w:val="afffd"/>
        </w:rPr>
        <w:t>Введите номер карты</w:t>
      </w:r>
      <w:r w:rsidRPr="00A0068A">
        <w:t xml:space="preserve"> и нажмите кнопку </w:t>
      </w:r>
      <w:r w:rsidRPr="00A0068A">
        <w:rPr>
          <w:rStyle w:val="afffd"/>
        </w:rPr>
        <w:t>ОК</w:t>
      </w:r>
      <w:r w:rsidRPr="00A0068A">
        <w:t>.</w:t>
      </w:r>
    </w:p>
    <w:p w14:paraId="0DA659D6" w14:textId="77777777" w:rsidR="001178D4" w:rsidRPr="00A0068A" w:rsidRDefault="007A1D1C" w:rsidP="007A1D1C">
      <w:pPr>
        <w:pStyle w:val="a4"/>
        <w:jc w:val="center"/>
      </w:pPr>
      <w:r w:rsidRPr="00A0068A">
        <w:rPr>
          <w:noProof/>
        </w:rPr>
        <w:drawing>
          <wp:inline distT="0" distB="0" distL="0" distR="0" wp14:anchorId="121F0BFE" wp14:editId="4C1BB988">
            <wp:extent cx="2340000" cy="2218124"/>
            <wp:effectExtent l="0" t="0" r="317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ввод - вв номер карты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2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236F" w14:textId="77777777" w:rsidR="00B31E1D" w:rsidRPr="00A0068A" w:rsidRDefault="00B31E1D" w:rsidP="00995AE1">
      <w:pPr>
        <w:pStyle w:val="INDENTION"/>
        <w:numPr>
          <w:ilvl w:val="0"/>
          <w:numId w:val="30"/>
        </w:numPr>
      </w:pPr>
      <w:r w:rsidRPr="00A0068A">
        <w:t>После ввод</w:t>
      </w:r>
      <w:r w:rsidR="003C57CB" w:rsidRPr="00A0068A">
        <w:t>а</w:t>
      </w:r>
      <w:r w:rsidRPr="00A0068A">
        <w:t xml:space="preserve"> номера карты, на экране </w:t>
      </w:r>
      <w:r w:rsidR="00AE369B" w:rsidRPr="00A0068A">
        <w:t>ККМ</w:t>
      </w:r>
      <w:r w:rsidRPr="00A0068A">
        <w:t xml:space="preserve"> отобразится диалоговое окно в котором, при необходимости, нужно выбрать правильный тип карты и нажать кнопку </w:t>
      </w:r>
      <w:r w:rsidRPr="00A0068A">
        <w:rPr>
          <w:rStyle w:val="afffd"/>
        </w:rPr>
        <w:t>ОК</w:t>
      </w:r>
      <w:r w:rsidR="00FD0F95" w:rsidRPr="00A0068A">
        <w:t>.</w:t>
      </w: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45"/>
        <w:gridCol w:w="4784"/>
      </w:tblGrid>
      <w:tr w:rsidR="00EA0CBC" w:rsidRPr="00A0068A" w14:paraId="4D9107A2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0F49381D" w14:textId="77777777" w:rsidR="00B31E1D" w:rsidRPr="00F34A29" w:rsidRDefault="00B31E1D" w:rsidP="00B74938">
            <w:pPr>
              <w:pStyle w:val="Tablehead"/>
            </w:pPr>
            <w:r w:rsidRPr="00F34A29">
              <w:lastRenderedPageBreak/>
              <w:t xml:space="preserve">на </w:t>
            </w:r>
            <w:r w:rsidR="00AE369B" w:rsidRPr="00F34A29">
              <w:t>ККМ</w:t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06FA5B66" w14:textId="77777777" w:rsidR="00B31E1D" w:rsidRPr="00F34A29" w:rsidRDefault="00155E01" w:rsidP="00B74938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B31E1D" w:rsidRPr="00A0068A" w14:paraId="609C6AB6" w14:textId="77777777" w:rsidTr="00B74938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</w:tcPr>
          <w:p w14:paraId="4FDEB8CD" w14:textId="77777777" w:rsidR="000178B7" w:rsidRPr="006F78E0" w:rsidRDefault="00B31E1D" w:rsidP="006F78E0">
            <w:pPr>
              <w:pStyle w:val="a4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5EA98154" wp14:editId="27D35513">
                  <wp:extent cx="2340000" cy="2789999"/>
                  <wp:effectExtent l="0" t="0" r="3175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78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bottom w:val="single" w:sz="4" w:space="0" w:color="BFBFBF" w:themeColor="background1" w:themeShade="BF"/>
            </w:tcBorders>
          </w:tcPr>
          <w:p w14:paraId="2E648058" w14:textId="77777777" w:rsidR="00B31E1D" w:rsidRPr="00A0068A" w:rsidRDefault="00B31E1D" w:rsidP="00B74938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1738068" wp14:editId="7712130F">
                  <wp:extent cx="1368000" cy="1765347"/>
                  <wp:effectExtent l="0" t="0" r="3810" b="635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6B18A" w14:textId="77777777" w:rsidR="001178D4" w:rsidRPr="00A0068A" w:rsidRDefault="00995AE1" w:rsidP="00995AE1">
      <w:pPr>
        <w:pStyle w:val="a4"/>
        <w:numPr>
          <w:ilvl w:val="0"/>
          <w:numId w:val="30"/>
        </w:numPr>
      </w:pPr>
      <w:r w:rsidRPr="00A0068A">
        <w:t xml:space="preserve">В окне </w:t>
      </w:r>
      <w:r w:rsidRPr="00A0068A">
        <w:rPr>
          <w:rStyle w:val="afffd"/>
        </w:rPr>
        <w:t>&lt;Тип операции&gt;</w:t>
      </w:r>
      <w:r w:rsidRPr="00A0068A">
        <w:t xml:space="preserve"> заполнить поле </w:t>
      </w:r>
      <w:r w:rsidRPr="00A0068A">
        <w:rPr>
          <w:rStyle w:val="afffd"/>
        </w:rPr>
        <w:t>Введите срок действия карты (ММГГ)</w:t>
      </w:r>
      <w:r w:rsidRPr="00A0068A">
        <w:t xml:space="preserve"> и нажмите кнопку </w:t>
      </w:r>
      <w:r w:rsidRPr="00A0068A">
        <w:rPr>
          <w:rStyle w:val="afffd"/>
        </w:rPr>
        <w:t>ОК</w:t>
      </w:r>
      <w:r w:rsidR="00FD0F95" w:rsidRPr="00A0068A">
        <w:t>.</w:t>
      </w:r>
    </w:p>
    <w:p w14:paraId="5AC5EAC6" w14:textId="77777777" w:rsidR="00726B90" w:rsidRPr="00A0068A" w:rsidRDefault="00995AE1" w:rsidP="00726B90">
      <w:pPr>
        <w:pStyle w:val="a4"/>
        <w:ind w:left="720"/>
        <w:jc w:val="center"/>
      </w:pPr>
      <w:r w:rsidRPr="00A0068A">
        <w:rPr>
          <w:noProof/>
        </w:rPr>
        <w:drawing>
          <wp:inline distT="0" distB="0" distL="0" distR="0" wp14:anchorId="0B721B44" wp14:editId="338CBA13">
            <wp:extent cx="2340000" cy="2225450"/>
            <wp:effectExtent l="0" t="0" r="3175" b="381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ввод - срок действия карты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2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6" w:name="_Toc405377662"/>
      <w:bookmarkStart w:id="97" w:name="_Toc405377810"/>
      <w:bookmarkStart w:id="98" w:name="_Toc429664353"/>
      <w:bookmarkStart w:id="99" w:name="_Toc429664370"/>
    </w:p>
    <w:p w14:paraId="75CCA0A4" w14:textId="77777777" w:rsidR="004748EF" w:rsidRPr="00A0068A" w:rsidRDefault="004748EF" w:rsidP="004748EF">
      <w:pPr>
        <w:pStyle w:val="22"/>
      </w:pPr>
      <w:bookmarkStart w:id="100" w:name="_Toc453677070"/>
      <w:r w:rsidRPr="00A0068A">
        <w:t xml:space="preserve">Как </w:t>
      </w:r>
      <w:r>
        <w:t>проводить финансовые операции без предъявления карты</w:t>
      </w:r>
      <w:r w:rsidRPr="00A0068A">
        <w:t>?</w:t>
      </w:r>
      <w:bookmarkEnd w:id="100"/>
    </w:p>
    <w:p w14:paraId="463BB74D" w14:textId="77777777" w:rsidR="004748EF" w:rsidRDefault="004748EF" w:rsidP="004748EF">
      <w:pPr>
        <w:pStyle w:val="INDENTION"/>
        <w:jc w:val="right"/>
      </w:pPr>
      <w:r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38CB317C" wp14:editId="66363FEE">
                <wp:extent cx="3337900" cy="1020726"/>
                <wp:effectExtent l="19050" t="19050" r="129540" b="160655"/>
                <wp:docPr id="4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7900" cy="10207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B0725B" w14:textId="77777777" w:rsidR="004748EF" w:rsidRPr="008020FC" w:rsidRDefault="004748EF" w:rsidP="004748EF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0000"/>
                              </w:rPr>
                              <w:t>Важно</w:t>
                            </w:r>
                            <w:r w:rsidRPr="009901F8">
                              <w:rPr>
                                <w:color w:val="FF0000"/>
                              </w:rPr>
                              <w:t xml:space="preserve">! </w:t>
                            </w:r>
                            <w:r w:rsidR="00C953DC" w:rsidRPr="00C953DC">
                              <w:t>Б</w:t>
                            </w:r>
                            <w:r>
                              <w:t>ез предъявления карты клиента</w:t>
                            </w:r>
                            <w:r w:rsidR="00C953DC">
                              <w:t xml:space="preserve">, </w:t>
                            </w:r>
                            <w:r w:rsidR="00C953DC" w:rsidRPr="00C953DC">
                              <w:rPr>
                                <w:color w:val="FF0000"/>
                              </w:rPr>
                              <w:t>в</w:t>
                            </w:r>
                            <w:r w:rsidR="00C953DC">
                              <w:rPr>
                                <w:color w:val="FF0000"/>
                              </w:rPr>
                              <w:t> </w:t>
                            </w:r>
                            <w:r w:rsidR="00C953DC" w:rsidRPr="00C953DC">
                              <w:rPr>
                                <w:color w:val="FF0000"/>
                              </w:rPr>
                              <w:t>текущей смене</w:t>
                            </w:r>
                            <w:r w:rsidR="00C953DC" w:rsidRPr="00C953DC">
                              <w:t xml:space="preserve">, </w:t>
                            </w:r>
                            <w:r>
                              <w:t xml:space="preserve"> могут проводиться операции: ВОЗВРАТ, ОТМЕНА, ОТМЕНА АВТОРИЗАЦИИ и ЗАВЕРШЕНИЕ РАСЧЕТА</w:t>
                            </w:r>
                            <w:r w:rsidRPr="009901F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35" style="width:262.85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8020FC" w:rsidRDefault="004748EF" w:rsidP="004748EF">
                      <w:pPr>
                        <w:pStyle w:val="afffe"/>
                        <w:spacing w:line="276" w:lineRule="auto"/>
                      </w:pPr>
                      <w:r>
                        <w:rPr>
                          <w:color w:val="FF0000"/>
                        </w:rPr>
                        <w:t>Важно</w:t>
                      </w:r>
                      <w:r w:rsidRPr="009901F8">
                        <w:rPr>
                          <w:color w:val="FF0000"/>
                        </w:rPr>
                        <w:t xml:space="preserve">! </w:t>
                      </w:r>
                      <w:r w:rsidR="00C953DC" w:rsidRPr="00C953DC">
                        <w:t>Б</w:t>
                      </w:r>
                      <w:r>
                        <w:t>ез предъявления карты клиента</w:t>
                      </w:r>
                      <w:r w:rsidR="00C953DC">
                        <w:t xml:space="preserve">, </w:t>
                      </w:r>
                      <w:r w:rsidR="00C953DC" w:rsidRPr="00C953DC">
                        <w:rPr>
                          <w:color w:val="FF0000"/>
                        </w:rPr>
                        <w:t>в</w:t>
                      </w:r>
                      <w:r w:rsidR="00C953DC">
                        <w:rPr>
                          <w:color w:val="FF0000"/>
                        </w:rPr>
                        <w:t> </w:t>
                      </w:r>
                      <w:r w:rsidR="00C953DC" w:rsidRPr="00C953DC">
                        <w:rPr>
                          <w:color w:val="FF0000"/>
                        </w:rPr>
                        <w:t>текущей смене</w:t>
                      </w:r>
                      <w:r w:rsidR="00C953DC" w:rsidRPr="00C953DC">
                        <w:t xml:space="preserve">, </w:t>
                      </w:r>
                      <w:r>
                        <w:t xml:space="preserve"> могут проводиться операции: ВОЗВРАТ, ОТМЕНА, ОТМЕНА АВТОРИЗАЦИИ и ЗАВЕРШЕНИЕ РАСЧЕТА</w:t>
                      </w:r>
                      <w:r w:rsidRPr="009901F8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BF3EB65" w14:textId="77777777" w:rsidR="004748EF" w:rsidRDefault="004748EF" w:rsidP="004748EF">
      <w:pPr>
        <w:pStyle w:val="INDENTION"/>
        <w:jc w:val="right"/>
      </w:pPr>
    </w:p>
    <w:p w14:paraId="579A8D82" w14:textId="77777777" w:rsidR="004748EF" w:rsidRPr="00A0068A" w:rsidRDefault="004748EF" w:rsidP="004748EF">
      <w:pPr>
        <w:pStyle w:val="INDENTION"/>
      </w:pPr>
      <w:r w:rsidRPr="00A0068A">
        <w:t xml:space="preserve">Для </w:t>
      </w:r>
      <w:r>
        <w:t xml:space="preserve">проведения </w:t>
      </w:r>
      <w:r w:rsidRPr="004748EF">
        <w:rPr>
          <w:b/>
          <w:color w:val="437A28"/>
        </w:rPr>
        <w:t>ФИНАНСОВОЙ</w:t>
      </w:r>
      <w:r>
        <w:rPr>
          <w:b/>
          <w:color w:val="437A28"/>
        </w:rPr>
        <w:t xml:space="preserve"> ОПЕРАЦИИ</w:t>
      </w:r>
      <w:r w:rsidRPr="00A0068A">
        <w:t xml:space="preserve"> </w:t>
      </w:r>
      <w:r w:rsidRPr="004748EF">
        <w:rPr>
          <w:b/>
          <w:color w:val="437A28"/>
        </w:rPr>
        <w:t>без предъявления карты клиента</w:t>
      </w:r>
      <w:r>
        <w:t xml:space="preserve">, </w:t>
      </w:r>
      <w:r w:rsidRPr="00A0068A">
        <w:t>нужно выполнить следующие действия: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4748EF" w:rsidRPr="00A0068A" w14:paraId="692D1048" w14:textId="77777777" w:rsidTr="0047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5F338BF7" w14:textId="77777777" w:rsidR="004748EF" w:rsidRPr="00F34A29" w:rsidRDefault="004748EF" w:rsidP="004748EF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578D7778" w14:textId="77777777" w:rsidR="004748EF" w:rsidRPr="00F34A29" w:rsidRDefault="004748EF" w:rsidP="004748E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4748EF" w:rsidRPr="00A0068A" w14:paraId="43B15CB0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0D68442" w14:textId="77777777" w:rsidR="004748EF" w:rsidRPr="00A0068A" w:rsidRDefault="004748EF" w:rsidP="004748EF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lastRenderedPageBreak/>
              <w:t>В интерфейсе ПО ККМ:</w:t>
            </w:r>
          </w:p>
          <w:p w14:paraId="409C933F" w14:textId="77777777" w:rsidR="004748EF" w:rsidRPr="00A0068A" w:rsidRDefault="004748EF" w:rsidP="004748E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</w:t>
            </w:r>
            <w:r>
              <w:rPr>
                <w:b/>
                <w:color w:val="437A28"/>
              </w:rPr>
              <w:t>ФИНАНСОВУЮ ОПЕРАЦИЮ</w:t>
            </w:r>
            <w:r w:rsidRPr="00A0068A">
              <w:t xml:space="preserve"> </w:t>
            </w:r>
          </w:p>
          <w:p w14:paraId="51C9A55D" w14:textId="77777777" w:rsidR="004748EF" w:rsidRPr="00A0068A" w:rsidRDefault="004748EF" w:rsidP="004748E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>
              <w:rPr>
                <w:b/>
                <w:color w:val="437A28"/>
              </w:rPr>
              <w:t>ФИНАНСОВОЙ ОПЕРАЦИИ</w:t>
            </w:r>
          </w:p>
          <w:p w14:paraId="3FD9BF0C" w14:textId="77777777" w:rsidR="004748EF" w:rsidRPr="00A0068A" w:rsidRDefault="004748EF" w:rsidP="004748E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</w:t>
            </w:r>
            <w:r>
              <w:t>способ проведения</w:t>
            </w:r>
            <w:r w:rsidRPr="00A0068A">
              <w:t xml:space="preserve"> операции</w:t>
            </w:r>
            <w:r>
              <w:t>:</w:t>
            </w:r>
            <w:r w:rsidRPr="00A0068A">
              <w:t xml:space="preserve"> </w:t>
            </w:r>
            <w:r w:rsidRPr="004748EF">
              <w:rPr>
                <w:b/>
                <w:color w:val="437A28"/>
              </w:rPr>
              <w:t>без предъявления карты клиента</w:t>
            </w:r>
            <w:r w:rsidRPr="00A0068A">
              <w:t xml:space="preserve"> </w:t>
            </w:r>
          </w:p>
          <w:p w14:paraId="1F82F62B" w14:textId="77777777" w:rsidR="004748EF" w:rsidRPr="00A0068A" w:rsidRDefault="004748EF" w:rsidP="004748EF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  <w:r w:rsidR="00C953DC" w:rsidRPr="00196830">
              <w:rPr>
                <w:noProof/>
                <w:color w:val="437A28"/>
              </w:rPr>
              <w:t xml:space="preserve"> </w:t>
            </w:r>
            <w:r w:rsidR="00C953DC"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4A3F7E27" wp14:editId="00D77F34">
                      <wp:extent cx="2881423" cy="1020726"/>
                      <wp:effectExtent l="19050" t="19050" r="128905" b="160655"/>
                      <wp:docPr id="519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423" cy="10207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0BB8247" w14:textId="77777777" w:rsidR="00C953DC" w:rsidRPr="00C953DC" w:rsidRDefault="00C953DC" w:rsidP="00C953DC">
                                  <w:pPr>
                                    <w:pStyle w:val="afffe"/>
                                    <w:spacing w:line="276" w:lineRule="auto"/>
                                  </w:pPr>
                                  <w:r w:rsidRPr="009901F8">
                                    <w:rPr>
                                      <w:color w:val="FF0000"/>
                                    </w:rPr>
                                    <w:t>Внимание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! </w:t>
                                  </w:r>
                                  <w:r>
                                    <w:t xml:space="preserve">ПО ККМ должно поддерживать возможность проведения операций </w:t>
                                  </w:r>
                                  <w:r w:rsidRPr="00C953DC">
                                    <w:t>без предъявления карты клиента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36" style="width:226.9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C953DC" w:rsidRPr="00C953DC" w:rsidRDefault="00C953DC" w:rsidP="00C953DC">
                            <w:pPr>
                              <w:pStyle w:val="afffe"/>
                              <w:spacing w:line="276" w:lineRule="auto"/>
                            </w:pPr>
                            <w:r w:rsidRPr="009901F8">
                              <w:rPr>
                                <w:color w:val="FF0000"/>
                              </w:rPr>
                              <w:t>Внимание</w:t>
                            </w:r>
                            <w:r>
                              <w:rPr>
                                <w:color w:val="FF0000"/>
                              </w:rPr>
                              <w:t>!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ПО ККМ должно поддерживать возможность проведения операций </w:t>
                            </w:r>
                            <w:r w:rsidRPr="00C953DC">
                              <w:t>без предъявления карты клиента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16" w:type="dxa"/>
            <w:shd w:val="clear" w:color="auto" w:fill="auto"/>
          </w:tcPr>
          <w:p w14:paraId="7E2A9C0B" w14:textId="77777777" w:rsidR="004748EF" w:rsidRPr="00A0068A" w:rsidRDefault="004748EF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637A9FB" wp14:editId="0080F5F4">
                  <wp:extent cx="1368000" cy="1827724"/>
                  <wp:effectExtent l="19050" t="19050" r="22860" b="20320"/>
                  <wp:docPr id="10" name="Рисунок 10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DAE2C" w14:textId="77777777" w:rsidR="004748EF" w:rsidRPr="004748EF" w:rsidRDefault="004748EF" w:rsidP="004748EF">
      <w:pPr>
        <w:pStyle w:val="INDENTION"/>
      </w:pPr>
    </w:p>
    <w:p w14:paraId="074F867C" w14:textId="77777777" w:rsidR="00910292" w:rsidRPr="00A0068A" w:rsidRDefault="00A81A6D" w:rsidP="00D84CAB">
      <w:pPr>
        <w:pStyle w:val="1"/>
      </w:pPr>
      <w:bookmarkStart w:id="101" w:name="_Toc453677071"/>
      <w:r w:rsidRPr="00A0068A">
        <w:lastRenderedPageBreak/>
        <w:t>Как проводить ф</w:t>
      </w:r>
      <w:r w:rsidR="004774A4" w:rsidRPr="00A0068A">
        <w:t>инансовые операции</w:t>
      </w:r>
      <w:bookmarkEnd w:id="96"/>
      <w:bookmarkEnd w:id="97"/>
      <w:bookmarkEnd w:id="98"/>
      <w:bookmarkEnd w:id="99"/>
      <w:r w:rsidRPr="00A0068A">
        <w:t>?</w:t>
      </w:r>
      <w:bookmarkEnd w:id="101"/>
    </w:p>
    <w:p w14:paraId="10E6F4E1" w14:textId="77777777" w:rsidR="00BB4C80" w:rsidRPr="00A0068A" w:rsidRDefault="001E02E4" w:rsidP="00844B19">
      <w:pPr>
        <w:pStyle w:val="INDENTION"/>
        <w:spacing w:before="200"/>
        <w:ind w:right="-1"/>
        <w:rPr>
          <w:rFonts w:cstheme="minorHAnsi"/>
        </w:rPr>
      </w:pPr>
      <w:r w:rsidRPr="00A0068A">
        <w:rPr>
          <w:rFonts w:cstheme="minorHAnsi"/>
        </w:rPr>
        <w:t xml:space="preserve">Для торгово-сервисных предприятий предусмотрены следующие </w:t>
      </w:r>
      <w:r w:rsidR="00A5228F" w:rsidRPr="00A5228F">
        <w:rPr>
          <w:rFonts w:cstheme="minorHAnsi"/>
          <w:b/>
          <w:color w:val="437A28"/>
        </w:rPr>
        <w:t>ФИНАНСОВЫЕ ОПЕРАЦИИ</w:t>
      </w:r>
      <w:r w:rsidRPr="00A0068A">
        <w:rPr>
          <w:rFonts w:cstheme="minorHAnsi"/>
        </w:rPr>
        <w:t xml:space="preserve">: оплата, возврат, отмена, </w:t>
      </w:r>
      <w:proofErr w:type="spellStart"/>
      <w:r w:rsidRPr="00A0068A">
        <w:rPr>
          <w:rFonts w:cstheme="minorHAnsi"/>
        </w:rPr>
        <w:t>предавторизация</w:t>
      </w:r>
      <w:proofErr w:type="spellEnd"/>
      <w:r w:rsidRPr="00A0068A">
        <w:rPr>
          <w:rFonts w:cstheme="minorHAnsi"/>
        </w:rPr>
        <w:t>, добавочная авторизация, завершение расчета, отмена, возврат, отмена авторизации.</w:t>
      </w:r>
    </w:p>
    <w:p w14:paraId="074D0733" w14:textId="77777777" w:rsidR="00910292" w:rsidRPr="00A0068A" w:rsidRDefault="00910292" w:rsidP="00E6364C">
      <w:pPr>
        <w:pStyle w:val="22"/>
      </w:pPr>
      <w:r w:rsidRPr="00A0068A">
        <w:t xml:space="preserve"> </w:t>
      </w:r>
      <w:bookmarkStart w:id="102" w:name="_Toc429664354"/>
      <w:bookmarkStart w:id="103" w:name="_Toc429664371"/>
      <w:bookmarkStart w:id="104" w:name="_Toc453677072"/>
      <w:r w:rsidR="00BB4C80" w:rsidRPr="00A0068A">
        <w:t xml:space="preserve">Как </w:t>
      </w:r>
      <w:r w:rsidR="00EA78F2" w:rsidRPr="00A0068A">
        <w:t>оплатить покупку</w:t>
      </w:r>
      <w:r w:rsidR="001870FF">
        <w:t xml:space="preserve"> (с вводом </w:t>
      </w:r>
      <w:proofErr w:type="spellStart"/>
      <w:r w:rsidR="001870FF">
        <w:t>ПИНа</w:t>
      </w:r>
      <w:proofErr w:type="spellEnd"/>
      <w:r w:rsidR="001870FF">
        <w:t>)</w:t>
      </w:r>
      <w:r w:rsidR="00BB4C80" w:rsidRPr="00A0068A">
        <w:t>?</w:t>
      </w:r>
      <w:bookmarkEnd w:id="102"/>
      <w:bookmarkEnd w:id="103"/>
      <w:bookmarkEnd w:id="104"/>
    </w:p>
    <w:p w14:paraId="3119F07E" w14:textId="77777777" w:rsidR="00B25DC6" w:rsidRPr="00A0068A" w:rsidRDefault="00B25DC6" w:rsidP="00B25DC6">
      <w:pPr>
        <w:pStyle w:val="INDENTION"/>
      </w:pPr>
      <w:r w:rsidRPr="00A0068A">
        <w:t xml:space="preserve">Для </w:t>
      </w:r>
      <w:r w:rsidR="00A5228F" w:rsidRPr="00A5228F">
        <w:rPr>
          <w:rStyle w:val="affff"/>
        </w:rPr>
        <w:t>ОПЛАТЫ</w:t>
      </w:r>
      <w:r w:rsidR="00A5228F" w:rsidRPr="00A5228F">
        <w:rPr>
          <w:color w:val="437A28"/>
        </w:rPr>
        <w:t xml:space="preserve"> </w:t>
      </w:r>
      <w:r w:rsidRPr="00A0068A">
        <w:t>покупки картой</w:t>
      </w:r>
      <w:r w:rsidR="005A612A">
        <w:t xml:space="preserve"> </w:t>
      </w:r>
      <w:r w:rsidR="001870FF" w:rsidRPr="001870FF">
        <w:rPr>
          <w:b/>
          <w:color w:val="437A28"/>
        </w:rPr>
        <w:t xml:space="preserve">(с вводом </w:t>
      </w:r>
      <w:proofErr w:type="spellStart"/>
      <w:r w:rsidR="001870FF" w:rsidRPr="001870FF">
        <w:rPr>
          <w:b/>
          <w:color w:val="437A28"/>
        </w:rPr>
        <w:t>ПИНа</w:t>
      </w:r>
      <w:proofErr w:type="spellEnd"/>
      <w:r w:rsidR="001870FF" w:rsidRPr="001870FF">
        <w:rPr>
          <w:b/>
          <w:color w:val="437A28"/>
        </w:rPr>
        <w:t>)</w:t>
      </w:r>
      <w:r w:rsidRPr="00A0068A">
        <w:t xml:space="preserve"> нужно выполнить следующие действия:</w:t>
      </w:r>
    </w:p>
    <w:tbl>
      <w:tblPr>
        <w:tblStyle w:val="a8"/>
        <w:tblW w:w="10031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5"/>
        <w:gridCol w:w="4961"/>
      </w:tblGrid>
      <w:tr w:rsidR="00271159" w:rsidRPr="00A0068A" w14:paraId="7C82D71D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4B2BD7C2" w14:textId="77777777" w:rsidR="00271159" w:rsidRPr="00F34A29" w:rsidRDefault="00271159" w:rsidP="00B74938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437A28"/>
          </w:tcPr>
          <w:p w14:paraId="6C00F9FA" w14:textId="77777777" w:rsidR="00271159" w:rsidRPr="00F34A29" w:rsidRDefault="00271159" w:rsidP="00B74938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271159" w:rsidRPr="00A0068A" w14:paraId="6AD43142" w14:textId="77777777" w:rsidTr="001C3D32">
        <w:trPr>
          <w:cantSplit/>
          <w:trHeight w:val="2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28377EF" w14:textId="77777777" w:rsidR="00271159" w:rsidRPr="00A0068A" w:rsidRDefault="00271159" w:rsidP="00E05AD0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489CE42A" w14:textId="77777777" w:rsidR="00271159" w:rsidRPr="00A0068A" w:rsidRDefault="00271159" w:rsidP="00E05AD0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="00A5228F" w:rsidRPr="00A0068A">
              <w:rPr>
                <w:b/>
                <w:color w:val="437A28"/>
              </w:rPr>
              <w:t>ОПЛАТА</w:t>
            </w:r>
          </w:p>
          <w:p w14:paraId="45E9FF04" w14:textId="77777777" w:rsidR="00271159" w:rsidRPr="00A0068A" w:rsidRDefault="00271159" w:rsidP="00271159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="00A5228F" w:rsidRPr="00A5228F">
              <w:rPr>
                <w:b/>
                <w:color w:val="437A28"/>
              </w:rPr>
              <w:t>ОПЛАТЫ</w:t>
            </w:r>
          </w:p>
          <w:p w14:paraId="3CE91B8A" w14:textId="77777777" w:rsidR="00652F68" w:rsidRPr="00A0068A" w:rsidRDefault="00271159" w:rsidP="00271159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</w:t>
            </w:r>
            <w:r w:rsidR="00841832" w:rsidRPr="00A0068A">
              <w:t xml:space="preserve">способ </w:t>
            </w:r>
            <w:r w:rsidR="008D2D0A" w:rsidRPr="00A0068A">
              <w:t>проведени</w:t>
            </w:r>
            <w:r w:rsidR="00841832" w:rsidRPr="00A0068A">
              <w:t>я</w:t>
            </w:r>
            <w:r w:rsidR="008D2D0A" w:rsidRPr="00A0068A">
              <w:t xml:space="preserve"> операции</w:t>
            </w:r>
            <w:r w:rsidR="00841832" w:rsidRPr="00A0068A">
              <w:t>:</w:t>
            </w:r>
            <w:r w:rsidR="008D2D0A" w:rsidRPr="00A0068A">
              <w:t xml:space="preserve"> по</w:t>
            </w:r>
            <w:r w:rsidRPr="00A0068A">
              <w:t xml:space="preserve"> банковской карт</w:t>
            </w:r>
            <w:r w:rsidR="008D2D0A" w:rsidRPr="00A0068A">
              <w:t>е</w:t>
            </w:r>
            <w:r w:rsidRPr="00A0068A">
              <w:t xml:space="preserve"> </w:t>
            </w:r>
          </w:p>
          <w:p w14:paraId="55D243DD" w14:textId="77777777" w:rsidR="00271159" w:rsidRPr="00A0068A" w:rsidRDefault="00271159" w:rsidP="00841832">
            <w:pPr>
              <w:pStyle w:val="INDENTION"/>
              <w:ind w:left="284"/>
            </w:pPr>
            <w:r w:rsidRPr="00A0068A">
              <w:t xml:space="preserve">(см. инструкцию </w:t>
            </w:r>
            <w:r w:rsidR="008D2D0A" w:rsidRPr="00A0068A">
              <w:t>к</w:t>
            </w:r>
            <w:r w:rsidRPr="00A0068A">
              <w:t xml:space="preserve"> соответствующе</w:t>
            </w:r>
            <w:r w:rsidR="00841832" w:rsidRPr="00A0068A">
              <w:t xml:space="preserve">му </w:t>
            </w:r>
            <w:r w:rsidRPr="00A0068A">
              <w:t xml:space="preserve"> </w:t>
            </w:r>
            <w:r w:rsidR="00841832" w:rsidRPr="00A0068A">
              <w:t>ПО </w:t>
            </w:r>
            <w:r w:rsidRPr="00A0068A">
              <w:t>ККМ)</w:t>
            </w:r>
          </w:p>
        </w:tc>
        <w:tc>
          <w:tcPr>
            <w:tcW w:w="50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E82611A" w14:textId="77777777" w:rsidR="00271159" w:rsidRPr="00A0068A" w:rsidRDefault="00271159" w:rsidP="00FC1A35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E684291" wp14:editId="30CEA5F8">
                  <wp:extent cx="1368000" cy="1827720"/>
                  <wp:effectExtent l="19050" t="19050" r="22860" b="20320"/>
                  <wp:docPr id="1" name="Рисунок 1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9" w:rsidRPr="00A0068A" w14:paraId="6A98799F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97292E8" w14:textId="77777777" w:rsidR="00271159" w:rsidRPr="00A0068A" w:rsidRDefault="00271159" w:rsidP="00FC1A35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2C1F2B0" wp14:editId="65880A60">
                  <wp:extent cx="2340000" cy="1905119"/>
                  <wp:effectExtent l="0" t="0" r="3175" b="0"/>
                  <wp:docPr id="21" name="Рисунок 21" descr="C:\Users\SBT-Troshenkova-TO\Documents\База ЭД\Рисунки для РП эквайринг\РИС для РП - интегр ТСТ-БАН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BT-Troshenkova-TO\Documents\База ЭД\Рисунки для РП эквайринг\РИС для РП - интегр ТСТ-БАН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90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B7AB7B4" w14:textId="77777777" w:rsidR="00271159" w:rsidRPr="00A0068A" w:rsidRDefault="00271159" w:rsidP="00FC1A35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2F02E6CF" wp14:editId="1D5D6D31">
                  <wp:extent cx="1368000" cy="1764295"/>
                  <wp:effectExtent l="0" t="0" r="3810" b="762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плата 100 руб Вставте карту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66408" w14:textId="77777777" w:rsidR="00271159" w:rsidRPr="00A0068A" w:rsidRDefault="00271159" w:rsidP="00FC1A35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271159" w:rsidRPr="00A0068A" w14:paraId="73B7D989" w14:textId="77777777" w:rsidTr="001C3D32">
        <w:trPr>
          <w:cantSplit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67EA61F" w14:textId="77777777" w:rsidR="00271159" w:rsidRPr="00A0068A" w:rsidRDefault="00271159" w:rsidP="00E61F5B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 w:rsidR="00EB4E15">
              <w:rPr>
                <w:noProof/>
              </w:rPr>
              <w:t>раздел</w:t>
            </w:r>
            <w:r w:rsidRPr="00A0068A">
              <w:rPr>
                <w:noProof/>
              </w:rPr>
              <w:t>е</w:t>
            </w:r>
            <w:r w:rsidR="00E61F5B" w:rsidRPr="00A0068A">
              <w:rPr>
                <w:noProof/>
              </w:rPr>
              <w:t xml:space="preserve"> </w:t>
            </w:r>
            <w:r w:rsidR="00E61F5B" w:rsidRPr="00A0068A">
              <w:rPr>
                <w:noProof/>
              </w:rPr>
              <w:fldChar w:fldCharType="begin"/>
            </w:r>
            <w:r w:rsidR="00E61F5B" w:rsidRPr="00A0068A">
              <w:rPr>
                <w:noProof/>
              </w:rPr>
              <w:instrText xml:space="preserve"> REF _Ref429660437 \n \h </w:instrText>
            </w:r>
            <w:r w:rsidR="00A0068A">
              <w:rPr>
                <w:noProof/>
              </w:rPr>
              <w:instrText xml:space="preserve"> \* MERGEFORMAT </w:instrText>
            </w:r>
            <w:r w:rsidR="00E61F5B" w:rsidRPr="00A0068A">
              <w:rPr>
                <w:noProof/>
              </w:rPr>
            </w:r>
            <w:r w:rsidR="00E61F5B" w:rsidRPr="00A0068A">
              <w:rPr>
                <w:noProof/>
              </w:rPr>
              <w:fldChar w:fldCharType="separate"/>
            </w:r>
            <w:r w:rsidR="00B6757F">
              <w:rPr>
                <w:noProof/>
              </w:rPr>
              <w:t>2.1</w:t>
            </w:r>
            <w:r w:rsidR="00E61F5B" w:rsidRPr="00A0068A">
              <w:rPr>
                <w:noProof/>
              </w:rPr>
              <w:fldChar w:fldCharType="end"/>
            </w:r>
            <w:r w:rsidR="00E61F5B" w:rsidRPr="00A0068A">
              <w:rPr>
                <w:noProof/>
              </w:rPr>
              <w:t xml:space="preserve"> </w:t>
            </w:r>
            <w:hyperlink w:anchor="_Как_работать_с" w:history="1">
              <w:r w:rsidR="00E61F5B" w:rsidRPr="00A0068A">
                <w:rPr>
                  <w:rStyle w:val="af0"/>
                  <w:noProof/>
                </w:rPr>
                <w:t>Как считывать карту?</w:t>
              </w:r>
            </w:hyperlink>
          </w:p>
        </w:tc>
      </w:tr>
      <w:tr w:rsidR="001C3D32" w:rsidRPr="00A0068A" w14:paraId="6B097837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F215AB9" w14:textId="77777777" w:rsidR="001C3D32" w:rsidRPr="001C3D32" w:rsidRDefault="001C3D32" w:rsidP="001C3D32">
            <w:pPr>
              <w:pStyle w:val="INDENTION"/>
              <w:rPr>
                <w:b/>
                <w:noProof/>
                <w:color w:val="FF6600"/>
              </w:rPr>
            </w:pPr>
            <w:r w:rsidRPr="00A0068A">
              <w:t xml:space="preserve">Ввести </w:t>
            </w:r>
            <w:r>
              <w:t>Номер документа</w:t>
            </w:r>
            <w:r w:rsidRPr="00A0068A">
              <w:t xml:space="preserve"> </w:t>
            </w:r>
            <w:r w:rsidRPr="001C3D32">
              <w:rPr>
                <w:b/>
                <w:color w:val="FF6600"/>
              </w:rPr>
              <w:t>(данн</w:t>
            </w:r>
            <w:r>
              <w:rPr>
                <w:b/>
                <w:color w:val="FF6600"/>
              </w:rPr>
              <w:t>ый шаг</w:t>
            </w:r>
            <w:r w:rsidRPr="001C3D32">
              <w:rPr>
                <w:b/>
                <w:color w:val="FF6600"/>
              </w:rPr>
              <w:t xml:space="preserve"> </w:t>
            </w:r>
            <w:r>
              <w:rPr>
                <w:b/>
                <w:color w:val="FF6600"/>
              </w:rPr>
              <w:t>выполняется</w:t>
            </w:r>
            <w:r w:rsidRPr="001C3D32">
              <w:rPr>
                <w:b/>
                <w:noProof/>
                <w:color w:val="FF6600"/>
              </w:rPr>
              <w:t xml:space="preserve"> только при </w:t>
            </w:r>
            <w:r>
              <w:rPr>
                <w:b/>
                <w:noProof/>
                <w:color w:val="FF6600"/>
              </w:rPr>
              <w:t>ОПЛАТЕ</w:t>
            </w:r>
            <w:r w:rsidRPr="001C3D32">
              <w:rPr>
                <w:b/>
                <w:noProof/>
                <w:color w:val="FF6600"/>
              </w:rPr>
              <w:t xml:space="preserve"> топливными картами)</w:t>
            </w:r>
          </w:p>
          <w:p w14:paraId="6DA25215" w14:textId="77777777" w:rsidR="001C3D32" w:rsidRDefault="001C3D32" w:rsidP="007C4B61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2AA0C" wp14:editId="46B25F82">
                  <wp:extent cx="2280220" cy="2140527"/>
                  <wp:effectExtent l="0" t="0" r="635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номер документа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449" cy="214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733D89B" w14:textId="77777777" w:rsidR="001C3D32" w:rsidRPr="00A0068A" w:rsidRDefault="001C3D32" w:rsidP="007C4B61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4406CD33" wp14:editId="53FB0899">
                  <wp:extent cx="1318162" cy="1701002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9" w:rsidRPr="00A0068A" w14:paraId="15CEEEE0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555C1E0" w14:textId="77777777" w:rsidR="00271159" w:rsidRPr="00A0068A" w:rsidRDefault="00271159" w:rsidP="00841BDF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6085C513" wp14:editId="06E64E89">
                  <wp:extent cx="2340000" cy="1654694"/>
                  <wp:effectExtent l="0" t="0" r="3175" b="3175"/>
                  <wp:docPr id="467" name="Рисунок 467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5FB9DCC" w14:textId="77777777" w:rsidR="00271159" w:rsidRPr="00A0068A" w:rsidRDefault="00271159" w:rsidP="002877C9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4C5F8F12" wp14:editId="09009350">
                  <wp:extent cx="293915" cy="200025"/>
                  <wp:effectExtent l="19050" t="0" r="0" b="0"/>
                  <wp:docPr id="20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40E15268" w14:textId="77777777" w:rsidR="00271159" w:rsidRDefault="00CC71D8" w:rsidP="00841BD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201B82" wp14:editId="48CC33F3">
                  <wp:extent cx="1293706" cy="1719618"/>
                  <wp:effectExtent l="0" t="0" r="1905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ПИН (оплата) - сумма 100 руб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80" cy="17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33B92" w14:textId="77777777" w:rsidR="009901F8" w:rsidRDefault="009901F8" w:rsidP="00841BD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5CF1D681" wp14:editId="44BEFBEA">
                      <wp:extent cx="2945081" cy="1045028"/>
                      <wp:effectExtent l="19050" t="19050" r="141605" b="155575"/>
                      <wp:docPr id="2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10450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D0D2EF0" w14:textId="77777777" w:rsidR="004748EF" w:rsidRPr="008020FC" w:rsidRDefault="004748EF" w:rsidP="009901F8">
                                  <w:pPr>
                                    <w:pStyle w:val="afffe"/>
                                    <w:spacing w:line="276" w:lineRule="auto"/>
                                  </w:pPr>
                                  <w:r w:rsidRPr="009901F8">
                                    <w:rPr>
                                      <w:color w:val="FF0000"/>
                                    </w:rPr>
                                    <w:t xml:space="preserve">Внимание! </w:t>
                                  </w:r>
                                  <w:r w:rsidRPr="009901F8">
                                    <w:t xml:space="preserve">По </w:t>
                                  </w:r>
                                  <w:r w:rsidRPr="009901F8">
                                    <w:rPr>
                                      <w:color w:val="FF0000"/>
                                    </w:rPr>
                                    <w:t xml:space="preserve">бесконтактным </w:t>
                                  </w:r>
                                  <w:r w:rsidRPr="009901F8">
                                    <w:t>картам отказываться от ввода ПИН</w:t>
                                  </w:r>
                                  <w:r>
                                    <w:t>-кода</w:t>
                                  </w:r>
                                  <w:r w:rsidRPr="009901F8">
                                    <w:t xml:space="preserve"> </w:t>
                                  </w:r>
                                  <w:r w:rsidRPr="009901F8">
                                    <w:rPr>
                                      <w:color w:val="FF0000"/>
                                    </w:rPr>
                                    <w:t>запрещено</w:t>
                                  </w:r>
                                  <w:r w:rsidRPr="009901F8">
                                    <w:t>. Это приведёт к завершению операции ошибкой.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37" style="width:231.9pt;height:8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9901F8">
                            <w:pPr>
                              <w:pStyle w:val="afffe"/>
                              <w:spacing w:line="276" w:lineRule="auto"/>
                            </w:pPr>
                            <w:r w:rsidRPr="009901F8">
                              <w:rPr>
                                <w:color w:val="FF0000"/>
                              </w:rPr>
                              <w:t xml:space="preserve">Внимание! </w:t>
                            </w:r>
                            <w:r w:rsidRPr="009901F8">
                              <w:t xml:space="preserve">По </w:t>
                            </w:r>
                            <w:r w:rsidRPr="009901F8">
                              <w:rPr>
                                <w:color w:val="FF0000"/>
                              </w:rPr>
                              <w:t xml:space="preserve">бесконтактным </w:t>
                            </w:r>
                            <w:r w:rsidRPr="009901F8">
                              <w:t>картам отказываться от ввода ПИН</w:t>
                            </w:r>
                            <w:r>
                              <w:t>-кода</w:t>
                            </w:r>
                            <w:r w:rsidRPr="009901F8">
                              <w:t xml:space="preserve"> </w:t>
                            </w:r>
                            <w:r w:rsidRPr="009901F8">
                              <w:rPr>
                                <w:color w:val="FF0000"/>
                              </w:rPr>
                              <w:t>запрещено</w:t>
                            </w:r>
                            <w:r w:rsidRPr="009901F8">
                              <w:t>. Это приведёт к завершению операции ошибкой.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5B11713" w14:textId="77777777" w:rsidR="00830A17" w:rsidRPr="00830A17" w:rsidRDefault="00830A17" w:rsidP="00830A17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FF6600"/>
              </w:rPr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6DD30CCF" wp14:editId="549F4201">
                      <wp:extent cx="2945081" cy="855023"/>
                      <wp:effectExtent l="19050" t="19050" r="141605" b="154940"/>
                      <wp:docPr id="1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85502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B7FF6D9" w14:textId="77777777" w:rsidR="004748EF" w:rsidRPr="008020FC" w:rsidRDefault="004748EF" w:rsidP="00830A17">
                                  <w:pPr>
                                    <w:pStyle w:val="afffe"/>
                                    <w:spacing w:line="276" w:lineRule="auto"/>
                                  </w:pPr>
                                  <w:r w:rsidRPr="009901F8">
                                    <w:rPr>
                                      <w:color w:val="FF0000"/>
                                    </w:rPr>
                                    <w:t xml:space="preserve">Внимание! </w:t>
                                  </w:r>
                                  <w:r>
                                    <w:t xml:space="preserve">Если клиент отказался от ввода ПИН-кода, нажав клавишу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C43338" wp14:editId="77EDE28D">
                                        <wp:extent cx="237506" cy="161636"/>
                                        <wp:effectExtent l="0" t="0" r="0" b="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Отмена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910" cy="163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, см. </w:t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t xml:space="preserve">раздел </w:t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fldChar w:fldCharType="begin"/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instrText xml:space="preserve"> REF _Ref447731951 \w \h </w:instrText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fldChar w:fldCharType="separate"/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t>6.1</w:t>
                                  </w:r>
                                  <w:r w:rsidRPr="00830A17">
                                    <w:rPr>
                                      <w:color w:val="4F81BD" w:themeColor="accent1"/>
                                    </w:rPr>
                                    <w:fldChar w:fldCharType="end"/>
                                  </w:r>
                                  <w:r>
                                    <w:t>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38" style="width:231.9pt;height:6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830A17">
                            <w:pPr>
                              <w:pStyle w:val="afffe"/>
                              <w:spacing w:line="276" w:lineRule="auto"/>
                            </w:pPr>
                            <w:r w:rsidRPr="009901F8">
                              <w:rPr>
                                <w:color w:val="FF0000"/>
                              </w:rPr>
                              <w:t xml:space="preserve">Внимание! </w:t>
                            </w:r>
                            <w:r>
                              <w:t xml:space="preserve">Если клиент отказался от ввода ПИН-кода, нажав клавишу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506" cy="161636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тмена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10" cy="163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, см. </w:t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t xml:space="preserve">раздел </w:t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fldChar w:fldCharType="begin"/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instrText xml:space="preserve"> REF _Ref447731951 \w \h </w:instrText>
                            </w:r>
                            <w:r w:rsidRPr="00830A17">
                              <w:rPr>
                                <w:color w:val="4F81BD" w:themeColor="accent1"/>
                              </w:rPr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fldChar w:fldCharType="separate"/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t>6.1</w:t>
                            </w:r>
                            <w:r w:rsidRPr="00830A17">
                              <w:rPr>
                                <w:color w:val="4F81BD" w:themeColor="accent1"/>
                              </w:rPr>
                              <w:fldChar w:fldCharType="end"/>
                            </w:r>
                            <w:r>
                              <w:t>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71159" w:rsidRPr="00A0068A" w14:paraId="72BDDCC5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EAEB8FA" w14:textId="77777777" w:rsidR="00271159" w:rsidRPr="00A0068A" w:rsidRDefault="00271159" w:rsidP="00F92F18">
            <w:pPr>
              <w:pStyle w:val="INDENTION"/>
              <w:jc w:val="center"/>
            </w:pPr>
            <w:r w:rsidRPr="00A0068A">
              <w:t>После ввода ПИН-кода, программа начнет устанавливать соединение с Банком. При этом на экране будут появляться сообщения:</w:t>
            </w:r>
          </w:p>
          <w:p w14:paraId="4FFB321A" w14:textId="77777777" w:rsidR="00271159" w:rsidRPr="00A0068A" w:rsidRDefault="00271159" w:rsidP="006F5DA0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271159" w:rsidRPr="00A0068A" w14:paraId="7E89601B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8CB5CC9" w14:textId="77777777" w:rsidR="00271159" w:rsidRPr="00A0068A" w:rsidRDefault="00271159" w:rsidP="00432DA7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CB41446" wp14:editId="237AC18F">
                  <wp:extent cx="2340000" cy="1691486"/>
                  <wp:effectExtent l="0" t="0" r="3175" b="444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CB38887" w14:textId="77777777" w:rsidR="00271159" w:rsidRPr="00A0068A" w:rsidRDefault="00271159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376055CE" wp14:editId="05C884EC">
                  <wp:extent cx="1368000" cy="1762075"/>
                  <wp:effectExtent l="0" t="0" r="381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9" w:rsidRPr="00A0068A" w14:paraId="4C40ADF8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738ED6E" w14:textId="77777777" w:rsidR="00271159" w:rsidRPr="00A0068A" w:rsidRDefault="00271159" w:rsidP="00B74938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78A01757" wp14:editId="30AC5AFE">
                  <wp:extent cx="2340000" cy="1776517"/>
                  <wp:effectExtent l="0" t="0" r="3175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DF99E74" w14:textId="77777777" w:rsidR="00271159" w:rsidRPr="00A0068A" w:rsidRDefault="00271159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F2B9BD0" wp14:editId="270556BA">
                  <wp:extent cx="1368000" cy="1762169"/>
                  <wp:effectExtent l="0" t="0" r="381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плат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9" w:rsidRPr="00A0068A" w14:paraId="19713875" w14:textId="77777777" w:rsidTr="001C3D3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85ED729" w14:textId="77777777" w:rsidR="00271159" w:rsidRPr="00A0068A" w:rsidRDefault="00271159" w:rsidP="00BF3A3F">
            <w:pPr>
              <w:pStyle w:val="INDENTION"/>
              <w:jc w:val="center"/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278F9DF2" w14:textId="77777777" w:rsidR="001870FF" w:rsidRPr="00A0068A" w:rsidRDefault="001870FF" w:rsidP="00FD4791">
      <w:pPr>
        <w:pStyle w:val="31"/>
      </w:pPr>
      <w:bookmarkStart w:id="105" w:name="_Ref447732351"/>
      <w:bookmarkStart w:id="106" w:name="_Toc453677073"/>
      <w:r w:rsidRPr="00A0068A">
        <w:t>Как оплатить покупку</w:t>
      </w:r>
      <w:r>
        <w:t xml:space="preserve"> (с </w:t>
      </w:r>
      <w:r w:rsidR="00830A17">
        <w:t>захватом экранной</w:t>
      </w:r>
      <w:r>
        <w:t xml:space="preserve"> подписи)</w:t>
      </w:r>
      <w:r w:rsidRPr="00A0068A">
        <w:t>?</w:t>
      </w:r>
      <w:bookmarkEnd w:id="105"/>
      <w:bookmarkEnd w:id="106"/>
    </w:p>
    <w:p w14:paraId="4BAB24A8" w14:textId="77777777" w:rsidR="001870FF" w:rsidRPr="00A0068A" w:rsidRDefault="001870FF" w:rsidP="001870FF">
      <w:pPr>
        <w:pStyle w:val="INDENTION"/>
      </w:pPr>
      <w:r w:rsidRPr="00A0068A">
        <w:t xml:space="preserve">Для </w:t>
      </w:r>
      <w:r w:rsidRPr="00A5228F">
        <w:rPr>
          <w:rStyle w:val="affff"/>
        </w:rPr>
        <w:t>ОПЛАТЫ</w:t>
      </w:r>
      <w:r w:rsidRPr="00A5228F">
        <w:rPr>
          <w:color w:val="437A28"/>
        </w:rPr>
        <w:t xml:space="preserve"> </w:t>
      </w:r>
      <w:r w:rsidRPr="00A0068A">
        <w:t>покупки картой</w:t>
      </w:r>
      <w:r>
        <w:t xml:space="preserve"> </w:t>
      </w:r>
      <w:r w:rsidRPr="001870FF">
        <w:rPr>
          <w:b/>
          <w:color w:val="437A28"/>
        </w:rPr>
        <w:t xml:space="preserve">с взятием подписи </w:t>
      </w:r>
      <w:r w:rsidR="00900A5A">
        <w:rPr>
          <w:b/>
          <w:color w:val="437A28"/>
        </w:rPr>
        <w:t xml:space="preserve">у </w:t>
      </w:r>
      <w:r w:rsidRPr="001870FF">
        <w:rPr>
          <w:b/>
          <w:color w:val="437A28"/>
        </w:rPr>
        <w:t>клиента</w:t>
      </w:r>
      <w:r w:rsidR="00900A5A" w:rsidRPr="00900A5A">
        <w:t>,</w:t>
      </w:r>
      <w:r w:rsidRPr="00A0068A">
        <w:t xml:space="preserve"> нужно выполнить следующие действия:</w:t>
      </w:r>
    </w:p>
    <w:tbl>
      <w:tblPr>
        <w:tblStyle w:val="a8"/>
        <w:tblW w:w="10031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5"/>
        <w:gridCol w:w="4961"/>
      </w:tblGrid>
      <w:tr w:rsidR="001870FF" w:rsidRPr="00A0068A" w14:paraId="2785FFC5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D9D9D9" w:themeColor="background1" w:themeShade="D9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7FAA0F67" w14:textId="77777777" w:rsidR="001870FF" w:rsidRPr="00F34A29" w:rsidRDefault="001870FF" w:rsidP="001870FF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437A28"/>
          </w:tcPr>
          <w:p w14:paraId="3A1DE279" w14:textId="77777777" w:rsidR="001870FF" w:rsidRPr="00F34A29" w:rsidRDefault="001870FF" w:rsidP="001870F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1870FF" w:rsidRPr="00A0068A" w14:paraId="5D47B3E5" w14:textId="77777777" w:rsidTr="001870FF">
        <w:trPr>
          <w:cantSplit/>
          <w:trHeight w:val="2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AB1EACD" w14:textId="77777777" w:rsidR="001870FF" w:rsidRPr="00A0068A" w:rsidRDefault="001870FF" w:rsidP="001870FF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7689AA30" w14:textId="77777777" w:rsidR="001870FF" w:rsidRPr="00A0068A" w:rsidRDefault="001870FF" w:rsidP="001870F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ОПЛАТА</w:t>
            </w:r>
          </w:p>
          <w:p w14:paraId="1A52ECF9" w14:textId="77777777" w:rsidR="001870FF" w:rsidRPr="00A0068A" w:rsidRDefault="001870FF" w:rsidP="001870F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ОПЛАТЫ</w:t>
            </w:r>
          </w:p>
          <w:p w14:paraId="7A59D7E8" w14:textId="77777777" w:rsidR="001870FF" w:rsidRPr="00A0068A" w:rsidRDefault="001870FF" w:rsidP="001870F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способ проведения операции: по банковской карте </w:t>
            </w:r>
          </w:p>
          <w:p w14:paraId="63BCDC1C" w14:textId="77777777" w:rsidR="001870FF" w:rsidRPr="00A0068A" w:rsidRDefault="001870FF" w:rsidP="001870FF">
            <w:pPr>
              <w:pStyle w:val="INDENTION"/>
              <w:ind w:left="284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F550FB0" w14:textId="77777777" w:rsidR="001870FF" w:rsidRPr="00A0068A" w:rsidRDefault="001870FF" w:rsidP="001870F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2DCE115" wp14:editId="3EB3AF5B">
                  <wp:extent cx="1368000" cy="1827720"/>
                  <wp:effectExtent l="19050" t="19050" r="22860" b="20320"/>
                  <wp:docPr id="24" name="Рисунок 24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FF" w:rsidRPr="00A0068A" w14:paraId="386C5A38" w14:textId="77777777" w:rsidTr="001870F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2CD33AE" w14:textId="77777777" w:rsidR="001870FF" w:rsidRPr="00A0068A" w:rsidRDefault="001870FF" w:rsidP="001870F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E5B0FE7" wp14:editId="567DBC3A">
                  <wp:extent cx="2340000" cy="1905119"/>
                  <wp:effectExtent l="0" t="0" r="3175" b="0"/>
                  <wp:docPr id="461" name="Рисунок 461" descr="C:\Users\SBT-Troshenkova-TO\Documents\База ЭД\Рисунки для РП эквайринг\РИС для РП - интегр ТСТ-БАН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BT-Troshenkova-TO\Documents\База ЭД\Рисунки для РП эквайринг\РИС для РП - интегр ТСТ-БАН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90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5446BBC" w14:textId="77777777" w:rsidR="001870FF" w:rsidRPr="00A0068A" w:rsidRDefault="001870FF" w:rsidP="001870F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30AAD676" wp14:editId="24F23B18">
                  <wp:extent cx="1368000" cy="1764295"/>
                  <wp:effectExtent l="0" t="0" r="3810" b="762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плата 100 руб Вставте карту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5D6C1" w14:textId="77777777" w:rsidR="001870FF" w:rsidRPr="00A0068A" w:rsidRDefault="001870FF" w:rsidP="001870F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870FF" w:rsidRPr="00A0068A" w14:paraId="084AE65B" w14:textId="77777777" w:rsidTr="005D5806">
        <w:trPr>
          <w:cantSplit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FCDE159" w14:textId="77777777" w:rsidR="001870FF" w:rsidRPr="00A0068A" w:rsidRDefault="001870FF" w:rsidP="001870FF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\n \h </w:instrText>
            </w:r>
            <w:r>
              <w:rPr>
                <w:noProof/>
              </w:rPr>
              <w:instrText xml:space="preserve">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r w:rsidRPr="00A0068A">
              <w:rPr>
                <w:noProof/>
              </w:rPr>
              <w:t xml:space="preserve"> </w:t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>Как считывать карту?</w:t>
              </w:r>
            </w:hyperlink>
          </w:p>
        </w:tc>
      </w:tr>
      <w:tr w:rsidR="002070D5" w:rsidRPr="00A0068A" w14:paraId="0B40150B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C73EE6D" w14:textId="77777777" w:rsidR="00B2245F" w:rsidRDefault="002070D5" w:rsidP="00842648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 w:rsidR="00D17E89">
              <w:rPr>
                <w:b/>
                <w:noProof/>
                <w:color w:val="FF6600"/>
              </w:rPr>
              <w:t>(</w:t>
            </w:r>
            <w:r w:rsidR="00B71E45" w:rsidRPr="00842648">
              <w:rPr>
                <w:b/>
                <w:noProof/>
                <w:color w:val="FF6600"/>
              </w:rPr>
              <w:t>опционально</w:t>
            </w:r>
            <w:r w:rsidR="00B71E45">
              <w:rPr>
                <w:b/>
                <w:noProof/>
                <w:color w:val="FF6600"/>
              </w:rPr>
              <w:t xml:space="preserve"> — </w:t>
            </w:r>
            <w:r w:rsidR="00900A5A">
              <w:rPr>
                <w:b/>
                <w:noProof/>
                <w:color w:val="FF6600"/>
              </w:rPr>
              <w:t xml:space="preserve">при </w:t>
            </w:r>
            <w:r w:rsidR="00B2245F">
              <w:rPr>
                <w:b/>
                <w:noProof/>
                <w:color w:val="FF6600"/>
              </w:rPr>
              <w:t>взяти</w:t>
            </w:r>
            <w:r w:rsidR="00900A5A">
              <w:rPr>
                <w:b/>
                <w:noProof/>
                <w:color w:val="FF6600"/>
              </w:rPr>
              <w:t>и</w:t>
            </w:r>
            <w:r w:rsidR="00B71E45">
              <w:rPr>
                <w:b/>
                <w:noProof/>
                <w:color w:val="FF6600"/>
              </w:rPr>
              <w:t xml:space="preserve"> подписи ДО авторизации</w:t>
            </w:r>
            <w:r w:rsidR="00B71E45"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468E9C5F" w14:textId="77777777" w:rsidR="00842648" w:rsidRDefault="00842648" w:rsidP="00842648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следующие  сообщения —</w:t>
            </w:r>
          </w:p>
          <w:p w14:paraId="6811BB01" w14:textId="77777777" w:rsidR="002070D5" w:rsidRDefault="00842648" w:rsidP="00842648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 xml:space="preserve">— </w:t>
            </w:r>
            <w:r w:rsidR="002070D5">
              <w:rPr>
                <w:noProof/>
              </w:rPr>
              <w:t>на экране</w:t>
            </w:r>
            <w:r>
              <w:rPr>
                <w:noProof/>
              </w:rPr>
              <w:t> </w:t>
            </w:r>
            <w:r w:rsidR="002070D5">
              <w:rPr>
                <w:noProof/>
              </w:rPr>
              <w:t xml:space="preserve">ККМ </w:t>
            </w:r>
            <w:r w:rsidR="00A75DD5" w:rsidRPr="00A75DD5">
              <w:rPr>
                <w:b/>
                <w:noProof/>
                <w:color w:val="FF6600"/>
              </w:rPr>
              <w:t>и/</w:t>
            </w:r>
            <w:r w:rsidR="002070D5" w:rsidRPr="00842648">
              <w:rPr>
                <w:b/>
                <w:noProof/>
                <w:color w:val="FF6600"/>
              </w:rPr>
              <w:t>или</w:t>
            </w:r>
            <w:r>
              <w:rPr>
                <w:noProof/>
              </w:rPr>
              <w:t xml:space="preserve"> </w:t>
            </w:r>
            <w:r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>на д</w:t>
            </w:r>
            <w:r w:rsidR="002070D5">
              <w:rPr>
                <w:noProof/>
              </w:rPr>
              <w:t xml:space="preserve">исплее </w:t>
            </w:r>
            <w:r w:rsidR="002070D5">
              <w:rPr>
                <w:noProof/>
                <w:lang w:val="en-US"/>
              </w:rPr>
              <w:t>POS</w:t>
            </w:r>
            <w:r w:rsidR="002070D5">
              <w:rPr>
                <w:noProof/>
              </w:rPr>
              <w:t>-терминала:</w:t>
            </w:r>
          </w:p>
        </w:tc>
      </w:tr>
      <w:tr w:rsidR="002070D5" w:rsidRPr="00A0068A" w14:paraId="00EED6B7" w14:textId="77777777" w:rsidTr="001870F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4740E41" w14:textId="77777777" w:rsidR="002070D5" w:rsidRDefault="002070D5" w:rsidP="00CD18AD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7BD1D378" wp14:editId="3BAA94EF">
                  <wp:extent cx="2511188" cy="1805292"/>
                  <wp:effectExtent l="0" t="0" r="3810" b="508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24" cy="182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3A37C" w14:textId="77777777" w:rsidR="00791E59" w:rsidRDefault="00791E59" w:rsidP="00CD18AD">
            <w:pPr>
              <w:pStyle w:val="INDENTION"/>
              <w:jc w:val="center"/>
              <w:rPr>
                <w:b/>
                <w:color w:val="FF6600"/>
              </w:rPr>
            </w:pPr>
          </w:p>
          <w:p w14:paraId="1AB3BE04" w14:textId="77777777" w:rsidR="005F7049" w:rsidRPr="0013466D" w:rsidRDefault="005F7049" w:rsidP="005F7049">
            <w:pPr>
              <w:pStyle w:val="INDENTION"/>
              <w:jc w:val="right"/>
              <w:rPr>
                <w:b/>
                <w:color w:val="FF6600"/>
              </w:rPr>
            </w:pP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C8D5D7E" w14:textId="77777777" w:rsidR="009006CC" w:rsidRDefault="009006CC" w:rsidP="009006CC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 xml:space="preserve">Клиент с помощью стилуса должен </w:t>
            </w:r>
            <w:r w:rsidR="005103D4">
              <w:rPr>
                <w:noProof/>
              </w:rPr>
              <w:t>расписаться</w:t>
            </w:r>
            <w:r>
              <w:rPr>
                <w:noProof/>
              </w:rPr>
              <w:t xml:space="preserve"> на дисплее терминала</w:t>
            </w:r>
            <w:r w:rsidR="005F7049">
              <w:rPr>
                <w:noProof/>
              </w:rPr>
              <w:t xml:space="preserve"> и нажать клавишу </w:t>
            </w:r>
            <w:r w:rsidR="005F7049" w:rsidRPr="00A0068A">
              <w:rPr>
                <w:noProof/>
              </w:rPr>
              <w:drawing>
                <wp:inline distT="0" distB="0" distL="0" distR="0" wp14:anchorId="1A2075DC" wp14:editId="6A563503">
                  <wp:extent cx="293915" cy="200025"/>
                  <wp:effectExtent l="19050" t="0" r="0" b="0"/>
                  <wp:docPr id="541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:</w:t>
            </w:r>
          </w:p>
          <w:p w14:paraId="564893E6" w14:textId="77777777" w:rsidR="002070D5" w:rsidRDefault="002070D5" w:rsidP="002070D5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83CA7DC" wp14:editId="1A004863">
                  <wp:extent cx="1466049" cy="1876301"/>
                  <wp:effectExtent l="0" t="0" r="127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Оплате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187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EB266" w14:textId="77777777" w:rsidR="005F7049" w:rsidRDefault="005F7049" w:rsidP="005F7049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17E5D0EA" wp14:editId="668C5767">
                      <wp:extent cx="2945081" cy="771896"/>
                      <wp:effectExtent l="19050" t="19050" r="141605" b="161925"/>
                      <wp:docPr id="32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803CFA7" w14:textId="77777777" w:rsidR="004748EF" w:rsidRPr="008020FC" w:rsidRDefault="004748EF" w:rsidP="005F7049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39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5F704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1870FF" w:rsidRPr="00A0068A" w14:paraId="37B63A1A" w14:textId="77777777" w:rsidTr="001870F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5AFCDEB" w14:textId="77777777" w:rsidR="001870FF" w:rsidRPr="00A0068A" w:rsidRDefault="002070D5" w:rsidP="001870FF">
            <w:pPr>
              <w:pStyle w:val="INDENTION"/>
              <w:jc w:val="center"/>
            </w:pPr>
            <w:r>
              <w:t>П</w:t>
            </w:r>
            <w:r w:rsidR="001870FF"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247BAD5B" w14:textId="77777777" w:rsidR="001870FF" w:rsidRPr="00A0068A" w:rsidRDefault="001870FF" w:rsidP="001870FF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1870FF" w:rsidRPr="00A0068A" w14:paraId="2CD25DDE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4DFBA34" w14:textId="77777777" w:rsidR="001870FF" w:rsidRPr="00A0068A" w:rsidRDefault="001870FF" w:rsidP="001870F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310205AD" wp14:editId="35A08FF8">
                  <wp:extent cx="2340000" cy="1691486"/>
                  <wp:effectExtent l="0" t="0" r="3175" b="444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5F75705" w14:textId="77777777" w:rsidR="001870FF" w:rsidRPr="00A0068A" w:rsidRDefault="001870FF" w:rsidP="001870F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6BBFF9ED" wp14:editId="3EE3FB53">
                  <wp:extent cx="1368000" cy="1762075"/>
                  <wp:effectExtent l="0" t="0" r="381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583" w14:paraId="34FBE901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D67DBA7" w14:textId="77777777" w:rsidR="00B2245F" w:rsidRDefault="00687583" w:rsidP="00900A5A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 w:rsidRPr="00842648">
              <w:rPr>
                <w:b/>
                <w:noProof/>
                <w:color w:val="FF6600"/>
              </w:rPr>
              <w:t>(опционально</w:t>
            </w:r>
            <w:r w:rsidR="00B71E45">
              <w:rPr>
                <w:b/>
                <w:noProof/>
                <w:color w:val="FF6600"/>
              </w:rPr>
              <w:t xml:space="preserve"> — </w:t>
            </w:r>
            <w:r w:rsidR="00900A5A">
              <w:rPr>
                <w:b/>
                <w:noProof/>
                <w:color w:val="FF6600"/>
              </w:rPr>
              <w:t xml:space="preserve">при </w:t>
            </w:r>
            <w:r w:rsidR="00B2245F">
              <w:rPr>
                <w:b/>
                <w:noProof/>
                <w:color w:val="FF6600"/>
              </w:rPr>
              <w:t>взяти</w:t>
            </w:r>
            <w:r w:rsidR="00900A5A">
              <w:rPr>
                <w:b/>
                <w:noProof/>
                <w:color w:val="FF6600"/>
              </w:rPr>
              <w:t>и</w:t>
            </w:r>
            <w:r w:rsidR="00B2245F">
              <w:rPr>
                <w:b/>
                <w:noProof/>
                <w:color w:val="FF6600"/>
              </w:rPr>
              <w:t xml:space="preserve"> </w:t>
            </w:r>
            <w:r w:rsidR="00B71E45">
              <w:rPr>
                <w:b/>
                <w:noProof/>
                <w:color w:val="FF6600"/>
              </w:rPr>
              <w:t>подписи ПОСЛЕ авторизации</w:t>
            </w:r>
            <w:r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34624C84" w14:textId="77777777" w:rsidR="00687583" w:rsidRDefault="00687583" w:rsidP="00900A5A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следующие  сообщения —</w:t>
            </w:r>
          </w:p>
          <w:p w14:paraId="3A1E3C4B" w14:textId="77777777" w:rsidR="00687583" w:rsidRDefault="00687583" w:rsidP="00900A5A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 xml:space="preserve">— на экране ККМ </w:t>
            </w:r>
            <w:r w:rsidR="00A75DD5" w:rsidRPr="00A75DD5">
              <w:rPr>
                <w:b/>
                <w:noProof/>
                <w:color w:val="FF6600"/>
              </w:rPr>
              <w:t>и/</w:t>
            </w:r>
            <w:r w:rsidR="00A75DD5" w:rsidRPr="00842648">
              <w:rPr>
                <w:b/>
                <w:noProof/>
                <w:color w:val="FF6600"/>
              </w:rPr>
              <w:t>или</w:t>
            </w:r>
            <w:r w:rsidR="00A75DD5">
              <w:rPr>
                <w:noProof/>
              </w:rPr>
              <w:t xml:space="preserve"> </w:t>
            </w:r>
            <w:r w:rsidR="00A75DD5"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 xml:space="preserve">на дисплее </w:t>
            </w:r>
            <w:r>
              <w:rPr>
                <w:noProof/>
                <w:lang w:val="en-US"/>
              </w:rPr>
              <w:t>POS</w:t>
            </w:r>
            <w:r>
              <w:rPr>
                <w:noProof/>
              </w:rPr>
              <w:t>-терминала:</w:t>
            </w:r>
          </w:p>
        </w:tc>
      </w:tr>
      <w:tr w:rsidR="00687583" w14:paraId="7EC36198" w14:textId="77777777" w:rsidTr="0068758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F26AA73" w14:textId="77777777" w:rsidR="00687583" w:rsidRDefault="00687583" w:rsidP="00CD4D30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4B2D6D4D" wp14:editId="28C70E1F">
                  <wp:extent cx="2297095" cy="1651379"/>
                  <wp:effectExtent l="0" t="0" r="8255" b="635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37" cy="166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5C482" w14:textId="77777777" w:rsidR="00791E59" w:rsidRPr="0013466D" w:rsidRDefault="00791E59" w:rsidP="00CD4D30">
            <w:pPr>
              <w:pStyle w:val="INDENTION"/>
              <w:jc w:val="center"/>
              <w:rPr>
                <w:b/>
                <w:color w:val="FF6600"/>
              </w:rPr>
            </w:pP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0309B0C" w14:textId="77777777" w:rsidR="005103D4" w:rsidRDefault="005103D4" w:rsidP="005103D4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Клиент с помощью стилуса должен расписаться на дисплее терминала</w:t>
            </w:r>
            <w:r w:rsidR="00791E59">
              <w:rPr>
                <w:noProof/>
              </w:rPr>
              <w:t xml:space="preserve"> и нажать клавишу </w:t>
            </w:r>
            <w:r w:rsidR="00791E59" w:rsidRPr="00A0068A">
              <w:rPr>
                <w:noProof/>
              </w:rPr>
              <w:drawing>
                <wp:inline distT="0" distB="0" distL="0" distR="0" wp14:anchorId="77758B5B" wp14:editId="737028ED">
                  <wp:extent cx="293915" cy="200025"/>
                  <wp:effectExtent l="19050" t="0" r="0" b="0"/>
                  <wp:docPr id="325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E59">
              <w:rPr>
                <w:noProof/>
              </w:rPr>
              <w:t>:</w:t>
            </w:r>
          </w:p>
          <w:p w14:paraId="43B903CF" w14:textId="77777777" w:rsidR="005103D4" w:rsidRDefault="00687583" w:rsidP="005103D4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0DF0A81" wp14:editId="77A2BAD2">
                  <wp:extent cx="1373261" cy="1757548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Оплате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81" cy="175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3FDFB" w14:textId="77777777" w:rsidR="00791E59" w:rsidRDefault="00791E59" w:rsidP="005103D4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38E600D4" wp14:editId="6ABA8647">
                      <wp:extent cx="2945081" cy="771896"/>
                      <wp:effectExtent l="19050" t="19050" r="141605" b="161925"/>
                      <wp:docPr id="326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27A7954" w14:textId="77777777" w:rsidR="004748EF" w:rsidRPr="008020FC" w:rsidRDefault="004748EF" w:rsidP="00791E59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0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791E5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1870FF" w:rsidRPr="00A0068A" w14:paraId="253A3FD9" w14:textId="77777777" w:rsidTr="0068758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83F523" w14:textId="77777777" w:rsidR="001870FF" w:rsidRPr="00A0068A" w:rsidRDefault="001870FF" w:rsidP="001870F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0BE33A7" wp14:editId="6BD049AF">
                  <wp:extent cx="2340000" cy="1776517"/>
                  <wp:effectExtent l="0" t="0" r="3175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9600F5D" w14:textId="77777777" w:rsidR="001870FF" w:rsidRPr="00A0068A" w:rsidRDefault="001870FF" w:rsidP="001870F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30A7AB5F" wp14:editId="2B662B76">
                  <wp:extent cx="1368000" cy="1762169"/>
                  <wp:effectExtent l="0" t="0" r="381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плат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FF" w:rsidRPr="00A0068A" w14:paraId="70840FCB" w14:textId="77777777" w:rsidTr="001870F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6B0323C" w14:textId="77777777" w:rsidR="001870FF" w:rsidRPr="00A0068A" w:rsidRDefault="001870FF" w:rsidP="001870FF">
            <w:pPr>
              <w:pStyle w:val="INDENTION"/>
              <w:jc w:val="center"/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155EE372" w14:textId="77777777" w:rsidR="0070744E" w:rsidRPr="00A0068A" w:rsidRDefault="005550DB" w:rsidP="00FD4791">
      <w:pPr>
        <w:pStyle w:val="31"/>
      </w:pPr>
      <w:r>
        <w:br w:type="page"/>
      </w:r>
      <w:r w:rsidR="0070744E" w:rsidRPr="00A0068A">
        <w:lastRenderedPageBreak/>
        <w:t xml:space="preserve"> </w:t>
      </w:r>
      <w:bookmarkStart w:id="107" w:name="_Toc453677074"/>
      <w:r w:rsidR="0070744E" w:rsidRPr="0070744E">
        <w:t>Как при оплате счета  внести средства в фонд «ПОДАРИ ЖИЗНЬ»?</w:t>
      </w:r>
      <w:bookmarkEnd w:id="107"/>
    </w:p>
    <w:p w14:paraId="74485A43" w14:textId="77777777" w:rsidR="0070744E" w:rsidRPr="00A0068A" w:rsidRDefault="0070744E" w:rsidP="0070744E">
      <w:pPr>
        <w:pStyle w:val="INDENTION"/>
      </w:pPr>
      <w:r w:rsidRPr="00A0068A">
        <w:t xml:space="preserve">Для </w:t>
      </w:r>
      <w:r w:rsidRPr="00053462">
        <w:rPr>
          <w:b/>
          <w:color w:val="437A28"/>
        </w:rPr>
        <w:t>ОПЛАТ</w:t>
      </w:r>
      <w:r>
        <w:rPr>
          <w:b/>
          <w:color w:val="437A28"/>
        </w:rPr>
        <w:t>Ы</w:t>
      </w:r>
      <w:r w:rsidRPr="00053462">
        <w:rPr>
          <w:color w:val="437A28"/>
        </w:rPr>
        <w:t xml:space="preserve"> </w:t>
      </w:r>
      <w:r w:rsidRPr="00AD66F7">
        <w:t xml:space="preserve">счета картой, с включением в него </w:t>
      </w:r>
      <w:r>
        <w:rPr>
          <w:b/>
          <w:color w:val="437A28"/>
        </w:rPr>
        <w:t>взноса в фонд «ПОДАРИ ЖИЗНЬ»</w:t>
      </w:r>
      <w:r w:rsidRPr="00196830">
        <w:t xml:space="preserve"> нужно выполнить следующие действия</w:t>
      </w:r>
      <w:r w:rsidRPr="00A0068A">
        <w:t>:</w:t>
      </w:r>
    </w:p>
    <w:tbl>
      <w:tblPr>
        <w:tblStyle w:val="a8"/>
        <w:tblW w:w="10031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5"/>
        <w:gridCol w:w="4961"/>
      </w:tblGrid>
      <w:tr w:rsidR="0070744E" w:rsidRPr="00A0068A" w14:paraId="6F60A22A" w14:textId="77777777" w:rsidTr="00707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16BBB1FB" w14:textId="77777777" w:rsidR="0070744E" w:rsidRPr="00F34A29" w:rsidRDefault="0070744E" w:rsidP="0070744E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437A28"/>
          </w:tcPr>
          <w:p w14:paraId="39A7A48E" w14:textId="77777777" w:rsidR="0070744E" w:rsidRPr="00F34A29" w:rsidRDefault="0070744E" w:rsidP="0070744E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70744E" w:rsidRPr="00A0068A" w14:paraId="6E055C03" w14:textId="77777777" w:rsidTr="0070744E">
        <w:trPr>
          <w:cantSplit/>
          <w:trHeight w:val="2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93A2981" w14:textId="77777777" w:rsidR="0070744E" w:rsidRPr="00A0068A" w:rsidRDefault="0070744E" w:rsidP="0070744E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77572AA1" w14:textId="77777777" w:rsidR="0070744E" w:rsidRPr="00A0068A" w:rsidRDefault="0070744E" w:rsidP="0070744E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ОПЛАТА</w:t>
            </w:r>
          </w:p>
          <w:p w14:paraId="660B4A7D" w14:textId="77777777" w:rsidR="0070744E" w:rsidRPr="00A0068A" w:rsidRDefault="0070744E" w:rsidP="0070744E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ОПЛАТЫ</w:t>
            </w:r>
          </w:p>
          <w:p w14:paraId="5A357BBE" w14:textId="77777777" w:rsidR="0070744E" w:rsidRPr="00A0068A" w:rsidRDefault="0070744E" w:rsidP="0070744E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способ проведения операции: по банковской карте </w:t>
            </w:r>
          </w:p>
          <w:p w14:paraId="50D91C29" w14:textId="77777777" w:rsidR="0070744E" w:rsidRPr="00A0068A" w:rsidRDefault="0070744E" w:rsidP="0070744E">
            <w:pPr>
              <w:pStyle w:val="INDENTION"/>
              <w:ind w:left="284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41A3F91" w14:textId="77777777" w:rsidR="0070744E" w:rsidRPr="00A0068A" w:rsidRDefault="0070744E" w:rsidP="0070744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99E2071" wp14:editId="124F48F9">
                  <wp:extent cx="1368000" cy="1827720"/>
                  <wp:effectExtent l="19050" t="19050" r="22860" b="20320"/>
                  <wp:docPr id="41" name="Рисунок 41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390F96A2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A7E416" w14:textId="77777777" w:rsidR="0070744E" w:rsidRPr="00A0068A" w:rsidRDefault="00DF259F" w:rsidP="0070744E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06AF3B99" wp14:editId="0B8E0678">
                  <wp:extent cx="2340000" cy="1869952"/>
                  <wp:effectExtent l="0" t="0" r="3175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1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6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9E609B7" w14:textId="77777777" w:rsidR="0070744E" w:rsidRPr="00A0068A" w:rsidRDefault="00DF259F" w:rsidP="00DF259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AF1AC" wp14:editId="6D3649A5">
                  <wp:extent cx="1368000" cy="1733537"/>
                  <wp:effectExtent l="0" t="0" r="3810" b="63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плата 110 Руб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3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349AEFBF" w14:textId="77777777" w:rsidTr="0070744E">
        <w:trPr>
          <w:cantSplit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612A6EF" w14:textId="77777777" w:rsidR="0070744E" w:rsidRPr="00A0068A" w:rsidRDefault="0070744E" w:rsidP="0070744E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\n \h </w:instrText>
            </w:r>
            <w:r>
              <w:rPr>
                <w:noProof/>
              </w:rPr>
              <w:instrText xml:space="preserve">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r w:rsidRPr="00A0068A">
              <w:rPr>
                <w:noProof/>
              </w:rPr>
              <w:t xml:space="preserve"> </w:t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>Как считывать карту?</w:t>
              </w:r>
            </w:hyperlink>
          </w:p>
        </w:tc>
      </w:tr>
      <w:tr w:rsidR="0070744E" w:rsidRPr="00A0068A" w14:paraId="2AAC1E78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6EC52D2" w14:textId="77777777" w:rsidR="00DC4145" w:rsidRDefault="00DF259F" w:rsidP="00DF259F">
            <w:pPr>
              <w:pStyle w:val="INDENTION"/>
            </w:pPr>
            <w:r w:rsidRPr="00DF259F">
              <w:lastRenderedPageBreak/>
              <w:t xml:space="preserve">Обратить внимание клиента на рассчитанную сумму </w:t>
            </w:r>
            <w:r w:rsidRPr="00DF259F">
              <w:rPr>
                <w:rStyle w:val="affff5"/>
              </w:rPr>
              <w:t>ВЗНОСА СРЕДСТВ В ФОНД «ПОДАРИ ЖИЗНЬ</w:t>
            </w:r>
            <w:r w:rsidRPr="00DF259F">
              <w:t xml:space="preserve">». По желанию клиента, сумма может быть изменена. </w:t>
            </w:r>
            <w:r>
              <w:t xml:space="preserve">Далее нажать кнопку </w:t>
            </w:r>
            <w:r w:rsidRPr="00DF259F">
              <w:rPr>
                <w:rStyle w:val="affff5"/>
              </w:rPr>
              <w:t>О</w:t>
            </w:r>
            <w:r>
              <w:rPr>
                <w:rStyle w:val="affff5"/>
              </w:rPr>
              <w:t>К</w:t>
            </w:r>
            <w:r w:rsidRPr="00DF259F">
              <w:t>.</w:t>
            </w:r>
          </w:p>
          <w:p w14:paraId="2332135D" w14:textId="77777777" w:rsidR="00DF259F" w:rsidRDefault="00DC4145" w:rsidP="00DC4145">
            <w:pPr>
              <w:pStyle w:val="INDENTION"/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6B429F0" wp14:editId="58B9C4B6">
                  <wp:extent cx="2392325" cy="2238789"/>
                  <wp:effectExtent l="0" t="0" r="8255" b="952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2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85" cy="225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D9ECA" w14:textId="77777777" w:rsidR="00DF259F" w:rsidRDefault="00DF259F" w:rsidP="00DC4145">
            <w:pPr>
              <w:pStyle w:val="INDENTION"/>
              <w:spacing w:before="240"/>
            </w:pPr>
            <w:r w:rsidRPr="00DF259F">
              <w:t xml:space="preserve">Если клиент против </w:t>
            </w:r>
            <w:r w:rsidRPr="00DF259F">
              <w:rPr>
                <w:rStyle w:val="affff"/>
              </w:rPr>
              <w:t>ВНЕСЕНИЯ СРЕДСТВ В ФОНД «ПОДАРИ ЖИЗНЬ</w:t>
            </w:r>
            <w:r w:rsidRPr="00DF259F">
              <w:t xml:space="preserve">», нажать на </w:t>
            </w:r>
            <w:r>
              <w:t xml:space="preserve">кнопку </w:t>
            </w:r>
            <w:r w:rsidRPr="00DF259F">
              <w:rPr>
                <w:rStyle w:val="affff5"/>
              </w:rPr>
              <w:t>О</w:t>
            </w:r>
            <w:r>
              <w:rPr>
                <w:rStyle w:val="affff5"/>
              </w:rPr>
              <w:t>ТМЕНА</w:t>
            </w:r>
            <w:r w:rsidRPr="00DF259F">
              <w:t>. После этого на дисплее появится сообщение</w:t>
            </w:r>
            <w:r w:rsidRPr="00DF259F">
              <w:rPr>
                <w:rStyle w:val="afffd"/>
                <w:b w:val="0"/>
                <w:color w:val="auto"/>
              </w:rPr>
              <w:t xml:space="preserve"> </w:t>
            </w:r>
            <w:r w:rsidRPr="00261EE8">
              <w:rPr>
                <w:b/>
                <w:color w:val="437A28"/>
                <w:bdr w:val="single" w:sz="8" w:space="0" w:color="FFC000"/>
                <w:shd w:val="clear" w:color="auto" w:fill="FFFF66"/>
              </w:rPr>
              <w:t>Заберите карту</w:t>
            </w:r>
            <w:r w:rsidRPr="00DF259F">
              <w:t>.</w:t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2619A94" w14:textId="77777777" w:rsidR="0070744E" w:rsidRDefault="0070744E" w:rsidP="0070744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9BC62DD" wp14:editId="7B29B5F0">
                  <wp:extent cx="1318162" cy="1701002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3E885" w14:textId="77777777" w:rsidR="00DF259F" w:rsidRPr="00A0068A" w:rsidRDefault="00DF259F" w:rsidP="00DC4145">
            <w:pPr>
              <w:pStyle w:val="INDENTION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0A35A97C" wp14:editId="47B39FBC">
                      <wp:extent cx="2732568" cy="1945759"/>
                      <wp:effectExtent l="19050" t="19050" r="125095" b="149860"/>
                      <wp:docPr id="40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2568" cy="194575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15604A0" w14:textId="77777777" w:rsidR="004748EF" w:rsidRPr="006F1E94" w:rsidRDefault="004748EF" w:rsidP="00DF259F">
                                  <w:pPr>
                                    <w:pStyle w:val="afffe"/>
                                    <w:spacing w:after="0" w:line="276" w:lineRule="auto"/>
                                  </w:pPr>
                                  <w:r w:rsidRPr="00261EE8">
                                    <w:t xml:space="preserve">Предлагаемая сумма </w:t>
                                  </w:r>
                                  <w:r>
                                    <w:t>ВЗНОСА</w:t>
                                  </w:r>
                                  <w:r w:rsidRPr="00261EE8">
                                    <w:t>, рас</w:t>
                                  </w:r>
                                  <w:r>
                                    <w:t>с</w:t>
                                  </w:r>
                                  <w:r w:rsidRPr="00261EE8">
                                    <w:t xml:space="preserve">читывается округлением </w:t>
                                  </w:r>
                                  <w:r>
                                    <w:t>суммы ОПЛАТЫ</w:t>
                                  </w:r>
                                  <w:r w:rsidRPr="00261EE8">
                                    <w:t xml:space="preserve"> до суммы кратной 50-ти рублям. Например, при оплате на сумму 110 </w:t>
                                  </w:r>
                                  <w:r>
                                    <w:t>Руб.</w:t>
                                  </w:r>
                                  <w:r w:rsidRPr="00261EE8">
                                    <w:t xml:space="preserve">, будет предложена сумма взноса 40 рублей, это значит, что со счета клиента будет списано 150 </w:t>
                                  </w:r>
                                  <w:r>
                                    <w:t>Руб.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1" style="width:215.15pt;height:1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6F1E94" w:rsidRDefault="004748EF" w:rsidP="00DF259F">
                            <w:pPr>
                              <w:pStyle w:val="afffe"/>
                              <w:spacing w:after="0" w:line="276" w:lineRule="auto"/>
                            </w:pPr>
                            <w:r w:rsidRPr="00261EE8">
                              <w:t xml:space="preserve">Предлагаемая сумма </w:t>
                            </w:r>
                            <w:r>
                              <w:t>ВЗНОСА</w:t>
                            </w:r>
                            <w:r w:rsidRPr="00261EE8">
                              <w:t>, рас</w:t>
                            </w:r>
                            <w:r>
                              <w:t>с</w:t>
                            </w:r>
                            <w:r w:rsidRPr="00261EE8">
                              <w:t xml:space="preserve">читывается округлением </w:t>
                            </w:r>
                            <w:r>
                              <w:t>суммы ОПЛАТЫ</w:t>
                            </w:r>
                            <w:r w:rsidRPr="00261EE8">
                              <w:t xml:space="preserve"> до суммы кратной 50-ти рублям. Например, при оплате на сумму 110 </w:t>
                            </w:r>
                            <w:r>
                              <w:t>Руб.</w:t>
                            </w:r>
                            <w:r w:rsidRPr="00261EE8">
                              <w:t xml:space="preserve">, будет предложена сумма взноса 40 рублей, это значит, что со счета клиента будет списано 150 </w:t>
                            </w:r>
                            <w:r>
                              <w:t>Руб.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317671" w:rsidRPr="00A0068A" w14:paraId="730DECF1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19A781" w14:textId="77777777" w:rsidR="00317671" w:rsidRDefault="00317671" w:rsidP="00317671">
            <w:pPr>
              <w:pStyle w:val="INDENTION"/>
            </w:pPr>
            <w:r>
              <w:t xml:space="preserve">Если была нажата кнопка </w:t>
            </w:r>
            <w:r w:rsidRPr="00DF259F">
              <w:rPr>
                <w:rStyle w:val="affff5"/>
              </w:rPr>
              <w:t>О</w:t>
            </w:r>
            <w:r>
              <w:rPr>
                <w:rStyle w:val="affff5"/>
              </w:rPr>
              <w:t xml:space="preserve">К, </w:t>
            </w:r>
            <w:r>
              <w:t>то отобразится сообщение:</w:t>
            </w:r>
          </w:p>
          <w:p w14:paraId="7B3BC565" w14:textId="77777777" w:rsidR="00317671" w:rsidRDefault="00317671" w:rsidP="00317671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5103D726" wp14:editId="1B619D35">
                  <wp:extent cx="2445488" cy="1363135"/>
                  <wp:effectExtent l="0" t="0" r="0" b="889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3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38" cy="136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0A31C" w14:textId="77777777" w:rsidR="00317671" w:rsidRDefault="00317671" w:rsidP="00317671">
            <w:pPr>
              <w:pStyle w:val="INDENTION"/>
            </w:pPr>
            <w:r>
              <w:t xml:space="preserve">Если была нажата кнопка </w:t>
            </w:r>
            <w:r w:rsidRPr="00DF259F">
              <w:rPr>
                <w:rStyle w:val="affff5"/>
              </w:rPr>
              <w:t>О</w:t>
            </w:r>
            <w:r>
              <w:rPr>
                <w:rStyle w:val="affff5"/>
              </w:rPr>
              <w:t xml:space="preserve">ТМЕНА, </w:t>
            </w:r>
            <w:r>
              <w:t>то отобразится сообщение:</w:t>
            </w:r>
          </w:p>
          <w:p w14:paraId="7C4E46E7" w14:textId="77777777" w:rsidR="00317671" w:rsidRDefault="00317671" w:rsidP="00317671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0AD8A9E9" wp14:editId="34FB1734">
                  <wp:extent cx="2459522" cy="1382232"/>
                  <wp:effectExtent l="0" t="0" r="0" b="889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5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374" cy="138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31509" w14:textId="77777777" w:rsidR="00317671" w:rsidRPr="00DF259F" w:rsidRDefault="00317671" w:rsidP="00317671">
            <w:pPr>
              <w:pStyle w:val="INDENTION"/>
            </w:pPr>
            <w:r>
              <w:t>Для продолжения выполнения операции, нужно н</w:t>
            </w:r>
            <w:r w:rsidRPr="00196830">
              <w:t xml:space="preserve">ажать на </w:t>
            </w:r>
            <w:r>
              <w:t xml:space="preserve">кнопку </w:t>
            </w:r>
            <w:r>
              <w:rPr>
                <w:rStyle w:val="affff5"/>
              </w:rPr>
              <w:t>ДАЛЬШЕ</w:t>
            </w:r>
            <w:r>
              <w:rPr>
                <w:rFonts w:cstheme="minorHAnsi"/>
              </w:rPr>
              <w:t xml:space="preserve">. </w:t>
            </w:r>
            <w:r>
              <w:t xml:space="preserve">Если клиент против продолжения выполнения операции, нажать </w:t>
            </w:r>
            <w:r w:rsidRPr="00196830">
              <w:t xml:space="preserve">на </w:t>
            </w:r>
            <w:r>
              <w:t>н</w:t>
            </w:r>
            <w:r w:rsidRPr="00196830">
              <w:t xml:space="preserve">ажать на </w:t>
            </w:r>
            <w:r>
              <w:t xml:space="preserve">кнопку </w:t>
            </w:r>
            <w:r>
              <w:rPr>
                <w:rStyle w:val="affff5"/>
              </w:rPr>
              <w:t>ОТКАЗ</w:t>
            </w:r>
            <w:r>
              <w:t>. П</w:t>
            </w:r>
            <w:r w:rsidRPr="00F73BCE">
              <w:t>осле этого на дисплее появится сообщение</w:t>
            </w:r>
            <w:r>
              <w:rPr>
                <w:rStyle w:val="afffd"/>
              </w:rPr>
              <w:t xml:space="preserve"> </w:t>
            </w:r>
            <w:r w:rsidRPr="00A25F67">
              <w:rPr>
                <w:b/>
                <w:color w:val="437A28"/>
                <w:bdr w:val="single" w:sz="8" w:space="0" w:color="FFC000"/>
                <w:shd w:val="clear" w:color="auto" w:fill="FFFF66"/>
              </w:rPr>
              <w:t>Заберите карту</w:t>
            </w:r>
            <w:r w:rsidRPr="00F73BCE">
              <w:t>.</w:t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B4AE3B2" w14:textId="77777777" w:rsidR="00317671" w:rsidRPr="00A0068A" w:rsidRDefault="00317671" w:rsidP="0070744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FB5EB47" wp14:editId="210FBDEA">
                  <wp:extent cx="1318162" cy="1701002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6DCE894D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847CC1D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73F5798B" wp14:editId="2B44CAE6">
                  <wp:extent cx="2340000" cy="1654694"/>
                  <wp:effectExtent l="0" t="0" r="3175" b="3175"/>
                  <wp:docPr id="527" name="Рисунок 527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56E6A65" w14:textId="77777777" w:rsidR="0070744E" w:rsidRPr="00A0068A" w:rsidRDefault="0070744E" w:rsidP="0070744E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0928A7B5" wp14:editId="77B68F89">
                  <wp:extent cx="293915" cy="200025"/>
                  <wp:effectExtent l="19050" t="0" r="0" b="0"/>
                  <wp:docPr id="530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27F49A41" w14:textId="77777777" w:rsidR="0070744E" w:rsidRPr="00317671" w:rsidRDefault="00317671" w:rsidP="00317671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1AD713B" wp14:editId="65DDC504">
                  <wp:extent cx="1354810" cy="1800839"/>
                  <wp:effectExtent l="0" t="0" r="0" b="952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ПИН Оплата 110 Руб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60" cy="180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0A9BEA77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7763913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t>После ввода ПИН-кода, программа начнет устанавливать соединение с Банком. При этом на экране будут появляться сообщения:</w:t>
            </w:r>
          </w:p>
          <w:p w14:paraId="7D78492B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70744E" w:rsidRPr="00A0068A" w14:paraId="7454080B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A7E83D1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7DC0977" wp14:editId="1F63D9FF">
                  <wp:extent cx="2340000" cy="1691486"/>
                  <wp:effectExtent l="0" t="0" r="3175" b="444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2939F54" w14:textId="77777777" w:rsidR="0070744E" w:rsidRPr="00A0068A" w:rsidRDefault="0070744E" w:rsidP="0070744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4AED537" wp14:editId="5236870E">
                  <wp:extent cx="1368000" cy="1762075"/>
                  <wp:effectExtent l="0" t="0" r="381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0D1A9759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6C5867B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0E80964" wp14:editId="30BD0AFC">
                  <wp:extent cx="2340000" cy="1776517"/>
                  <wp:effectExtent l="0" t="0" r="317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2C51098" w14:textId="77777777" w:rsidR="0070744E" w:rsidRPr="00A0068A" w:rsidRDefault="0070744E" w:rsidP="0070744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F5B2E3A" wp14:editId="48094841">
                  <wp:extent cx="1368000" cy="1762169"/>
                  <wp:effectExtent l="0" t="0" r="381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плат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4E" w:rsidRPr="00A0068A" w14:paraId="68D38285" w14:textId="77777777" w:rsidTr="0070744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02CFC2F" w14:textId="77777777" w:rsidR="0070744E" w:rsidRPr="00A0068A" w:rsidRDefault="0070744E" w:rsidP="0070744E">
            <w:pPr>
              <w:pStyle w:val="INDENTION"/>
              <w:jc w:val="center"/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  <w:tr w:rsidR="00317671" w:rsidRPr="00A0068A" w14:paraId="4EF2C0A7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543144A" w14:textId="77777777" w:rsidR="00317671" w:rsidRDefault="00A814D6" w:rsidP="000D57B3">
            <w:pPr>
              <w:pStyle w:val="INDENTION"/>
              <w:jc w:val="center"/>
            </w:pPr>
            <w:r w:rsidRPr="00196830">
              <w:rPr>
                <w:noProof/>
                <w:color w:val="437A28"/>
              </w:rPr>
              <w:lastRenderedPageBreak/>
              <mc:AlternateContent>
                <mc:Choice Requires="wps">
                  <w:drawing>
                    <wp:inline distT="0" distB="0" distL="0" distR="0" wp14:anchorId="2725AFA5" wp14:editId="6BD01219">
                      <wp:extent cx="2753833" cy="1020725"/>
                      <wp:effectExtent l="19050" t="19050" r="142240" b="160655"/>
                      <wp:docPr id="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3833" cy="1020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570824A" w14:textId="77777777" w:rsidR="004748EF" w:rsidRPr="006F1E94" w:rsidRDefault="004748EF" w:rsidP="00A814D6">
                                  <w:pPr>
                                    <w:pStyle w:val="afffe"/>
                                    <w:spacing w:line="276" w:lineRule="auto"/>
                                  </w:pPr>
                                  <w:r w:rsidRPr="006F1E94">
                                    <w:t xml:space="preserve"> </w:t>
                                  </w:r>
                                  <w:r w:rsidRPr="000A7017">
                                    <w:t xml:space="preserve">Сообщение </w:t>
                                  </w:r>
                                  <w:r w:rsidRPr="000A7017">
                                    <w:rPr>
                                      <w:color w:val="FF7800"/>
                                    </w:rPr>
                                    <w:t>не отображается</w:t>
                                  </w:r>
                                  <w:r>
                                    <w:rPr>
                                      <w:b w:val="0"/>
                                      <w:color w:val="FF7800"/>
                                    </w:rPr>
                                    <w:t xml:space="preserve"> </w:t>
                                  </w:r>
                                  <w:r w:rsidRPr="000A7017">
                                    <w:t>в случае,</w:t>
                                  </w:r>
                                  <w:r w:rsidRPr="000A7017">
                                    <w:rPr>
                                      <w:b w:val="0"/>
                                    </w:rPr>
                                    <w:t xml:space="preserve"> </w:t>
                                  </w:r>
                                  <w:r w:rsidRPr="000A7017">
                                    <w:t xml:space="preserve">если </w:t>
                                  </w:r>
                                  <w:r w:rsidRPr="000A7017">
                                    <w:rPr>
                                      <w:color w:val="FF6628"/>
                                    </w:rPr>
                                    <w:t>клиент</w:t>
                                  </w:r>
                                  <w:r w:rsidRPr="000A7017">
                                    <w:t xml:space="preserve"> ранее </w:t>
                                  </w:r>
                                  <w:r w:rsidRPr="000A7017">
                                    <w:rPr>
                                      <w:color w:val="FF6628"/>
                                    </w:rPr>
                                    <w:t xml:space="preserve">отказался </w:t>
                                  </w:r>
                                  <w:r w:rsidRPr="000A7017">
                                    <w:t>от</w:t>
                                  </w:r>
                                  <w:r w:rsidRPr="000A7017">
                                    <w:rPr>
                                      <w:b w:val="0"/>
                                    </w:rPr>
                                    <w:t xml:space="preserve"> </w:t>
                                  </w:r>
                                  <w:r w:rsidRPr="001C46F5">
                                    <w:t>ВНЕСЕНИЯ СРЕДСТВ В ФОНД «ПОДАРИ ЖИЗНЬ»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2" style="width:216.85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6F1E94" w:rsidRDefault="004748EF" w:rsidP="00A814D6">
                            <w:pPr>
                              <w:pStyle w:val="afffe"/>
                              <w:spacing w:line="276" w:lineRule="auto"/>
                            </w:pPr>
                            <w:r w:rsidRPr="006F1E94">
                              <w:t xml:space="preserve"> </w:t>
                            </w:r>
                            <w:r w:rsidRPr="000A7017">
                              <w:t xml:space="preserve">Сообщение </w:t>
                            </w:r>
                            <w:r w:rsidRPr="000A7017">
                              <w:rPr>
                                <w:color w:val="FF7800"/>
                              </w:rPr>
                              <w:t>не отображается</w:t>
                            </w:r>
                            <w:r>
                              <w:rPr>
                                <w:b w:val="0"/>
                                <w:color w:val="FF7800"/>
                              </w:rPr>
                              <w:t xml:space="preserve"> </w:t>
                            </w:r>
                            <w:r w:rsidRPr="000A7017">
                              <w:t>в случае,</w:t>
                            </w:r>
                            <w:r w:rsidRPr="000A7017">
                              <w:rPr>
                                <w:b w:val="0"/>
                              </w:rPr>
                              <w:t xml:space="preserve"> </w:t>
                            </w:r>
                            <w:r w:rsidRPr="000A7017">
                              <w:t xml:space="preserve">если </w:t>
                            </w:r>
                            <w:r w:rsidRPr="000A7017">
                              <w:rPr>
                                <w:color w:val="FF6628"/>
                              </w:rPr>
                              <w:t>клиент</w:t>
                            </w:r>
                            <w:r w:rsidRPr="000A7017">
                              <w:t xml:space="preserve"> ранее </w:t>
                            </w:r>
                            <w:r w:rsidRPr="000A7017">
                              <w:rPr>
                                <w:color w:val="FF6628"/>
                              </w:rPr>
                              <w:t xml:space="preserve">отказался </w:t>
                            </w:r>
                            <w:r w:rsidRPr="000A7017">
                              <w:t>от</w:t>
                            </w:r>
                            <w:r w:rsidRPr="000A7017">
                              <w:rPr>
                                <w:b w:val="0"/>
                              </w:rPr>
                              <w:t xml:space="preserve"> </w:t>
                            </w:r>
                            <w:r w:rsidRPr="001C46F5">
                              <w:t>ВНЕСЕНИЯ СРЕДСТВ В ФОНД «ПОДАРИ ЖИЗНЬ»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317671" w:rsidRPr="009B11A3">
              <w:rPr>
                <w:noProof/>
              </w:rPr>
              <w:drawing>
                <wp:inline distT="0" distB="0" distL="0" distR="0" wp14:anchorId="28533C06" wp14:editId="1C327E3C">
                  <wp:extent cx="2345636" cy="1658679"/>
                  <wp:effectExtent l="0" t="0" r="0" b="0"/>
                  <wp:docPr id="337" name="Рисунок 337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75" cy="165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E2AE8" w14:textId="77777777" w:rsidR="00317671" w:rsidRPr="009B11A3" w:rsidRDefault="00317671" w:rsidP="00DC2980">
            <w:pPr>
              <w:pStyle w:val="INDENTION"/>
              <w:jc w:val="right"/>
            </w:pPr>
          </w:p>
        </w:tc>
        <w:tc>
          <w:tcPr>
            <w:tcW w:w="5016" w:type="dxa"/>
            <w:gridSpan w:val="2"/>
            <w:tcBorders>
              <w:left w:val="nil"/>
            </w:tcBorders>
            <w:shd w:val="clear" w:color="auto" w:fill="auto"/>
          </w:tcPr>
          <w:p w14:paraId="2270DFD3" w14:textId="77777777" w:rsidR="00317671" w:rsidRPr="00A0068A" w:rsidRDefault="00317671" w:rsidP="00317671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58218548" wp14:editId="190311EC">
                  <wp:extent cx="293915" cy="200025"/>
                  <wp:effectExtent l="19050" t="0" r="0" b="0"/>
                  <wp:docPr id="558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5F475773" w14:textId="77777777" w:rsidR="00317671" w:rsidRPr="009B11A3" w:rsidRDefault="00317671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D33A64" wp14:editId="3373D5E3">
                  <wp:extent cx="1390034" cy="1847659"/>
                  <wp:effectExtent l="0" t="0" r="635" b="63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ПИН Оплата 40 Руб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40" cy="185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80" w:rsidRPr="00A0068A" w14:paraId="36EB2A14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1D59365" w14:textId="77777777" w:rsidR="00DC2980" w:rsidRPr="00A0068A" w:rsidRDefault="00DC2980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DE12AD8" wp14:editId="4235A850">
                  <wp:extent cx="2340000" cy="1691486"/>
                  <wp:effectExtent l="0" t="0" r="3175" b="444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9846389" w14:textId="77777777" w:rsidR="00DC2980" w:rsidRPr="00A0068A" w:rsidRDefault="00DC2980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1F86EB0B" wp14:editId="15F3C0A4">
                  <wp:extent cx="1368000" cy="1762075"/>
                  <wp:effectExtent l="0" t="0" r="381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80" w:rsidRPr="00A0068A" w14:paraId="1E7548BB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6BA1AA7" w14:textId="77777777" w:rsidR="00DC2980" w:rsidRPr="00A0068A" w:rsidRDefault="00DC2980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3321D88" wp14:editId="74A3CEF5">
                  <wp:extent cx="2340000" cy="1776517"/>
                  <wp:effectExtent l="0" t="0" r="3175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C9D6D41" w14:textId="77777777" w:rsidR="00DC2980" w:rsidRPr="00A0068A" w:rsidRDefault="00DC2980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B478411" wp14:editId="11A24BC8">
                  <wp:extent cx="1368000" cy="1762169"/>
                  <wp:effectExtent l="0" t="0" r="381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плат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80" w:rsidRPr="00A0068A" w14:paraId="40474087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473F9EA" w14:textId="77777777" w:rsidR="00DC2980" w:rsidRPr="00A0068A" w:rsidRDefault="00DC2980" w:rsidP="0070744E">
            <w:pPr>
              <w:pStyle w:val="INDENTION"/>
              <w:jc w:val="center"/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08834F91" w14:textId="77777777" w:rsidR="0079207B" w:rsidRPr="00A0068A" w:rsidRDefault="0079207B" w:rsidP="00E6364C">
      <w:pPr>
        <w:pStyle w:val="22"/>
      </w:pPr>
      <w:bookmarkStart w:id="108" w:name="_Toc453677075"/>
      <w:r w:rsidRPr="00A0068A">
        <w:t xml:space="preserve">Как </w:t>
      </w:r>
      <w:r w:rsidR="00EA78F2" w:rsidRPr="00A0068A">
        <w:t>оформить возврат</w:t>
      </w:r>
      <w:r w:rsidRPr="00A0068A">
        <w:t>?</w:t>
      </w:r>
      <w:bookmarkEnd w:id="108"/>
    </w:p>
    <w:p w14:paraId="30901CF5" w14:textId="77777777" w:rsidR="0079207B" w:rsidRPr="00A0068A" w:rsidRDefault="00EA78F2" w:rsidP="0079207B">
      <w:pPr>
        <w:pStyle w:val="INDENTION"/>
      </w:pPr>
      <w:r w:rsidRPr="00A0068A">
        <w:t xml:space="preserve">Для </w:t>
      </w:r>
      <w:r w:rsidR="00A5228F" w:rsidRPr="008903DD">
        <w:rPr>
          <w:rStyle w:val="affff"/>
        </w:rPr>
        <w:t>ВОЗВРАТА</w:t>
      </w:r>
      <w:r w:rsidR="00A5228F" w:rsidRPr="00A0068A">
        <w:t xml:space="preserve"> </w:t>
      </w:r>
      <w:r w:rsidR="005A612A">
        <w:t xml:space="preserve">покупки </w:t>
      </w:r>
      <w:r w:rsidRPr="00A0068A">
        <w:t>нужно выполнить следующие действия</w:t>
      </w:r>
      <w:r w:rsidR="0079207B" w:rsidRPr="00A0068A">
        <w:t>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726B90" w:rsidRPr="00A0068A" w14:paraId="5157CE02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23B3AE16" w14:textId="77777777" w:rsidR="00726B90" w:rsidRPr="00F34A29" w:rsidRDefault="00726B90" w:rsidP="00155E01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3F2A359E" w14:textId="77777777" w:rsidR="00726B90" w:rsidRPr="00F34A29" w:rsidRDefault="00726B90" w:rsidP="00B74938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726B90" w:rsidRPr="00A0068A" w14:paraId="142570A4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086F3E0" w14:textId="77777777" w:rsidR="00726B90" w:rsidRPr="00A0068A" w:rsidRDefault="00726B90" w:rsidP="00726B90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lastRenderedPageBreak/>
              <w:t>В интерфейсе ПО ККМ:</w:t>
            </w:r>
          </w:p>
          <w:p w14:paraId="4446A759" w14:textId="77777777" w:rsidR="00726B90" w:rsidRPr="00A0068A" w:rsidRDefault="00726B90" w:rsidP="00726B90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="00A5228F" w:rsidRPr="00A0068A">
              <w:rPr>
                <w:b/>
                <w:color w:val="437A28"/>
              </w:rPr>
              <w:t>ВОЗВРАТ</w:t>
            </w:r>
          </w:p>
          <w:p w14:paraId="658EEC67" w14:textId="77777777" w:rsidR="00726B90" w:rsidRPr="00A0068A" w:rsidRDefault="00726B90" w:rsidP="00726B90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="00A5228F" w:rsidRPr="00A5228F">
              <w:rPr>
                <w:b/>
                <w:color w:val="437A28"/>
              </w:rPr>
              <w:t>ВОЗВРАТА</w:t>
            </w:r>
          </w:p>
          <w:p w14:paraId="37101AEA" w14:textId="77777777" w:rsidR="008D2D0A" w:rsidRPr="00A0068A" w:rsidRDefault="008D2D0A" w:rsidP="008D2D0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7FE54145" w14:textId="77777777" w:rsidR="008D2D0A" w:rsidRPr="00A0068A" w:rsidRDefault="008D2D0A" w:rsidP="008D2D0A">
            <w:pPr>
              <w:pStyle w:val="INDENTION"/>
              <w:ind w:left="262"/>
            </w:pPr>
            <w:r w:rsidRPr="00A0068A">
              <w:t xml:space="preserve">(см. инструкцию к </w:t>
            </w:r>
            <w:r w:rsidR="00841832" w:rsidRPr="00A0068A">
              <w:t>соответствующему  ПО ККМ</w:t>
            </w:r>
            <w:r w:rsidRPr="00A0068A">
              <w:t>)</w:t>
            </w:r>
          </w:p>
        </w:tc>
        <w:tc>
          <w:tcPr>
            <w:tcW w:w="5016" w:type="dxa"/>
            <w:shd w:val="clear" w:color="auto" w:fill="auto"/>
          </w:tcPr>
          <w:p w14:paraId="1905F219" w14:textId="77777777" w:rsidR="00726B90" w:rsidRPr="00A0068A" w:rsidRDefault="00726B90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A41F5B3" wp14:editId="6F7B96C9">
                  <wp:extent cx="1368000" cy="1827724"/>
                  <wp:effectExtent l="19050" t="19050" r="22860" b="20320"/>
                  <wp:docPr id="2" name="Рисунок 2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90" w:rsidRPr="00A0068A" w14:paraId="5CF8B8CF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5F08F5" w14:textId="77777777" w:rsidR="00726B90" w:rsidRPr="00A0068A" w:rsidRDefault="00726B90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3549726" wp14:editId="0F379002">
                  <wp:extent cx="2340000" cy="1902930"/>
                  <wp:effectExtent l="0" t="0" r="3175" b="254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 на КММ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7E7A6DA" w14:textId="77777777" w:rsidR="00726B90" w:rsidRPr="00A0068A" w:rsidRDefault="00726B90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19C524C" wp14:editId="450E28F1">
                  <wp:extent cx="1368000" cy="1764295"/>
                  <wp:effectExtent l="0" t="0" r="3810" b="762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Возврат 500 руб Вставте карту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65721E35" w14:textId="77777777" w:rsidTr="00FD0F95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CD6BF34" w14:textId="77777777" w:rsidR="008A1C63" w:rsidRPr="00A0068A" w:rsidRDefault="008A1C63" w:rsidP="008A1C6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 w:rsidR="00EB4E15"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 w:rsidR="00B6757F"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680D24" w:rsidRPr="00A0068A" w14:paraId="74E53E10" w14:textId="77777777" w:rsidTr="007C4B6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5FDBBCE" w14:textId="77777777" w:rsidR="00680D24" w:rsidRPr="001C3D32" w:rsidRDefault="00680D24" w:rsidP="00680D24">
            <w:pPr>
              <w:pStyle w:val="INDENTION"/>
              <w:rPr>
                <w:b/>
                <w:noProof/>
                <w:color w:val="FF6600"/>
              </w:rPr>
            </w:pPr>
            <w:r>
              <w:t>Считать карту администратора</w:t>
            </w:r>
            <w:r w:rsidRPr="00A0068A">
              <w:t xml:space="preserve"> </w:t>
            </w:r>
            <w:r>
              <w:t xml:space="preserve">или ввести ее номер </w:t>
            </w:r>
            <w:r w:rsidRPr="001C3D32">
              <w:rPr>
                <w:b/>
                <w:color w:val="FF6600"/>
              </w:rPr>
              <w:t>(данн</w:t>
            </w:r>
            <w:r>
              <w:rPr>
                <w:b/>
                <w:color w:val="FF6600"/>
              </w:rPr>
              <w:t>ый шаг</w:t>
            </w:r>
            <w:r w:rsidRPr="001C3D32">
              <w:rPr>
                <w:b/>
                <w:color w:val="FF6600"/>
              </w:rPr>
              <w:t xml:space="preserve"> </w:t>
            </w:r>
            <w:r>
              <w:rPr>
                <w:b/>
                <w:color w:val="FF6600"/>
              </w:rPr>
              <w:t>выполняется</w:t>
            </w:r>
            <w:r w:rsidRPr="001C3D32">
              <w:rPr>
                <w:b/>
                <w:noProof/>
                <w:color w:val="FF6600"/>
              </w:rPr>
              <w:t xml:space="preserve"> только при </w:t>
            </w:r>
            <w:r>
              <w:rPr>
                <w:b/>
                <w:noProof/>
                <w:color w:val="FF6600"/>
              </w:rPr>
              <w:t>ВОЗВРАТЕ</w:t>
            </w:r>
            <w:r w:rsidRPr="001C3D32">
              <w:rPr>
                <w:b/>
                <w:noProof/>
                <w:color w:val="FF6600"/>
              </w:rPr>
              <w:t xml:space="preserve"> </w:t>
            </w:r>
            <w:r>
              <w:rPr>
                <w:b/>
                <w:noProof/>
                <w:color w:val="FF6600"/>
              </w:rPr>
              <w:t xml:space="preserve">по </w:t>
            </w:r>
            <w:r w:rsidRPr="001C3D32">
              <w:rPr>
                <w:b/>
                <w:noProof/>
                <w:color w:val="FF6600"/>
              </w:rPr>
              <w:t>топливным</w:t>
            </w:r>
            <w:r>
              <w:rPr>
                <w:b/>
                <w:noProof/>
                <w:color w:val="FF6600"/>
              </w:rPr>
              <w:t xml:space="preserve"> картам</w:t>
            </w:r>
            <w:r w:rsidRPr="001C3D32">
              <w:rPr>
                <w:b/>
                <w:noProof/>
                <w:color w:val="FF6600"/>
              </w:rPr>
              <w:t>)</w:t>
            </w:r>
            <w:r>
              <w:rPr>
                <w:b/>
                <w:noProof/>
                <w:color w:val="FF6600"/>
              </w:rPr>
              <w:t xml:space="preserve"> </w:t>
            </w:r>
          </w:p>
          <w:p w14:paraId="521AC4E5" w14:textId="77777777" w:rsidR="00680D24" w:rsidRPr="00A0068A" w:rsidRDefault="009D5752" w:rsidP="009D5752">
            <w:pPr>
              <w:pStyle w:val="Tabletext"/>
              <w:jc w:val="center"/>
            </w:pPr>
            <w:r>
              <w:rPr>
                <w:noProof/>
              </w:rPr>
              <w:drawing>
                <wp:inline distT="0" distB="0" distL="0" distR="0" wp14:anchorId="4B457EA4" wp14:editId="4418324B">
                  <wp:extent cx="2441864" cy="1795144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min_card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8" cy="180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8007715" w14:textId="77777777" w:rsidR="00680D24" w:rsidRPr="00A0068A" w:rsidRDefault="00680D24" w:rsidP="007C4B61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F4E437B" wp14:editId="287FB687">
                  <wp:extent cx="1318162" cy="1701002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D32" w:rsidRPr="00A0068A" w14:paraId="2FB48850" w14:textId="77777777" w:rsidTr="007C4B6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98AD910" w14:textId="77777777" w:rsidR="00D432F7" w:rsidRPr="001C3D32" w:rsidRDefault="00D432F7" w:rsidP="00D432F7">
            <w:pPr>
              <w:pStyle w:val="INDENTION"/>
              <w:rPr>
                <w:b/>
                <w:noProof/>
                <w:color w:val="FF6600"/>
              </w:rPr>
            </w:pPr>
            <w:r w:rsidRPr="00A0068A">
              <w:lastRenderedPageBreak/>
              <w:t xml:space="preserve">Ввести </w:t>
            </w:r>
            <w:r w:rsidRPr="00E83368">
              <w:rPr>
                <w:b/>
                <w:color w:val="437A28"/>
              </w:rPr>
              <w:t>Номер документа</w:t>
            </w:r>
            <w:r w:rsidRPr="00E83368">
              <w:rPr>
                <w:color w:val="437A28"/>
              </w:rPr>
              <w:t xml:space="preserve"> </w:t>
            </w:r>
            <w:r w:rsidRPr="001C3D32">
              <w:rPr>
                <w:b/>
                <w:color w:val="FF6600"/>
              </w:rPr>
              <w:t>(данн</w:t>
            </w:r>
            <w:r>
              <w:rPr>
                <w:b/>
                <w:color w:val="FF6600"/>
              </w:rPr>
              <w:t>ый шаг</w:t>
            </w:r>
            <w:r w:rsidRPr="001C3D32">
              <w:rPr>
                <w:b/>
                <w:color w:val="FF6600"/>
              </w:rPr>
              <w:t xml:space="preserve"> </w:t>
            </w:r>
            <w:r>
              <w:rPr>
                <w:b/>
                <w:color w:val="FF6600"/>
              </w:rPr>
              <w:t>выполняется</w:t>
            </w:r>
            <w:r w:rsidRPr="001C3D32">
              <w:rPr>
                <w:b/>
                <w:noProof/>
                <w:color w:val="FF6600"/>
              </w:rPr>
              <w:t xml:space="preserve"> только при </w:t>
            </w:r>
            <w:r>
              <w:rPr>
                <w:b/>
                <w:noProof/>
                <w:color w:val="FF6600"/>
              </w:rPr>
              <w:t>ВОЗВРАТЕ</w:t>
            </w:r>
            <w:r w:rsidRPr="001C3D32">
              <w:rPr>
                <w:b/>
                <w:noProof/>
                <w:color w:val="FF6600"/>
              </w:rPr>
              <w:t xml:space="preserve"> </w:t>
            </w:r>
            <w:r>
              <w:rPr>
                <w:b/>
                <w:noProof/>
                <w:color w:val="FF6600"/>
              </w:rPr>
              <w:t xml:space="preserve">по </w:t>
            </w:r>
            <w:r w:rsidRPr="001C3D32">
              <w:rPr>
                <w:b/>
                <w:noProof/>
                <w:color w:val="FF6600"/>
              </w:rPr>
              <w:t>топливным</w:t>
            </w:r>
            <w:r>
              <w:rPr>
                <w:b/>
                <w:noProof/>
                <w:color w:val="FF6600"/>
              </w:rPr>
              <w:t xml:space="preserve"> картам</w:t>
            </w:r>
            <w:r w:rsidRPr="001C3D32">
              <w:rPr>
                <w:b/>
                <w:noProof/>
                <w:color w:val="FF6600"/>
              </w:rPr>
              <w:t>)</w:t>
            </w:r>
          </w:p>
          <w:p w14:paraId="7EB5E7FE" w14:textId="77777777" w:rsidR="001C3D32" w:rsidRDefault="001C3D32" w:rsidP="007C4B61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A21CC" wp14:editId="3C3F7743">
                  <wp:extent cx="2280220" cy="2140527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номер документа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449" cy="214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391E96C" w14:textId="77777777" w:rsidR="001C3D32" w:rsidRPr="00A0068A" w:rsidRDefault="001C3D32" w:rsidP="007C4B61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9CF0B3F" wp14:editId="46EF5BC9">
                  <wp:extent cx="1318162" cy="170100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4C1E93C7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BDE21C1" w14:textId="77777777" w:rsidR="00B108B2" w:rsidRPr="00A0068A" w:rsidRDefault="00FF5FA0" w:rsidP="00B108B2">
            <w:pPr>
              <w:pStyle w:val="INDENTION"/>
              <w:jc w:val="center"/>
            </w:pPr>
            <w:r>
              <w:t>Далее п</w:t>
            </w:r>
            <w:r w:rsidR="00B108B2"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53C1C7E6" w14:textId="77777777" w:rsidR="00CA4990" w:rsidRPr="00A0068A" w:rsidRDefault="00B108B2" w:rsidP="003144D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2854D7" w:rsidRPr="00A0068A" w14:paraId="64EC2A41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C180F3C" w14:textId="77777777" w:rsidR="00CA4990" w:rsidRPr="00A0068A" w:rsidRDefault="001E284B" w:rsidP="001E284B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67A0F713" wp14:editId="25337191">
                  <wp:extent cx="2340000" cy="1691485"/>
                  <wp:effectExtent l="0" t="0" r="3175" b="444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20D57BF" w14:textId="77777777" w:rsidR="002854D7" w:rsidRPr="00A0068A" w:rsidRDefault="00492BC7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1987D1A" wp14:editId="1204157B">
                  <wp:extent cx="1368000" cy="1762075"/>
                  <wp:effectExtent l="0" t="0" r="381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6C090C58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31DE0B8" w14:textId="77777777" w:rsidR="002854D7" w:rsidRPr="00A0068A" w:rsidRDefault="002854D7" w:rsidP="001E284B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1B8CAA7" wp14:editId="694340A2">
                  <wp:extent cx="2340000" cy="1763070"/>
                  <wp:effectExtent l="0" t="0" r="3175" b="889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C42DC45" w14:textId="77777777" w:rsidR="002854D7" w:rsidRPr="00A0068A" w:rsidRDefault="002854D7" w:rsidP="00B7493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4136A21" wp14:editId="07DB67AE">
                  <wp:extent cx="1368000" cy="1762168"/>
                  <wp:effectExtent l="0" t="0" r="381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49A21D45" w14:textId="77777777" w:rsidTr="00FD0F9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22B7E89" w14:textId="77777777" w:rsidR="002854D7" w:rsidRPr="00A0068A" w:rsidRDefault="002854D7" w:rsidP="00BF3A3F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6B49AF30" w14:textId="77777777" w:rsidR="000A72D4" w:rsidRPr="00A0068A" w:rsidRDefault="000A72D4" w:rsidP="00FD4791">
      <w:pPr>
        <w:pStyle w:val="31"/>
      </w:pPr>
      <w:bookmarkStart w:id="109" w:name="_Toc453677076"/>
      <w:r w:rsidRPr="00A0068A">
        <w:t>Как оформить возврат</w:t>
      </w:r>
      <w:r>
        <w:t xml:space="preserve"> </w:t>
      </w:r>
      <w:r w:rsidRPr="000A72D4">
        <w:t>после ранее выполненного взноса в фонд «ПОДАРИ ЖИЗНЬ»?</w:t>
      </w:r>
      <w:r w:rsidRPr="00A0068A">
        <w:t>?</w:t>
      </w:r>
      <w:bookmarkEnd w:id="109"/>
    </w:p>
    <w:p w14:paraId="04D2BD73" w14:textId="77777777" w:rsidR="000A72D4" w:rsidRDefault="000A72D4" w:rsidP="000A72D4">
      <w:pPr>
        <w:pStyle w:val="INDENTION"/>
      </w:pPr>
      <w:r w:rsidRPr="00A0068A">
        <w:t xml:space="preserve">Для </w:t>
      </w:r>
      <w:r w:rsidRPr="008903DD">
        <w:rPr>
          <w:rStyle w:val="affff"/>
        </w:rPr>
        <w:t>ВОЗВРАТА</w:t>
      </w:r>
      <w:r w:rsidRPr="00A0068A">
        <w:t xml:space="preserve"> </w:t>
      </w:r>
      <w:r>
        <w:t>покупки</w:t>
      </w:r>
      <w:r w:rsidRPr="00AD66F7">
        <w:t>, с дополнительным включением в не</w:t>
      </w:r>
      <w:r>
        <w:t>е</w:t>
      </w:r>
      <w:r w:rsidRPr="00AD66F7">
        <w:t xml:space="preserve"> </w:t>
      </w:r>
      <w:r>
        <w:rPr>
          <w:b/>
          <w:color w:val="437A28"/>
        </w:rPr>
        <w:t xml:space="preserve">взноса в фонд «ПОДАРИ ЖИЗНЬ» </w:t>
      </w:r>
      <w:r>
        <w:t>нужно выбрать</w:t>
      </w:r>
      <w:r w:rsidRPr="00A0068A">
        <w:t>:</w:t>
      </w:r>
    </w:p>
    <w:p w14:paraId="23BAA5BE" w14:textId="77777777" w:rsidR="000A72D4" w:rsidRPr="00160A71" w:rsidRDefault="000A72D4" w:rsidP="000A72D4">
      <w:pPr>
        <w:pStyle w:val="INDENTION"/>
        <w:numPr>
          <w:ilvl w:val="0"/>
          <w:numId w:val="24"/>
        </w:numPr>
        <w:spacing w:line="360" w:lineRule="auto"/>
      </w:pPr>
      <w:r>
        <w:rPr>
          <w:b/>
          <w:color w:val="437A28"/>
        </w:rPr>
        <w:t>ВОЗВРАТ покупки – ОСНОВНАЯ ОПЛАТА;</w:t>
      </w:r>
    </w:p>
    <w:p w14:paraId="4A753002" w14:textId="77777777" w:rsidR="000A72D4" w:rsidRPr="000A72D4" w:rsidRDefault="000A72D4" w:rsidP="000A72D4">
      <w:pPr>
        <w:pStyle w:val="INDENTION"/>
        <w:numPr>
          <w:ilvl w:val="0"/>
          <w:numId w:val="24"/>
        </w:numPr>
        <w:spacing w:line="360" w:lineRule="auto"/>
      </w:pPr>
      <w:r>
        <w:rPr>
          <w:b/>
          <w:color w:val="437A28"/>
        </w:rPr>
        <w:lastRenderedPageBreak/>
        <w:t>ВОЗВРАТ взноса в фонд «ПОДАРИ ЖИЗНЬ».</w:t>
      </w:r>
    </w:p>
    <w:p w14:paraId="0CBF893B" w14:textId="77777777" w:rsidR="006F28DA" w:rsidRDefault="006F28DA" w:rsidP="006F28DA">
      <w:pPr>
        <w:pStyle w:val="4"/>
        <w:rPr>
          <w:lang w:val="en-US"/>
        </w:rPr>
      </w:pPr>
      <w:r w:rsidRPr="00196830">
        <w:t xml:space="preserve">Как </w:t>
      </w:r>
      <w:r>
        <w:t>оформить возврат покупки?</w:t>
      </w:r>
    </w:p>
    <w:p w14:paraId="2B00615F" w14:textId="77777777" w:rsidR="000A72D4" w:rsidRDefault="000A72D4" w:rsidP="000A72D4">
      <w:pPr>
        <w:pStyle w:val="a4"/>
      </w:pPr>
      <w:r>
        <w:t>При выборе</w:t>
      </w:r>
      <w:r>
        <w:rPr>
          <w:b/>
          <w:color w:val="437A28"/>
        </w:rPr>
        <w:t xml:space="preserve"> ВОЗВРАТА</w:t>
      </w:r>
      <w:r w:rsidRPr="00053462">
        <w:rPr>
          <w:color w:val="437A28"/>
        </w:rPr>
        <w:t xml:space="preserve"> </w:t>
      </w:r>
      <w:r>
        <w:rPr>
          <w:b/>
          <w:color w:val="437A28"/>
        </w:rPr>
        <w:t>покупки – ОСНОВНАЯ ОПЛАТА</w:t>
      </w:r>
      <w:r w:rsidRPr="00196830">
        <w:t xml:space="preserve"> нужно выполнить следующие действия</w:t>
      </w:r>
      <w:r>
        <w:t>:</w:t>
      </w:r>
    </w:p>
    <w:p w14:paraId="48A4312F" w14:textId="77777777" w:rsidR="000A72D4" w:rsidRPr="000A72D4" w:rsidRDefault="000A72D4" w:rsidP="000A72D4">
      <w:pPr>
        <w:pStyle w:val="a4"/>
      </w:pP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0A72D4" w:rsidRPr="00A0068A" w14:paraId="2DC04FE6" w14:textId="77777777" w:rsidTr="000D5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5DFFB057" w14:textId="77777777" w:rsidR="000A72D4" w:rsidRPr="00F34A29" w:rsidRDefault="000A72D4" w:rsidP="000D57B3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351CD266" w14:textId="77777777" w:rsidR="000A72D4" w:rsidRPr="00F34A29" w:rsidRDefault="000A72D4" w:rsidP="000D57B3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0A72D4" w:rsidRPr="00A0068A" w14:paraId="23215DF4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5C5F0EA" w14:textId="77777777" w:rsidR="000A72D4" w:rsidRPr="00A0068A" w:rsidRDefault="000A72D4" w:rsidP="000D57B3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55B809FD" w14:textId="77777777" w:rsidR="000A72D4" w:rsidRPr="00A0068A" w:rsidRDefault="000A72D4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ВОЗВРАТ</w:t>
            </w:r>
            <w:r w:rsidR="00A73AC7">
              <w:rPr>
                <w:b/>
                <w:color w:val="437A28"/>
              </w:rPr>
              <w:t xml:space="preserve"> покупки</w:t>
            </w:r>
          </w:p>
          <w:p w14:paraId="1064059B" w14:textId="77777777" w:rsidR="000A72D4" w:rsidRPr="00A0068A" w:rsidRDefault="000A72D4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ВОЗВРАТА</w:t>
            </w:r>
            <w:r w:rsidR="00A73AC7">
              <w:rPr>
                <w:b/>
                <w:color w:val="437A28"/>
              </w:rPr>
              <w:t xml:space="preserve"> покупки</w:t>
            </w:r>
          </w:p>
          <w:p w14:paraId="6837C4DA" w14:textId="77777777" w:rsidR="000A72D4" w:rsidRPr="00A0068A" w:rsidRDefault="000A72D4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3E87CC37" w14:textId="77777777" w:rsidR="000A72D4" w:rsidRPr="00A0068A" w:rsidRDefault="000A72D4" w:rsidP="000D57B3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shd w:val="clear" w:color="auto" w:fill="auto"/>
          </w:tcPr>
          <w:p w14:paraId="7AB23ED5" w14:textId="77777777" w:rsidR="000A72D4" w:rsidRPr="00A0068A" w:rsidRDefault="000A72D4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7254313" wp14:editId="3B8AE09B">
                  <wp:extent cx="1368000" cy="1827724"/>
                  <wp:effectExtent l="19050" t="19050" r="22860" b="20320"/>
                  <wp:docPr id="566" name="Рисунок 566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D4" w:rsidRPr="00A0068A" w14:paraId="4E8C3047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21E14C2" w14:textId="77777777" w:rsidR="000A72D4" w:rsidRPr="00A0068A" w:rsidRDefault="000A72D4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59D776B2" wp14:editId="39F16315">
                  <wp:extent cx="2406002" cy="1945758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6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740" cy="194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70F3C61" w14:textId="77777777" w:rsidR="000A72D4" w:rsidRPr="00A0068A" w:rsidRDefault="00A73AC7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2DCFD" wp14:editId="5D94D73C">
                  <wp:extent cx="1404109" cy="1765005"/>
                  <wp:effectExtent l="0" t="0" r="5715" b="698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зврат 110 Руб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54" cy="176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D4" w:rsidRPr="00A0068A" w14:paraId="68F9E5D3" w14:textId="77777777" w:rsidTr="000D57B3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324E1DE" w14:textId="77777777" w:rsidR="000A72D4" w:rsidRPr="00A0068A" w:rsidRDefault="000A72D4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0A72D4" w:rsidRPr="00A0068A" w14:paraId="57C033DF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5F2CA4F" w14:textId="77777777" w:rsidR="000A72D4" w:rsidRDefault="00A73AC7" w:rsidP="00A73AC7">
            <w:pPr>
              <w:pStyle w:val="INDENTION"/>
              <w:rPr>
                <w:b/>
                <w:color w:val="437A28"/>
              </w:rPr>
            </w:pPr>
            <w:r>
              <w:t xml:space="preserve">Выбрать тип </w:t>
            </w:r>
            <w:r>
              <w:rPr>
                <w:b/>
                <w:color w:val="437A28"/>
              </w:rPr>
              <w:t>ВОЗВРАТА</w:t>
            </w:r>
            <w:r w:rsidRPr="00053462">
              <w:rPr>
                <w:color w:val="437A28"/>
              </w:rPr>
              <w:t xml:space="preserve">  </w:t>
            </w:r>
            <w:r>
              <w:rPr>
                <w:color w:val="437A28"/>
              </w:rPr>
              <w:t xml:space="preserve">– </w:t>
            </w:r>
            <w:r w:rsidRPr="002A5EB8">
              <w:rPr>
                <w:b/>
                <w:color w:val="437A28"/>
              </w:rPr>
              <w:t>ОСНОВНАЯ ОПЛАТА</w:t>
            </w:r>
            <w:r>
              <w:rPr>
                <w:b/>
                <w:color w:val="437A28"/>
              </w:rPr>
              <w:t>:</w:t>
            </w:r>
          </w:p>
          <w:p w14:paraId="5E481FCD" w14:textId="77777777" w:rsidR="00A73AC7" w:rsidRPr="00A0068A" w:rsidRDefault="00A73AC7" w:rsidP="00A73AC7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3212066B" wp14:editId="788D06BE">
                  <wp:extent cx="1933266" cy="2296632"/>
                  <wp:effectExtent l="0" t="0" r="0" b="889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7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38" cy="230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FF8D2EB" w14:textId="77777777" w:rsidR="000A72D4" w:rsidRPr="00A0068A" w:rsidRDefault="000A72D4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554898FD" wp14:editId="5D220663">
                  <wp:extent cx="1318162" cy="1701002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D4" w:rsidRPr="00A0068A" w14:paraId="4632B934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392DC30" w14:textId="77777777" w:rsidR="000A72D4" w:rsidRPr="00A0068A" w:rsidRDefault="000A72D4" w:rsidP="000D57B3">
            <w:pPr>
              <w:pStyle w:val="INDENTION"/>
              <w:jc w:val="center"/>
            </w:pPr>
            <w:r>
              <w:lastRenderedPageBreak/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3415DFAD" w14:textId="77777777" w:rsidR="000A72D4" w:rsidRPr="00A0068A" w:rsidRDefault="000A72D4" w:rsidP="000D57B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0A72D4" w:rsidRPr="00A0068A" w14:paraId="0937BF6F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2F7D310" w14:textId="77777777" w:rsidR="000A72D4" w:rsidRPr="00A0068A" w:rsidRDefault="000A72D4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D5BF40E" wp14:editId="4BAEB319">
                  <wp:extent cx="2340000" cy="1691485"/>
                  <wp:effectExtent l="0" t="0" r="3175" b="4445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868D81E" w14:textId="77777777" w:rsidR="000A72D4" w:rsidRPr="00A0068A" w:rsidRDefault="000A72D4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819A339" wp14:editId="5A976CB7">
                  <wp:extent cx="1368000" cy="1762075"/>
                  <wp:effectExtent l="0" t="0" r="381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D4" w:rsidRPr="00A0068A" w14:paraId="0D429875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AB7B235" w14:textId="77777777" w:rsidR="000A72D4" w:rsidRPr="00A0068A" w:rsidRDefault="000A72D4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E328C5B" wp14:editId="743F8421">
                  <wp:extent cx="2340000" cy="1763070"/>
                  <wp:effectExtent l="0" t="0" r="3175" b="889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43C6D87" w14:textId="77777777" w:rsidR="000A72D4" w:rsidRPr="00A0068A" w:rsidRDefault="000A72D4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3BCD69B" wp14:editId="3E81D273">
                  <wp:extent cx="1368000" cy="1762168"/>
                  <wp:effectExtent l="0" t="0" r="381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D4" w:rsidRPr="00A0068A" w14:paraId="6C82A096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EDF6DC3" w14:textId="77777777" w:rsidR="000A72D4" w:rsidRPr="00A0068A" w:rsidRDefault="000A72D4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6A579705" w14:textId="77777777" w:rsidR="00A73AC7" w:rsidRDefault="00A73AC7" w:rsidP="00FD4791">
      <w:pPr>
        <w:pStyle w:val="4"/>
      </w:pPr>
      <w:r w:rsidRPr="000A72D4">
        <w:t xml:space="preserve">Как оформить возврат </w:t>
      </w:r>
      <w:r>
        <w:t>взноса</w:t>
      </w:r>
      <w:r w:rsidRPr="000A72D4">
        <w:t>?</w:t>
      </w:r>
    </w:p>
    <w:p w14:paraId="3D4996D3" w14:textId="77777777" w:rsidR="00A73AC7" w:rsidRDefault="00A73AC7" w:rsidP="00A73AC7">
      <w:pPr>
        <w:pStyle w:val="a4"/>
      </w:pPr>
      <w:r>
        <w:t>При выборе</w:t>
      </w:r>
      <w:r>
        <w:rPr>
          <w:b/>
          <w:color w:val="437A28"/>
        </w:rPr>
        <w:t xml:space="preserve"> ВОЗВРАТА</w:t>
      </w:r>
      <w:r w:rsidRPr="00053462">
        <w:rPr>
          <w:color w:val="437A28"/>
        </w:rPr>
        <w:t xml:space="preserve"> </w:t>
      </w:r>
      <w:r>
        <w:rPr>
          <w:b/>
          <w:color w:val="437A28"/>
        </w:rPr>
        <w:t>взноса – ПОДАРИ ЖИЗНЬ</w:t>
      </w:r>
      <w:r w:rsidRPr="00196830">
        <w:t xml:space="preserve"> </w:t>
      </w:r>
      <w:r>
        <w:t xml:space="preserve">нужно </w:t>
      </w:r>
      <w:r w:rsidRPr="00196830">
        <w:t>выполнить следующие действия</w:t>
      </w:r>
      <w:r>
        <w:t>:</w:t>
      </w:r>
    </w:p>
    <w:p w14:paraId="4B2BE7BB" w14:textId="77777777" w:rsidR="00A73AC7" w:rsidRPr="000A72D4" w:rsidRDefault="00A73AC7" w:rsidP="00A73AC7">
      <w:pPr>
        <w:pStyle w:val="a4"/>
      </w:pP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A73AC7" w:rsidRPr="00A0068A" w14:paraId="2EBBC41E" w14:textId="77777777" w:rsidTr="000D5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6E65CAEC" w14:textId="77777777" w:rsidR="00A73AC7" w:rsidRPr="00F34A29" w:rsidRDefault="00A73AC7" w:rsidP="000D57B3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52269F58" w14:textId="77777777" w:rsidR="00A73AC7" w:rsidRPr="00F34A29" w:rsidRDefault="00A73AC7" w:rsidP="000D57B3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A73AC7" w:rsidRPr="00A0068A" w14:paraId="359257D3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45F81DF" w14:textId="77777777" w:rsidR="00A73AC7" w:rsidRPr="00A0068A" w:rsidRDefault="00A73AC7" w:rsidP="000D57B3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0F063316" w14:textId="77777777" w:rsidR="00A73AC7" w:rsidRPr="00A0068A" w:rsidRDefault="00A73AC7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ВОЗВРАТ</w:t>
            </w:r>
            <w:r>
              <w:rPr>
                <w:b/>
                <w:color w:val="437A28"/>
              </w:rPr>
              <w:t xml:space="preserve"> взноса</w:t>
            </w:r>
          </w:p>
          <w:p w14:paraId="7BE29C32" w14:textId="77777777" w:rsidR="00A73AC7" w:rsidRPr="00A0068A" w:rsidRDefault="00A73AC7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ВОЗВРАТА</w:t>
            </w:r>
            <w:r>
              <w:rPr>
                <w:b/>
                <w:color w:val="437A28"/>
              </w:rPr>
              <w:t xml:space="preserve"> взноса</w:t>
            </w:r>
          </w:p>
          <w:p w14:paraId="3F8F15C3" w14:textId="77777777" w:rsidR="00A73AC7" w:rsidRPr="00A0068A" w:rsidRDefault="00A73AC7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6F42AD62" w14:textId="77777777" w:rsidR="00A73AC7" w:rsidRPr="00A0068A" w:rsidRDefault="00A73AC7" w:rsidP="000D57B3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shd w:val="clear" w:color="auto" w:fill="auto"/>
          </w:tcPr>
          <w:p w14:paraId="6C0276BE" w14:textId="77777777" w:rsidR="00A73AC7" w:rsidRPr="00A0068A" w:rsidRDefault="00A73AC7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5734CF6" wp14:editId="035C4247">
                  <wp:extent cx="1368000" cy="1827724"/>
                  <wp:effectExtent l="19050" t="19050" r="22860" b="20320"/>
                  <wp:docPr id="363" name="Рисунок 363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7" w:rsidRPr="00A0068A" w14:paraId="5BA52B3F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A401CC8" w14:textId="77777777" w:rsidR="00A73AC7" w:rsidRPr="00A0068A" w:rsidRDefault="00A73AC7" w:rsidP="000D57B3">
            <w:pPr>
              <w:pStyle w:val="INDENTION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674728" wp14:editId="66218732">
                  <wp:extent cx="2340867" cy="1892595"/>
                  <wp:effectExtent l="0" t="0" r="254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6 - Возврат 40 Руб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65" cy="189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89D0A69" w14:textId="77777777" w:rsidR="00A73AC7" w:rsidRPr="00A0068A" w:rsidRDefault="009008BC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C75D0" wp14:editId="23506E94">
                  <wp:extent cx="1361816" cy="1711842"/>
                  <wp:effectExtent l="0" t="0" r="0" b="317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зврат 40 Руб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62" cy="172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7" w:rsidRPr="00A0068A" w14:paraId="3B243C52" w14:textId="77777777" w:rsidTr="000D57B3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78E634" w14:textId="77777777" w:rsidR="00A73AC7" w:rsidRPr="00A0068A" w:rsidRDefault="00A73AC7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A73AC7" w:rsidRPr="00A0068A" w14:paraId="06998579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82AF10C" w14:textId="77777777" w:rsidR="00A73AC7" w:rsidRDefault="00A73AC7" w:rsidP="000D57B3">
            <w:pPr>
              <w:pStyle w:val="INDENTION"/>
              <w:rPr>
                <w:b/>
                <w:color w:val="437A28"/>
              </w:rPr>
            </w:pPr>
            <w:r>
              <w:t xml:space="preserve">Выбрать тип </w:t>
            </w:r>
            <w:r w:rsidR="009008BC">
              <w:rPr>
                <w:b/>
                <w:color w:val="437A28"/>
              </w:rPr>
              <w:t>ВОЗВРАТА – ПОДАРИ ЖИЗНЬ</w:t>
            </w:r>
            <w:r>
              <w:rPr>
                <w:b/>
                <w:color w:val="437A28"/>
              </w:rPr>
              <w:t>:</w:t>
            </w:r>
          </w:p>
          <w:p w14:paraId="226E62B4" w14:textId="77777777" w:rsidR="00A73AC7" w:rsidRPr="00A0068A" w:rsidRDefault="009008BC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5FAED837" wp14:editId="51A99583">
                  <wp:extent cx="2011509" cy="2406770"/>
                  <wp:effectExtent l="0" t="0" r="8255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8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97" cy="240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FCD6B47" w14:textId="77777777" w:rsidR="00A73AC7" w:rsidRPr="00A0068A" w:rsidRDefault="00A73AC7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71D9B321" wp14:editId="47B9F272">
                  <wp:extent cx="1318162" cy="1701002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7" w:rsidRPr="00A0068A" w14:paraId="3E875946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AA21E0A" w14:textId="77777777" w:rsidR="00A73AC7" w:rsidRPr="00A0068A" w:rsidRDefault="00A73AC7" w:rsidP="000D57B3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4867507B" w14:textId="77777777" w:rsidR="00A73AC7" w:rsidRPr="00A0068A" w:rsidRDefault="00A73AC7" w:rsidP="000D57B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A73AC7" w:rsidRPr="00A0068A" w14:paraId="2B67C83F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9789D0E" w14:textId="77777777" w:rsidR="00A73AC7" w:rsidRPr="00A0068A" w:rsidRDefault="00A73AC7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396EA30" wp14:editId="0FA30710">
                  <wp:extent cx="2340000" cy="1691485"/>
                  <wp:effectExtent l="0" t="0" r="3175" b="444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32E1EFE" w14:textId="77777777" w:rsidR="00A73AC7" w:rsidRPr="00A0068A" w:rsidRDefault="00A73AC7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C529932" wp14:editId="07CC0FB3">
                  <wp:extent cx="1368000" cy="1762075"/>
                  <wp:effectExtent l="0" t="0" r="381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7" w:rsidRPr="00A0068A" w14:paraId="53650EE0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779E7C9" w14:textId="77777777" w:rsidR="00A73AC7" w:rsidRPr="00A0068A" w:rsidRDefault="00A73AC7" w:rsidP="000D57B3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3A82F54F" wp14:editId="4D09A2C7">
                  <wp:extent cx="2340000" cy="1763070"/>
                  <wp:effectExtent l="0" t="0" r="3175" b="889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ABDEE20" w14:textId="77777777" w:rsidR="00A73AC7" w:rsidRPr="00A0068A" w:rsidRDefault="00A73AC7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5B68649" wp14:editId="464A57C4">
                  <wp:extent cx="1368000" cy="1762168"/>
                  <wp:effectExtent l="0" t="0" r="381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7" w:rsidRPr="00A0068A" w14:paraId="68117AAD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6F88BA1" w14:textId="77777777" w:rsidR="00A73AC7" w:rsidRPr="00A0068A" w:rsidRDefault="00A73AC7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019C1ADD" w14:textId="77777777" w:rsidR="00900A5A" w:rsidRDefault="00900A5A" w:rsidP="00FD4791">
      <w:pPr>
        <w:pStyle w:val="31"/>
      </w:pPr>
      <w:bookmarkStart w:id="110" w:name="_Toc453677077"/>
      <w:r>
        <w:t xml:space="preserve">Как оформить возврат (с </w:t>
      </w:r>
      <w:r w:rsidR="00830A17">
        <w:t>захватом экранной</w:t>
      </w:r>
      <w:r>
        <w:t xml:space="preserve"> подписи)?</w:t>
      </w:r>
      <w:bookmarkEnd w:id="110"/>
    </w:p>
    <w:p w14:paraId="5CBF45DC" w14:textId="77777777" w:rsidR="00900A5A" w:rsidRPr="00A0068A" w:rsidRDefault="00900A5A" w:rsidP="00900A5A">
      <w:pPr>
        <w:pStyle w:val="INDENTION"/>
      </w:pPr>
      <w:r w:rsidRPr="00A0068A">
        <w:t xml:space="preserve">Для </w:t>
      </w:r>
      <w:r w:rsidRPr="008903DD">
        <w:rPr>
          <w:rStyle w:val="affff"/>
        </w:rPr>
        <w:t>ВОЗВРАТА</w:t>
      </w:r>
      <w:r w:rsidRPr="00A0068A">
        <w:t xml:space="preserve"> </w:t>
      </w:r>
      <w:r>
        <w:t xml:space="preserve">покупки </w:t>
      </w:r>
      <w:r w:rsidRPr="001870FF">
        <w:rPr>
          <w:b/>
          <w:color w:val="437A28"/>
        </w:rPr>
        <w:t xml:space="preserve">с взятием подписи </w:t>
      </w:r>
      <w:r>
        <w:rPr>
          <w:b/>
          <w:color w:val="437A28"/>
        </w:rPr>
        <w:t xml:space="preserve">у </w:t>
      </w:r>
      <w:r w:rsidRPr="001870FF">
        <w:rPr>
          <w:b/>
          <w:color w:val="437A28"/>
        </w:rPr>
        <w:t>клиента</w:t>
      </w:r>
      <w:r w:rsidRPr="00900A5A">
        <w:t>,</w:t>
      </w:r>
      <w:r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900A5A" w:rsidRPr="00A0068A" w14:paraId="6EA3784C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30E7DDE5" w14:textId="77777777" w:rsidR="00900A5A" w:rsidRPr="00F34A29" w:rsidRDefault="00900A5A" w:rsidP="00900A5A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4A385862" w14:textId="77777777" w:rsidR="00900A5A" w:rsidRPr="00F34A29" w:rsidRDefault="00900A5A" w:rsidP="00900A5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900A5A" w:rsidRPr="00A0068A" w14:paraId="6E53420E" w14:textId="77777777" w:rsidTr="00B35D0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04AED81" w14:textId="77777777" w:rsidR="00900A5A" w:rsidRPr="00A0068A" w:rsidRDefault="00900A5A" w:rsidP="00900A5A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258624F0" w14:textId="77777777" w:rsidR="00900A5A" w:rsidRPr="00A0068A" w:rsidRDefault="00900A5A" w:rsidP="00900A5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ВОЗВРАТ</w:t>
            </w:r>
          </w:p>
          <w:p w14:paraId="2643D212" w14:textId="77777777" w:rsidR="00900A5A" w:rsidRPr="00A0068A" w:rsidRDefault="00900A5A" w:rsidP="00900A5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ВОЗВРАТА</w:t>
            </w:r>
          </w:p>
          <w:p w14:paraId="12DECFF0" w14:textId="77777777" w:rsidR="00900A5A" w:rsidRPr="00A0068A" w:rsidRDefault="00900A5A" w:rsidP="00900A5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08DBE409" w14:textId="77777777" w:rsidR="00900A5A" w:rsidRPr="00A0068A" w:rsidRDefault="00900A5A" w:rsidP="00900A5A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shd w:val="clear" w:color="auto" w:fill="auto"/>
          </w:tcPr>
          <w:p w14:paraId="76C7E96F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2D15CB5A" wp14:editId="38270AAC">
                  <wp:extent cx="1368000" cy="1827724"/>
                  <wp:effectExtent l="19050" t="19050" r="22860" b="20320"/>
                  <wp:docPr id="472" name="Рисунок 472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41C0EE16" w14:textId="77777777" w:rsidTr="00B35D0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B1A014F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CD12D31" wp14:editId="0FBFA04C">
                  <wp:extent cx="2340000" cy="1902930"/>
                  <wp:effectExtent l="0" t="0" r="3175" b="254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 на КММ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FB0EEAA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457541E0" wp14:editId="3E6D060B">
                  <wp:extent cx="1368000" cy="1764295"/>
                  <wp:effectExtent l="0" t="0" r="381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Возврат 500 руб Вставте карту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7928FB7E" w14:textId="77777777" w:rsidTr="005D5806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17AA56D" w14:textId="77777777" w:rsidR="00900A5A" w:rsidRPr="00A0068A" w:rsidRDefault="00900A5A" w:rsidP="00900A5A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B35D04" w:rsidRPr="00A0068A" w14:paraId="077C831D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4451A1E" w14:textId="77777777" w:rsidR="00B35D04" w:rsidRDefault="00B35D04" w:rsidP="00B35D04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>
              <w:rPr>
                <w:b/>
                <w:noProof/>
                <w:color w:val="FF6600"/>
              </w:rPr>
              <w:t>(</w:t>
            </w:r>
            <w:r w:rsidRPr="00842648">
              <w:rPr>
                <w:b/>
                <w:noProof/>
                <w:color w:val="FF6600"/>
              </w:rPr>
              <w:t>опционально</w:t>
            </w:r>
            <w:r>
              <w:rPr>
                <w:b/>
                <w:noProof/>
                <w:color w:val="FF6600"/>
              </w:rPr>
              <w:t xml:space="preserve"> — при взятии подписи ДО авторизации</w:t>
            </w:r>
            <w:r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5A07C8CA" w14:textId="77777777" w:rsidR="00B35D04" w:rsidRDefault="00B35D04" w:rsidP="00B35D04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следующие  сообщения —</w:t>
            </w:r>
          </w:p>
          <w:p w14:paraId="77AEC9B1" w14:textId="77777777" w:rsidR="00B35D04" w:rsidRPr="00A0068A" w:rsidRDefault="00B35D04" w:rsidP="00B35D04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 xml:space="preserve">— на экране ККМ </w:t>
            </w:r>
            <w:r w:rsidRPr="00A75DD5">
              <w:rPr>
                <w:b/>
                <w:noProof/>
                <w:color w:val="FF6600"/>
              </w:rPr>
              <w:t>и/</w:t>
            </w:r>
            <w:r w:rsidRPr="00842648">
              <w:rPr>
                <w:b/>
                <w:noProof/>
                <w:color w:val="FF6600"/>
              </w:rPr>
              <w:t>или</w:t>
            </w:r>
            <w:r>
              <w:rPr>
                <w:noProof/>
              </w:rPr>
              <w:t xml:space="preserve"> </w:t>
            </w:r>
            <w:r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 xml:space="preserve">на дисплее </w:t>
            </w:r>
            <w:r>
              <w:rPr>
                <w:noProof/>
                <w:lang w:val="en-US"/>
              </w:rPr>
              <w:t>POS</w:t>
            </w:r>
            <w:r>
              <w:rPr>
                <w:noProof/>
              </w:rPr>
              <w:t>-терминала:</w:t>
            </w:r>
          </w:p>
        </w:tc>
      </w:tr>
      <w:tr w:rsidR="00B35D04" w:rsidRPr="00A0068A" w14:paraId="2EAD6948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EBEB418" w14:textId="77777777" w:rsidR="00B35D04" w:rsidRPr="0013466D" w:rsidRDefault="00B35D04" w:rsidP="00932C5B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778D9B66" wp14:editId="0E8F9C3B">
                  <wp:extent cx="2511188" cy="1805292"/>
                  <wp:effectExtent l="0" t="0" r="3810" b="508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24" cy="182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050FDE48" w14:textId="77777777" w:rsidR="00B35D04" w:rsidRDefault="00B35D04" w:rsidP="00932C5B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Клиент с помощью стилуса должен расписаться на дисплее терминала</w:t>
            </w:r>
            <w:r w:rsidR="00791E59">
              <w:rPr>
                <w:noProof/>
              </w:rPr>
              <w:t xml:space="preserve"> и нажать клавишу </w:t>
            </w:r>
            <w:r w:rsidR="00791E59" w:rsidRPr="00A0068A">
              <w:rPr>
                <w:noProof/>
              </w:rPr>
              <w:drawing>
                <wp:inline distT="0" distB="0" distL="0" distR="0" wp14:anchorId="366946CC" wp14:editId="7FCDBEE5">
                  <wp:extent cx="293915" cy="200025"/>
                  <wp:effectExtent l="19050" t="0" r="0" b="0"/>
                  <wp:docPr id="330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:</w:t>
            </w:r>
          </w:p>
          <w:p w14:paraId="4CCF104D" w14:textId="77777777" w:rsidR="00B35D04" w:rsidRDefault="00B35D04" w:rsidP="00932C5B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3215FA4" wp14:editId="025EC137">
                  <wp:extent cx="1389413" cy="1778218"/>
                  <wp:effectExtent l="0" t="0" r="127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Возврате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54" cy="178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130E4" w14:textId="77777777" w:rsidR="00791E59" w:rsidRDefault="00791E59" w:rsidP="00866039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08271C06" wp14:editId="5F6AB8C5">
                      <wp:extent cx="2945081" cy="771896"/>
                      <wp:effectExtent l="19050" t="19050" r="141605" b="161925"/>
                      <wp:docPr id="331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CE864C" w14:textId="77777777" w:rsidR="004748EF" w:rsidRPr="008020FC" w:rsidRDefault="004748EF" w:rsidP="00791E59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3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791E5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00A5A" w:rsidRPr="00A0068A" w14:paraId="7A577C1E" w14:textId="77777777" w:rsidTr="00B35D0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DACA973" w14:textId="77777777" w:rsidR="00900A5A" w:rsidRPr="00A0068A" w:rsidRDefault="00900A5A" w:rsidP="00900A5A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73ED86C0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900A5A" w:rsidRPr="00A0068A" w14:paraId="76162556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9417B38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C3F3CF1" wp14:editId="4111BCDF">
                  <wp:extent cx="2340000" cy="1691485"/>
                  <wp:effectExtent l="0" t="0" r="317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020D19C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60879040" wp14:editId="4BB5CDE7">
                  <wp:extent cx="1368000" cy="1762075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04" w:rsidRPr="00A0068A" w14:paraId="1A3E49D7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AA34203" w14:textId="77777777" w:rsidR="00B35D04" w:rsidRDefault="00B35D04" w:rsidP="00B35D04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 w:rsidRPr="00842648">
              <w:rPr>
                <w:b/>
                <w:noProof/>
                <w:color w:val="FF6600"/>
              </w:rPr>
              <w:t>(опционально</w:t>
            </w:r>
            <w:r>
              <w:rPr>
                <w:b/>
                <w:noProof/>
                <w:color w:val="FF6600"/>
              </w:rPr>
              <w:t xml:space="preserve"> — при взятии подписи ПОСЛЕ авторизации</w:t>
            </w:r>
            <w:r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74284AF9" w14:textId="77777777" w:rsidR="00B35D04" w:rsidRDefault="00B35D04" w:rsidP="00B35D04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следующие сообщения —</w:t>
            </w:r>
          </w:p>
          <w:p w14:paraId="48D12326" w14:textId="77777777" w:rsidR="00B35D04" w:rsidRPr="00A0068A" w:rsidRDefault="00B35D04" w:rsidP="00B35D04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 xml:space="preserve">— на экране ККМ </w:t>
            </w:r>
            <w:r w:rsidRPr="00A75DD5">
              <w:rPr>
                <w:b/>
                <w:noProof/>
                <w:color w:val="FF6600"/>
              </w:rPr>
              <w:t>и/</w:t>
            </w:r>
            <w:r w:rsidRPr="00842648">
              <w:rPr>
                <w:b/>
                <w:noProof/>
                <w:color w:val="FF6600"/>
              </w:rPr>
              <w:t>или</w:t>
            </w:r>
            <w:r>
              <w:rPr>
                <w:noProof/>
              </w:rPr>
              <w:t xml:space="preserve"> </w:t>
            </w:r>
            <w:r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 xml:space="preserve">на дисплее </w:t>
            </w:r>
            <w:r>
              <w:rPr>
                <w:noProof/>
                <w:lang w:val="en-US"/>
              </w:rPr>
              <w:t>POS</w:t>
            </w:r>
            <w:r>
              <w:rPr>
                <w:noProof/>
              </w:rPr>
              <w:t>-терминала:</w:t>
            </w:r>
          </w:p>
        </w:tc>
      </w:tr>
      <w:tr w:rsidR="00B35D04" w14:paraId="396FEAC7" w14:textId="77777777" w:rsidTr="005D580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2A37932" w14:textId="77777777" w:rsidR="00B35D04" w:rsidRPr="0013466D" w:rsidRDefault="00B35D04" w:rsidP="00932C5B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18A8EAEA" wp14:editId="2348DE3D">
                  <wp:extent cx="2297095" cy="1651379"/>
                  <wp:effectExtent l="0" t="0" r="8255" b="635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37" cy="166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346D66EE" w14:textId="77777777" w:rsidR="00B35D04" w:rsidRDefault="00B35D04" w:rsidP="00932C5B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Клиент с помощью стилуса должен расписаться на дисплее терминала</w:t>
            </w:r>
            <w:r w:rsidR="00791E59">
              <w:rPr>
                <w:noProof/>
              </w:rPr>
              <w:t xml:space="preserve"> и нажать клавишу </w:t>
            </w:r>
            <w:r w:rsidR="00791E59" w:rsidRPr="00A0068A">
              <w:rPr>
                <w:noProof/>
              </w:rPr>
              <w:drawing>
                <wp:inline distT="0" distB="0" distL="0" distR="0" wp14:anchorId="3D828BB9" wp14:editId="54370F93">
                  <wp:extent cx="293915" cy="200025"/>
                  <wp:effectExtent l="19050" t="0" r="0" b="0"/>
                  <wp:docPr id="334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:</w:t>
            </w:r>
          </w:p>
          <w:p w14:paraId="64128449" w14:textId="77777777" w:rsidR="00B35D04" w:rsidRDefault="00B35D04" w:rsidP="00932C5B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F5D4C4C" wp14:editId="1944EDE8">
                  <wp:extent cx="1448789" cy="1854210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Возврате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99" cy="185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9DDD4" w14:textId="77777777" w:rsidR="00791E59" w:rsidRDefault="00791E59" w:rsidP="00866039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04679F26" wp14:editId="16511B52">
                      <wp:extent cx="2945081" cy="771896"/>
                      <wp:effectExtent l="19050" t="19050" r="141605" b="161925"/>
                      <wp:docPr id="33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2FD7F44" w14:textId="77777777" w:rsidR="004748EF" w:rsidRPr="008020FC" w:rsidRDefault="004748EF" w:rsidP="00791E59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4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791E5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00A5A" w:rsidRPr="00A0068A" w14:paraId="40A112C9" w14:textId="77777777" w:rsidTr="00B35D0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58EA931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091DA34" wp14:editId="366CC652">
                  <wp:extent cx="2340000" cy="1763070"/>
                  <wp:effectExtent l="0" t="0" r="317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CFD6890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60111EF" wp14:editId="72199EA4">
                  <wp:extent cx="1368000" cy="1762168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71A8A019" w14:textId="77777777" w:rsidTr="00B35D0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E5A84E1" w14:textId="77777777" w:rsidR="00900A5A" w:rsidRPr="00A0068A" w:rsidRDefault="00900A5A" w:rsidP="00900A5A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6D12E2BB" w14:textId="77777777" w:rsidR="00097A5E" w:rsidRDefault="00097A5E" w:rsidP="00097A5E">
      <w:pPr>
        <w:pStyle w:val="INDENTION"/>
      </w:pPr>
    </w:p>
    <w:p w14:paraId="0890FF52" w14:textId="77777777" w:rsidR="00097A5E" w:rsidRDefault="00097A5E" w:rsidP="00097A5E">
      <w:pPr>
        <w:pStyle w:val="INDENTION"/>
      </w:pPr>
    </w:p>
    <w:p w14:paraId="3D9FA91B" w14:textId="77777777" w:rsidR="00097A5E" w:rsidRDefault="00097A5E" w:rsidP="00097A5E">
      <w:pPr>
        <w:pStyle w:val="INDENTION"/>
      </w:pPr>
    </w:p>
    <w:p w14:paraId="3127531E" w14:textId="77777777" w:rsidR="00097A5E" w:rsidRDefault="00097A5E" w:rsidP="00097A5E">
      <w:pPr>
        <w:pStyle w:val="INDENTION"/>
      </w:pPr>
    </w:p>
    <w:p w14:paraId="4CAC655D" w14:textId="77777777" w:rsidR="00097A5E" w:rsidRDefault="00097A5E" w:rsidP="00097A5E">
      <w:pPr>
        <w:pStyle w:val="INDENTION"/>
      </w:pPr>
    </w:p>
    <w:p w14:paraId="0CB974DC" w14:textId="77777777" w:rsidR="00097A5E" w:rsidRDefault="00097A5E" w:rsidP="00097A5E">
      <w:pPr>
        <w:pStyle w:val="INDENTION"/>
      </w:pPr>
    </w:p>
    <w:p w14:paraId="41C4C7C1" w14:textId="77777777" w:rsidR="00097A5E" w:rsidRDefault="00097A5E" w:rsidP="00097A5E">
      <w:pPr>
        <w:pStyle w:val="INDENTION"/>
      </w:pPr>
    </w:p>
    <w:p w14:paraId="35301AEB" w14:textId="77777777" w:rsidR="00097A5E" w:rsidRDefault="00097A5E" w:rsidP="00097A5E">
      <w:pPr>
        <w:pStyle w:val="INDENTION"/>
      </w:pPr>
    </w:p>
    <w:p w14:paraId="1185811E" w14:textId="77777777" w:rsidR="00097A5E" w:rsidRDefault="00097A5E" w:rsidP="00097A5E">
      <w:pPr>
        <w:pStyle w:val="INDENTION"/>
      </w:pPr>
    </w:p>
    <w:p w14:paraId="49B703E9" w14:textId="77777777" w:rsidR="00097A5E" w:rsidRDefault="00097A5E" w:rsidP="00097A5E">
      <w:pPr>
        <w:pStyle w:val="INDENTION"/>
      </w:pPr>
    </w:p>
    <w:p w14:paraId="0D1DDB56" w14:textId="77777777" w:rsidR="00097A5E" w:rsidRDefault="00097A5E" w:rsidP="00097A5E">
      <w:pPr>
        <w:pStyle w:val="INDENTION"/>
      </w:pPr>
    </w:p>
    <w:p w14:paraId="4D7435FA" w14:textId="77777777" w:rsidR="00EA78F2" w:rsidRPr="00A0068A" w:rsidRDefault="00EA78F2" w:rsidP="00E6364C">
      <w:pPr>
        <w:pStyle w:val="22"/>
      </w:pPr>
      <w:bookmarkStart w:id="111" w:name="_Toc453677078"/>
      <w:r w:rsidRPr="00A0068A">
        <w:t>Как отменить операцию?</w:t>
      </w:r>
      <w:bookmarkEnd w:id="111"/>
    </w:p>
    <w:p w14:paraId="7E479973" w14:textId="77777777" w:rsidR="00EA78F2" w:rsidRPr="00A0068A" w:rsidRDefault="00EA78F2" w:rsidP="00EA78F2">
      <w:pPr>
        <w:pStyle w:val="INDENTION"/>
      </w:pPr>
      <w:r w:rsidRPr="00A0068A">
        <w:t xml:space="preserve">Для </w:t>
      </w:r>
      <w:r w:rsidR="00A5228F" w:rsidRPr="008903DD">
        <w:rPr>
          <w:rStyle w:val="affff"/>
        </w:rPr>
        <w:t>ОТМЕНЫ</w:t>
      </w:r>
      <w:r w:rsidR="00A5228F" w:rsidRPr="00A0068A">
        <w:t xml:space="preserve"> </w:t>
      </w:r>
      <w:r w:rsidR="005A612A">
        <w:t xml:space="preserve">финансовой операции </w:t>
      </w:r>
      <w:r w:rsidRPr="00A0068A">
        <w:t xml:space="preserve"> нужно выполнить следующие действия: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4"/>
      </w:tblGrid>
      <w:tr w:rsidR="00F34A29" w:rsidRPr="00F34A29" w14:paraId="08B070BC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1BD6C49E" w14:textId="77777777" w:rsidR="002854D7" w:rsidRPr="00F34A29" w:rsidRDefault="002854D7" w:rsidP="002854D7">
            <w:pPr>
              <w:pStyle w:val="Tablehead"/>
            </w:pPr>
            <w:r w:rsidRPr="00F34A29">
              <w:lastRenderedPageBreak/>
              <w:t>на ККМ</w:t>
            </w:r>
          </w:p>
        </w:tc>
        <w:tc>
          <w:tcPr>
            <w:tcW w:w="4874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1941B459" w14:textId="77777777" w:rsidR="002854D7" w:rsidRPr="00F34A29" w:rsidRDefault="00155E01" w:rsidP="00BF3A3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2854D7" w:rsidRPr="00A0068A" w14:paraId="406D0D16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3E18AD3" w14:textId="77777777" w:rsidR="002854D7" w:rsidRPr="00A0068A" w:rsidRDefault="002854D7" w:rsidP="00581225">
            <w:pPr>
              <w:pStyle w:val="INDENTION"/>
              <w:ind w:left="284"/>
              <w:jc w:val="center"/>
              <w:rPr>
                <w:b/>
              </w:rPr>
            </w:pPr>
            <w:r w:rsidRPr="00A0068A">
              <w:rPr>
                <w:b/>
              </w:rPr>
              <w:t>В интерфейсе</w:t>
            </w:r>
            <w:r w:rsidR="00AE369B" w:rsidRPr="00A0068A">
              <w:rPr>
                <w:b/>
              </w:rPr>
              <w:t xml:space="preserve"> ПО КК</w:t>
            </w:r>
            <w:r w:rsidRPr="00A0068A">
              <w:rPr>
                <w:b/>
              </w:rPr>
              <w:t>М:</w:t>
            </w:r>
          </w:p>
          <w:p w14:paraId="2E97B923" w14:textId="77777777" w:rsidR="002854D7" w:rsidRPr="00A0068A" w:rsidRDefault="004C760B" w:rsidP="00581225">
            <w:pPr>
              <w:pStyle w:val="a4"/>
              <w:numPr>
                <w:ilvl w:val="0"/>
                <w:numId w:val="33"/>
              </w:numPr>
              <w:ind w:left="284" w:hanging="426"/>
              <w:jc w:val="center"/>
            </w:pPr>
            <w:r w:rsidRPr="00A0068A">
              <w:t xml:space="preserve">Вызвать операцию </w:t>
            </w:r>
            <w:r w:rsidR="00A5228F" w:rsidRPr="00A0068A">
              <w:rPr>
                <w:b/>
                <w:color w:val="437A28"/>
              </w:rPr>
              <w:t>ОТМЕНА</w:t>
            </w:r>
          </w:p>
        </w:tc>
        <w:tc>
          <w:tcPr>
            <w:tcW w:w="48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DA6508E" w14:textId="77777777" w:rsidR="00155E01" w:rsidRPr="00A0068A" w:rsidRDefault="002854D7" w:rsidP="000B5B96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5BE7E8D8" wp14:editId="6ADC9CA1">
                  <wp:extent cx="1321059" cy="1765005"/>
                  <wp:effectExtent l="19050" t="19050" r="12700" b="26035"/>
                  <wp:docPr id="34" name="Рисунок 34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79" cy="17639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35C47DB9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29BD2FE" w14:textId="77777777" w:rsidR="002854D7" w:rsidRPr="00A0068A" w:rsidRDefault="002854D7" w:rsidP="002854D7">
            <w:pPr>
              <w:pStyle w:val="INDENTION"/>
              <w:rPr>
                <w:noProof/>
              </w:rPr>
            </w:pPr>
            <w:r w:rsidRPr="00A0068A">
              <w:rPr>
                <w:noProof/>
              </w:rPr>
              <w:t xml:space="preserve">Выбрать требуемую операцию для </w:t>
            </w:r>
            <w:r w:rsidR="00A5228F" w:rsidRPr="00A5228F">
              <w:rPr>
                <w:b/>
                <w:noProof/>
                <w:color w:val="437A28"/>
              </w:rPr>
              <w:t>ОТМЕНЫ</w:t>
            </w:r>
            <w:r w:rsidR="00A5228F" w:rsidRPr="00A5228F">
              <w:rPr>
                <w:noProof/>
                <w:color w:val="437A28"/>
              </w:rPr>
              <w:t xml:space="preserve"> </w:t>
            </w:r>
            <w:r w:rsidRPr="00A0068A">
              <w:rPr>
                <w:noProof/>
              </w:rPr>
              <w:t xml:space="preserve">и нажать на кнопку </w:t>
            </w:r>
            <w:r w:rsidRPr="00A0068A">
              <w:rPr>
                <w:rStyle w:val="afffd"/>
              </w:rPr>
              <w:t>ОК</w:t>
            </w:r>
            <w:r w:rsidRPr="00A0068A">
              <w:rPr>
                <w:noProof/>
              </w:rPr>
              <w:t>:</w:t>
            </w:r>
          </w:p>
          <w:p w14:paraId="1EFA377D" w14:textId="77777777" w:rsidR="002854D7" w:rsidRPr="00A0068A" w:rsidRDefault="002854D7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2C71B77D" wp14:editId="2198F893">
                  <wp:extent cx="2176041" cy="2638759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22" cy="264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02F6864" w14:textId="77777777" w:rsidR="002854D7" w:rsidRPr="00A0068A" w:rsidRDefault="002854D7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484E1CB" wp14:editId="78D6D9AC">
                  <wp:extent cx="1318162" cy="1701002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4E1B29D0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E18014B" w14:textId="77777777" w:rsidR="00B108B2" w:rsidRPr="00A0068A" w:rsidRDefault="00FF5FA0" w:rsidP="00B108B2">
            <w:pPr>
              <w:pStyle w:val="INDENTION"/>
              <w:jc w:val="center"/>
            </w:pPr>
            <w:r>
              <w:t>Далее</w:t>
            </w:r>
            <w:r w:rsidR="00B108B2" w:rsidRPr="00A0068A">
              <w:t xml:space="preserve"> программа начнет устанавливать соединение с Банком. При этом на экране будут появляться сообщения:</w:t>
            </w:r>
          </w:p>
          <w:p w14:paraId="09F66F5E" w14:textId="77777777" w:rsidR="00320B7F" w:rsidRPr="00A0068A" w:rsidRDefault="00B108B2" w:rsidP="007D015C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2854D7" w:rsidRPr="00A0068A" w14:paraId="6768EE6A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31FE10A" w14:textId="77777777" w:rsidR="003900DD" w:rsidRPr="00A0068A" w:rsidRDefault="002854D7" w:rsidP="00320B7F">
            <w:pPr>
              <w:pStyle w:val="INDENTION"/>
              <w:ind w:left="426"/>
              <w:jc w:val="center"/>
              <w:rPr>
                <w:lang w:val="en-US"/>
              </w:rPr>
            </w:pPr>
            <w:r w:rsidRPr="00A0068A">
              <w:rPr>
                <w:noProof/>
              </w:rPr>
              <w:drawing>
                <wp:inline distT="0" distB="0" distL="0" distR="0" wp14:anchorId="65698CC6" wp14:editId="1D4A7A59">
                  <wp:extent cx="2340000" cy="1688354"/>
                  <wp:effectExtent l="0" t="0" r="3175" b="7620"/>
                  <wp:docPr id="42" name="Рисунок 42" descr="C:\Users\SBT-Troshenkova-TO\Documents\База ЭД\Рисунки для РП эквайринг\РИС для РП - интегр ТСТ-БАНК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BT-Troshenkova-TO\Documents\База ЭД\Рисунки для РП эквайринг\РИС для РП - интегр ТСТ-БАНК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8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908F341" w14:textId="77777777" w:rsidR="002854D7" w:rsidRPr="00A0068A" w:rsidRDefault="00492BC7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D4469D2" wp14:editId="549C6DB0">
                  <wp:extent cx="1368000" cy="1762074"/>
                  <wp:effectExtent l="0" t="0" r="381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7DD65560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F8F3558" w14:textId="77777777" w:rsidR="002854D7" w:rsidRPr="00A0068A" w:rsidRDefault="002854D7" w:rsidP="00BF3A3F">
            <w:pPr>
              <w:pStyle w:val="INDENTION"/>
              <w:jc w:val="center"/>
            </w:pPr>
            <w:r w:rsidRPr="00A0068A">
              <w:lastRenderedPageBreak/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1028CEF5" wp14:editId="08985490">
                  <wp:extent cx="2340000" cy="1771478"/>
                  <wp:effectExtent l="0" t="0" r="3175" b="635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3FE4CD4" w14:textId="77777777" w:rsidR="002854D7" w:rsidRPr="00A0068A" w:rsidRDefault="002854D7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6F0DDB2" wp14:editId="7175D725">
                  <wp:extent cx="1368000" cy="1762169"/>
                  <wp:effectExtent l="0" t="0" r="381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тмена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4D7" w:rsidRPr="00A0068A" w14:paraId="7A42BF0F" w14:textId="77777777" w:rsidTr="00726B9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2964787" w14:textId="77777777" w:rsidR="002854D7" w:rsidRPr="00A0068A" w:rsidRDefault="002854D7" w:rsidP="002B4A24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6DA8AB6A" w14:textId="77777777" w:rsidR="00B40AF8" w:rsidRPr="00A0068A" w:rsidRDefault="00B40AF8" w:rsidP="00FD4791">
      <w:pPr>
        <w:pStyle w:val="31"/>
      </w:pPr>
      <w:bookmarkStart w:id="112" w:name="_Toc453677079"/>
      <w:bookmarkStart w:id="113" w:name="_Toc429750179"/>
      <w:r w:rsidRPr="00A0068A">
        <w:t xml:space="preserve">Как оформить </w:t>
      </w:r>
      <w:r>
        <w:t xml:space="preserve">отмену </w:t>
      </w:r>
      <w:r w:rsidRPr="000A72D4">
        <w:t>после ранее выполненного взноса в фонд «ПОДАРИ ЖИЗНЬ»?</w:t>
      </w:r>
      <w:bookmarkEnd w:id="112"/>
    </w:p>
    <w:p w14:paraId="7AC50335" w14:textId="77777777" w:rsidR="00B40AF8" w:rsidRDefault="00073858" w:rsidP="00073858">
      <w:pPr>
        <w:pStyle w:val="INDENTION"/>
        <w:spacing w:line="360" w:lineRule="auto"/>
      </w:pPr>
      <w:r>
        <w:t xml:space="preserve">При выполнении операции </w:t>
      </w:r>
      <w:r>
        <w:rPr>
          <w:b/>
          <w:color w:val="437A28"/>
        </w:rPr>
        <w:t>ОТМЕНЫ</w:t>
      </w:r>
      <w:r w:rsidRPr="00053462">
        <w:rPr>
          <w:color w:val="437A28"/>
        </w:rPr>
        <w:t xml:space="preserve"> </w:t>
      </w:r>
      <w:r>
        <w:t>покупки</w:t>
      </w:r>
      <w:r w:rsidRPr="00AD66F7">
        <w:t>, с дополнительным включением в не</w:t>
      </w:r>
      <w:r>
        <w:t>е</w:t>
      </w:r>
      <w:r w:rsidRPr="00AD66F7">
        <w:t xml:space="preserve"> </w:t>
      </w:r>
      <w:r>
        <w:rPr>
          <w:b/>
          <w:color w:val="437A28"/>
        </w:rPr>
        <w:t xml:space="preserve">взноса в фонд «ПОДАРИ ЖИЗНЬ» </w:t>
      </w:r>
      <w:r>
        <w:t>нужно выбрать</w:t>
      </w:r>
      <w:r w:rsidR="00B40AF8" w:rsidRPr="00A0068A">
        <w:t>:</w:t>
      </w:r>
    </w:p>
    <w:p w14:paraId="7318F246" w14:textId="77777777" w:rsidR="00B40AF8" w:rsidRPr="00160A71" w:rsidRDefault="00B40AF8" w:rsidP="00B40AF8">
      <w:pPr>
        <w:pStyle w:val="INDENTION"/>
        <w:numPr>
          <w:ilvl w:val="0"/>
          <w:numId w:val="24"/>
        </w:numPr>
        <w:spacing w:line="360" w:lineRule="auto"/>
      </w:pPr>
      <w:r>
        <w:rPr>
          <w:b/>
          <w:color w:val="437A28"/>
        </w:rPr>
        <w:t>ОТМЕНА покупки – ОСНОВНАЯ ОПЛАТА;</w:t>
      </w:r>
    </w:p>
    <w:p w14:paraId="1F136889" w14:textId="77777777" w:rsidR="00073858" w:rsidRDefault="00073858" w:rsidP="00073858">
      <w:pPr>
        <w:pStyle w:val="INDENTION"/>
        <w:numPr>
          <w:ilvl w:val="0"/>
          <w:numId w:val="24"/>
        </w:numPr>
        <w:spacing w:line="360" w:lineRule="auto"/>
      </w:pPr>
      <w:r>
        <w:rPr>
          <w:b/>
          <w:color w:val="437A28"/>
        </w:rPr>
        <w:t>ОТМЕНА взноса в фонд «ПОДАРИ ЖИЗНЬ».</w:t>
      </w:r>
    </w:p>
    <w:p w14:paraId="469E020C" w14:textId="77777777" w:rsidR="00B40AF8" w:rsidRDefault="00B40AF8" w:rsidP="00FD4791">
      <w:pPr>
        <w:pStyle w:val="4"/>
      </w:pPr>
      <w:r w:rsidRPr="000A72D4">
        <w:t xml:space="preserve">Как оформить </w:t>
      </w:r>
      <w:r>
        <w:t>отмену</w:t>
      </w:r>
      <w:r w:rsidRPr="000A72D4">
        <w:t xml:space="preserve"> покупки?</w:t>
      </w:r>
    </w:p>
    <w:p w14:paraId="36C15BA1" w14:textId="77777777" w:rsidR="00B40AF8" w:rsidRDefault="00B40AF8" w:rsidP="00B40AF8">
      <w:pPr>
        <w:pStyle w:val="a4"/>
      </w:pPr>
      <w:r>
        <w:t>При выборе</w:t>
      </w:r>
      <w:r>
        <w:rPr>
          <w:b/>
          <w:color w:val="437A28"/>
        </w:rPr>
        <w:t xml:space="preserve"> ОТМЕНЫ</w:t>
      </w:r>
      <w:r w:rsidRPr="00053462">
        <w:rPr>
          <w:color w:val="437A28"/>
        </w:rPr>
        <w:t xml:space="preserve"> </w:t>
      </w:r>
      <w:r>
        <w:rPr>
          <w:b/>
          <w:color w:val="437A28"/>
        </w:rPr>
        <w:t>покупки – ОСНОВНАЯ ОПЛАТА</w:t>
      </w:r>
      <w:r w:rsidRPr="00196830">
        <w:t xml:space="preserve"> нужно выполнить следующие действия</w:t>
      </w:r>
      <w:r>
        <w:t>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142"/>
        <w:gridCol w:w="4732"/>
        <w:gridCol w:w="284"/>
      </w:tblGrid>
      <w:tr w:rsidR="00B40AF8" w:rsidRPr="00A0068A" w14:paraId="5FF5D83A" w14:textId="77777777" w:rsidTr="000D5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32E4FE17" w14:textId="77777777" w:rsidR="00B40AF8" w:rsidRPr="00F34A29" w:rsidRDefault="00B40AF8" w:rsidP="000D57B3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gridSpan w:val="2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15F48097" w14:textId="77777777" w:rsidR="00B40AF8" w:rsidRPr="00F34A29" w:rsidRDefault="00B40AF8" w:rsidP="000D57B3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B40AF8" w:rsidRPr="00A0068A" w14:paraId="22F0CAC0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5750BD3" w14:textId="77777777" w:rsidR="00B40AF8" w:rsidRPr="00A0068A" w:rsidRDefault="00B40AF8" w:rsidP="000D57B3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265386EE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>
              <w:rPr>
                <w:b/>
                <w:color w:val="437A28"/>
              </w:rPr>
              <w:t>ОТМЕНА покупки</w:t>
            </w:r>
          </w:p>
          <w:p w14:paraId="6D6C13E0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>
              <w:rPr>
                <w:b/>
                <w:color w:val="437A28"/>
              </w:rPr>
              <w:t>ОТМЕНЫ</w:t>
            </w:r>
            <w:r w:rsidRPr="00053462">
              <w:rPr>
                <w:color w:val="437A28"/>
              </w:rPr>
              <w:t xml:space="preserve"> </w:t>
            </w:r>
            <w:r>
              <w:rPr>
                <w:b/>
                <w:color w:val="437A28"/>
              </w:rPr>
              <w:t>покупки</w:t>
            </w:r>
          </w:p>
          <w:p w14:paraId="66437A26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45B1F4B9" w14:textId="77777777" w:rsidR="00B40AF8" w:rsidRPr="00A0068A" w:rsidRDefault="00B40AF8" w:rsidP="000D57B3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57062CC8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50CB8C58" wp14:editId="2BD3E702">
                  <wp:extent cx="1368000" cy="1827724"/>
                  <wp:effectExtent l="19050" t="19050" r="22860" b="20320"/>
                  <wp:docPr id="375" name="Рисунок 375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27F9D1F2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A9EF647" w14:textId="77777777" w:rsidR="00B40AF8" w:rsidRPr="00A0068A" w:rsidRDefault="002F3EB4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7B5205CC" wp14:editId="14B56DA8">
                  <wp:extent cx="2173184" cy="1741627"/>
                  <wp:effectExtent l="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9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13" cy="173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F5AC30F" w14:textId="77777777" w:rsidR="00B40AF8" w:rsidRPr="00A0068A" w:rsidRDefault="002F3EB4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C73F7" wp14:editId="1D398B79">
                  <wp:extent cx="1341495" cy="1686296"/>
                  <wp:effectExtent l="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мена 110 Руб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61" cy="168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03495343" w14:textId="77777777" w:rsidTr="000D57B3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5F7ECEF" w14:textId="77777777" w:rsidR="00B40AF8" w:rsidRPr="00A0068A" w:rsidRDefault="00B40AF8" w:rsidP="000D57B3">
            <w:pPr>
              <w:pStyle w:val="INDENTION"/>
              <w:jc w:val="center"/>
              <w:rPr>
                <w:noProof/>
              </w:rPr>
            </w:pPr>
            <w:r w:rsidRPr="00A0068A">
              <w:lastRenderedPageBreak/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B40AF8" w:rsidRPr="00A0068A" w14:paraId="40881937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F0BDAED" w14:textId="77777777" w:rsidR="00B40AF8" w:rsidRDefault="00B40AF8" w:rsidP="000D57B3">
            <w:pPr>
              <w:pStyle w:val="INDENTION"/>
              <w:rPr>
                <w:b/>
                <w:color w:val="437A28"/>
              </w:rPr>
            </w:pPr>
            <w:r>
              <w:t xml:space="preserve">Выбрать тип </w:t>
            </w:r>
            <w:r>
              <w:rPr>
                <w:b/>
                <w:color w:val="437A28"/>
              </w:rPr>
              <w:t>ОТМЕНЫ</w:t>
            </w:r>
            <w:r w:rsidRPr="00053462">
              <w:rPr>
                <w:color w:val="437A28"/>
              </w:rPr>
              <w:t xml:space="preserve"> </w:t>
            </w:r>
            <w:r>
              <w:rPr>
                <w:color w:val="437A28"/>
              </w:rPr>
              <w:t xml:space="preserve">– </w:t>
            </w:r>
            <w:r w:rsidRPr="002A5EB8">
              <w:rPr>
                <w:b/>
                <w:color w:val="437A28"/>
              </w:rPr>
              <w:t>ОСНОВНАЯ ОПЛАТА</w:t>
            </w:r>
            <w:r>
              <w:rPr>
                <w:b/>
                <w:color w:val="437A28"/>
              </w:rPr>
              <w:t>:</w:t>
            </w:r>
          </w:p>
          <w:p w14:paraId="74DA88AB" w14:textId="77777777" w:rsidR="00B40AF8" w:rsidRPr="00A0068A" w:rsidRDefault="00B40AF8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43A85209" wp14:editId="2B5FFC23">
                  <wp:extent cx="1933266" cy="2296632"/>
                  <wp:effectExtent l="0" t="0" r="0" b="889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7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38" cy="230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EB9FF67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C588E87" wp14:editId="0C609348">
                  <wp:extent cx="1318162" cy="1701002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21A" w:rsidRPr="00A0068A" w14:paraId="64DFD42E" w14:textId="77777777" w:rsidTr="000D57B3">
        <w:trPr>
          <w:gridAfter w:val="1"/>
          <w:wAfter w:w="284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03C2421" w14:textId="77777777" w:rsidR="00C7121A" w:rsidRPr="00A0068A" w:rsidRDefault="00C7121A" w:rsidP="000D57B3">
            <w:pPr>
              <w:pStyle w:val="INDENTION"/>
              <w:rPr>
                <w:noProof/>
              </w:rPr>
            </w:pPr>
            <w:r w:rsidRPr="00A0068A">
              <w:rPr>
                <w:noProof/>
              </w:rPr>
              <w:t xml:space="preserve">Выбрать требуемую операцию для </w:t>
            </w:r>
            <w:r w:rsidRPr="00A5228F">
              <w:rPr>
                <w:b/>
                <w:noProof/>
                <w:color w:val="437A28"/>
              </w:rPr>
              <w:t>ОТМЕНЫ</w:t>
            </w:r>
            <w:r>
              <w:rPr>
                <w:b/>
                <w:noProof/>
                <w:color w:val="437A28"/>
              </w:rPr>
              <w:t xml:space="preserve"> </w:t>
            </w:r>
            <w:r>
              <w:rPr>
                <w:b/>
                <w:noProof/>
                <w:color w:val="FF6600"/>
              </w:rPr>
              <w:t xml:space="preserve">(окно отображается </w:t>
            </w:r>
            <w:r w:rsidRPr="00842648">
              <w:rPr>
                <w:b/>
                <w:noProof/>
                <w:color w:val="FF6600"/>
              </w:rPr>
              <w:t>опционально)</w:t>
            </w:r>
            <w:r w:rsidRPr="00842648">
              <w:rPr>
                <w:noProof/>
                <w:color w:val="FF6600"/>
              </w:rPr>
              <w:t xml:space="preserve"> </w:t>
            </w:r>
            <w:r w:rsidRPr="00A5228F">
              <w:rPr>
                <w:noProof/>
                <w:color w:val="437A28"/>
              </w:rPr>
              <w:t xml:space="preserve"> </w:t>
            </w:r>
            <w:r w:rsidRPr="00A0068A">
              <w:rPr>
                <w:noProof/>
              </w:rPr>
              <w:t xml:space="preserve">и нажать на кнопку </w:t>
            </w:r>
            <w:r w:rsidRPr="00A0068A">
              <w:rPr>
                <w:rStyle w:val="afffd"/>
              </w:rPr>
              <w:t>ОК</w:t>
            </w:r>
            <w:r w:rsidRPr="00A0068A">
              <w:rPr>
                <w:noProof/>
              </w:rPr>
              <w:t>:</w:t>
            </w:r>
          </w:p>
          <w:p w14:paraId="5E42D4F6" w14:textId="77777777" w:rsidR="00C7121A" w:rsidRPr="00A0068A" w:rsidRDefault="00C7121A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6FFEFA82" wp14:editId="23DD46C3">
                  <wp:extent cx="1891536" cy="2275367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10 - копия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67" cy="227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44F0CC71" w14:textId="77777777" w:rsidR="00C7121A" w:rsidRPr="00A0068A" w:rsidRDefault="00C7121A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7AF0724A" wp14:editId="755D7DB6">
                  <wp:extent cx="1318162" cy="1701002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31D0F6FD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9DBCD56" w14:textId="77777777" w:rsidR="00B40AF8" w:rsidRPr="00A0068A" w:rsidRDefault="00B40AF8" w:rsidP="000D57B3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00615A47" w14:textId="77777777" w:rsidR="00B40AF8" w:rsidRPr="00A0068A" w:rsidRDefault="00B40AF8" w:rsidP="000D57B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B40AF8" w:rsidRPr="00A0068A" w14:paraId="5BCAC7A4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8A00D4C" w14:textId="77777777" w:rsidR="00B40AF8" w:rsidRPr="00A0068A" w:rsidRDefault="00B40AF8" w:rsidP="000D57B3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EACA0A3" wp14:editId="5F9B47E2">
                  <wp:extent cx="2340000" cy="1691485"/>
                  <wp:effectExtent l="0" t="0" r="3175" b="444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F2AE61D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63218B8E" wp14:editId="18F3BA5A">
                  <wp:extent cx="1368000" cy="1762075"/>
                  <wp:effectExtent l="0" t="0" r="381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56786124" w14:textId="77777777" w:rsidTr="000D57B3">
        <w:trPr>
          <w:gridAfter w:val="1"/>
          <w:wAfter w:w="284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D59C801" w14:textId="77777777" w:rsidR="00B40AF8" w:rsidRPr="00A0068A" w:rsidRDefault="00B40AF8" w:rsidP="000D57B3">
            <w:pPr>
              <w:pStyle w:val="INDENTION"/>
              <w:jc w:val="center"/>
            </w:pPr>
            <w:r w:rsidRPr="00A0068A">
              <w:lastRenderedPageBreak/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5940DA86" wp14:editId="280C19A1">
                  <wp:extent cx="2340000" cy="1771478"/>
                  <wp:effectExtent l="0" t="0" r="3175" b="63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85A97A5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33FEBE2" wp14:editId="7649385B">
                  <wp:extent cx="1368000" cy="1762169"/>
                  <wp:effectExtent l="0" t="0" r="381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тмена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4D55E7CE" w14:textId="77777777" w:rsidTr="000D57B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33397DD" w14:textId="77777777" w:rsidR="00B40AF8" w:rsidRPr="00A0068A" w:rsidRDefault="00B40AF8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73AAA09A" w14:textId="77777777" w:rsidR="00B40AF8" w:rsidRDefault="00B40AF8" w:rsidP="00FD4791">
      <w:pPr>
        <w:pStyle w:val="4"/>
      </w:pPr>
      <w:r w:rsidRPr="000A72D4">
        <w:t xml:space="preserve">Как оформить </w:t>
      </w:r>
      <w:r>
        <w:t>отмену</w:t>
      </w:r>
      <w:r w:rsidRPr="000A72D4">
        <w:t xml:space="preserve"> </w:t>
      </w:r>
      <w:r>
        <w:t>взноса</w:t>
      </w:r>
      <w:r w:rsidRPr="000A72D4">
        <w:t>?</w:t>
      </w:r>
    </w:p>
    <w:p w14:paraId="73E01AD2" w14:textId="77777777" w:rsidR="00B40AF8" w:rsidRDefault="00B40AF8" w:rsidP="00B40AF8">
      <w:pPr>
        <w:pStyle w:val="a4"/>
      </w:pPr>
      <w:r>
        <w:t>При выборе</w:t>
      </w:r>
      <w:r>
        <w:rPr>
          <w:b/>
          <w:color w:val="437A28"/>
        </w:rPr>
        <w:t xml:space="preserve"> ОТМЕНЫ</w:t>
      </w:r>
      <w:r w:rsidRPr="00053462">
        <w:rPr>
          <w:color w:val="437A28"/>
        </w:rPr>
        <w:t xml:space="preserve"> </w:t>
      </w:r>
      <w:r>
        <w:rPr>
          <w:b/>
          <w:color w:val="437A28"/>
        </w:rPr>
        <w:t>взноса – ПОДАРИ ЖИЗНЬ</w:t>
      </w:r>
      <w:r w:rsidRPr="00196830">
        <w:t xml:space="preserve"> </w:t>
      </w:r>
      <w:r>
        <w:t xml:space="preserve">нужно </w:t>
      </w:r>
      <w:r w:rsidRPr="00196830">
        <w:t>выполнить следующие действия</w:t>
      </w:r>
      <w:r>
        <w:t>:</w:t>
      </w:r>
    </w:p>
    <w:p w14:paraId="7771D343" w14:textId="77777777" w:rsidR="00B40AF8" w:rsidRPr="000A72D4" w:rsidRDefault="00B40AF8" w:rsidP="00B40AF8">
      <w:pPr>
        <w:pStyle w:val="a4"/>
      </w:pPr>
    </w:p>
    <w:tbl>
      <w:tblPr>
        <w:tblStyle w:val="a8"/>
        <w:tblW w:w="10315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142"/>
        <w:gridCol w:w="55"/>
        <w:gridCol w:w="4677"/>
        <w:gridCol w:w="284"/>
        <w:gridCol w:w="142"/>
        <w:gridCol w:w="142"/>
      </w:tblGrid>
      <w:tr w:rsidR="00B40AF8" w:rsidRPr="00A0068A" w14:paraId="48536AF7" w14:textId="77777777" w:rsidTr="00C7121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64C29D9C" w14:textId="77777777" w:rsidR="00B40AF8" w:rsidRPr="00F34A29" w:rsidRDefault="00B40AF8" w:rsidP="000D57B3">
            <w:pPr>
              <w:pStyle w:val="Tablehead"/>
            </w:pPr>
            <w:r w:rsidRPr="00F34A29">
              <w:t>на ККМ</w:t>
            </w:r>
          </w:p>
        </w:tc>
        <w:tc>
          <w:tcPr>
            <w:tcW w:w="5158" w:type="dxa"/>
            <w:gridSpan w:val="4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192555A5" w14:textId="77777777" w:rsidR="00B40AF8" w:rsidRPr="00F34A29" w:rsidRDefault="00B40AF8" w:rsidP="000D57B3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B40AF8" w:rsidRPr="00A0068A" w14:paraId="0CCCFCE4" w14:textId="77777777" w:rsidTr="00C7121A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33B5F45" w14:textId="77777777" w:rsidR="00B40AF8" w:rsidRPr="00A0068A" w:rsidRDefault="00B40AF8" w:rsidP="000D57B3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57C2B63A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>
              <w:rPr>
                <w:b/>
                <w:color w:val="437A28"/>
              </w:rPr>
              <w:t>ОТМЕНА взноса</w:t>
            </w:r>
          </w:p>
          <w:p w14:paraId="63D5B8F1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>
              <w:rPr>
                <w:b/>
                <w:color w:val="437A28"/>
              </w:rPr>
              <w:t>ОТМЕНЫ</w:t>
            </w:r>
            <w:r w:rsidRPr="00053462">
              <w:rPr>
                <w:color w:val="437A28"/>
              </w:rPr>
              <w:t xml:space="preserve"> </w:t>
            </w:r>
            <w:r>
              <w:rPr>
                <w:b/>
                <w:color w:val="437A28"/>
              </w:rPr>
              <w:t>взноса</w:t>
            </w:r>
          </w:p>
          <w:p w14:paraId="1924E8A5" w14:textId="77777777" w:rsidR="00B40AF8" w:rsidRPr="00A0068A" w:rsidRDefault="00B40AF8" w:rsidP="000D57B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Выбрать проведение операции по банковской карте </w:t>
            </w:r>
          </w:p>
          <w:p w14:paraId="37FDB56B" w14:textId="77777777" w:rsidR="00B40AF8" w:rsidRPr="00A0068A" w:rsidRDefault="00B40AF8" w:rsidP="000D57B3">
            <w:pPr>
              <w:pStyle w:val="INDENTION"/>
              <w:ind w:left="262"/>
            </w:pPr>
            <w:r w:rsidRPr="00A0068A">
              <w:t>(см. инструкцию к соответствующему  ПО ККМ)</w:t>
            </w:r>
          </w:p>
        </w:tc>
        <w:tc>
          <w:tcPr>
            <w:tcW w:w="5158" w:type="dxa"/>
            <w:gridSpan w:val="4"/>
            <w:shd w:val="clear" w:color="auto" w:fill="auto"/>
          </w:tcPr>
          <w:p w14:paraId="1B259B8C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7203F39E" wp14:editId="1CA5D848">
                  <wp:extent cx="1368000" cy="1827724"/>
                  <wp:effectExtent l="19050" t="19050" r="22860" b="20320"/>
                  <wp:docPr id="384" name="Рисунок 384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7E317D0F" w14:textId="77777777" w:rsidTr="00C7121A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F0E5EB1" w14:textId="77777777" w:rsidR="00B40AF8" w:rsidRPr="00A0068A" w:rsidRDefault="00C96BAE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2166FA94" wp14:editId="06A7D0FE">
                  <wp:extent cx="2496541" cy="200025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9 - копия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791" cy="200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  <w:gridSpan w:val="4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553780D" w14:textId="77777777" w:rsidR="00B40AF8" w:rsidRPr="00A0068A" w:rsidRDefault="00C96BAE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94FDA" wp14:editId="53494525">
                  <wp:extent cx="1425039" cy="1791314"/>
                  <wp:effectExtent l="0" t="0" r="381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мена 40 Руб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85" cy="180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153C1443" w14:textId="77777777" w:rsidTr="00C7121A">
        <w:trPr>
          <w:gridAfter w:val="1"/>
          <w:wAfter w:w="142" w:type="dxa"/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6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B97AFB2" w14:textId="77777777" w:rsidR="00B40AF8" w:rsidRPr="00A0068A" w:rsidRDefault="00B40AF8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B40AF8" w:rsidRPr="00A0068A" w14:paraId="5D4D242F" w14:textId="77777777" w:rsidTr="00C7121A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CE20497" w14:textId="77777777" w:rsidR="00B40AF8" w:rsidRDefault="00B40AF8" w:rsidP="000D57B3">
            <w:pPr>
              <w:pStyle w:val="INDENTION"/>
              <w:rPr>
                <w:b/>
                <w:color w:val="437A28"/>
              </w:rPr>
            </w:pPr>
            <w:r>
              <w:lastRenderedPageBreak/>
              <w:t xml:space="preserve">Выбрать тип </w:t>
            </w:r>
            <w:r>
              <w:rPr>
                <w:b/>
                <w:color w:val="437A28"/>
              </w:rPr>
              <w:t>ОТМЕНЫ</w:t>
            </w:r>
            <w:r w:rsidRPr="00053462">
              <w:rPr>
                <w:color w:val="437A28"/>
              </w:rPr>
              <w:t xml:space="preserve"> </w:t>
            </w:r>
            <w:r>
              <w:rPr>
                <w:b/>
                <w:color w:val="437A28"/>
              </w:rPr>
              <w:t>– ПОДАРИ ЖИЗНЬ:</w:t>
            </w:r>
          </w:p>
          <w:p w14:paraId="45D6DBD0" w14:textId="77777777" w:rsidR="00B40AF8" w:rsidRPr="00A0068A" w:rsidRDefault="00B40AF8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3CEE8C76" wp14:editId="268F538D">
                  <wp:extent cx="2011509" cy="2406770"/>
                  <wp:effectExtent l="0" t="0" r="8255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8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97" cy="240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  <w:gridSpan w:val="4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EBB94ED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385030A" wp14:editId="00D28708">
                  <wp:extent cx="1318162" cy="1701002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21A" w:rsidRPr="00A0068A" w14:paraId="51D0B0A6" w14:textId="77777777" w:rsidTr="00C7121A">
        <w:trPr>
          <w:gridAfter w:val="3"/>
          <w:wAfter w:w="56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37201FA" w14:textId="77777777" w:rsidR="00C7121A" w:rsidRPr="00A0068A" w:rsidRDefault="00C7121A" w:rsidP="000D57B3">
            <w:pPr>
              <w:pStyle w:val="INDENTION"/>
              <w:rPr>
                <w:noProof/>
              </w:rPr>
            </w:pPr>
            <w:r w:rsidRPr="00A0068A">
              <w:rPr>
                <w:noProof/>
              </w:rPr>
              <w:t xml:space="preserve">Выбрать требуемую операцию для </w:t>
            </w:r>
            <w:r w:rsidRPr="00A5228F">
              <w:rPr>
                <w:b/>
                <w:noProof/>
                <w:color w:val="437A28"/>
              </w:rPr>
              <w:t>ОТМЕНЫ</w:t>
            </w:r>
            <w:r>
              <w:rPr>
                <w:b/>
                <w:noProof/>
                <w:color w:val="437A28"/>
              </w:rPr>
              <w:t xml:space="preserve"> </w:t>
            </w:r>
            <w:r>
              <w:rPr>
                <w:b/>
                <w:noProof/>
                <w:color w:val="FF6600"/>
              </w:rPr>
              <w:t xml:space="preserve">(окно отображается </w:t>
            </w:r>
            <w:r w:rsidRPr="00842648">
              <w:rPr>
                <w:b/>
                <w:noProof/>
                <w:color w:val="FF6600"/>
              </w:rPr>
              <w:t>опционально)</w:t>
            </w:r>
            <w:r w:rsidRPr="00842648">
              <w:rPr>
                <w:noProof/>
                <w:color w:val="FF6600"/>
              </w:rPr>
              <w:t xml:space="preserve"> </w:t>
            </w:r>
            <w:r w:rsidRPr="00A5228F">
              <w:rPr>
                <w:noProof/>
                <w:color w:val="437A28"/>
              </w:rPr>
              <w:t xml:space="preserve"> </w:t>
            </w:r>
            <w:r w:rsidRPr="00A0068A">
              <w:rPr>
                <w:noProof/>
              </w:rPr>
              <w:t xml:space="preserve">и нажать на кнопку </w:t>
            </w:r>
            <w:r w:rsidRPr="00A0068A">
              <w:rPr>
                <w:rStyle w:val="afffd"/>
              </w:rPr>
              <w:t>ОК</w:t>
            </w:r>
            <w:r w:rsidRPr="00A0068A">
              <w:rPr>
                <w:noProof/>
              </w:rPr>
              <w:t>:</w:t>
            </w:r>
          </w:p>
          <w:p w14:paraId="77C2CB07" w14:textId="77777777" w:rsidR="00C7121A" w:rsidRPr="00A0068A" w:rsidRDefault="00C7121A" w:rsidP="000D57B3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2792DCB4" wp14:editId="4829B1F8">
                  <wp:extent cx="1988765" cy="2392326"/>
                  <wp:effectExtent l="0" t="0" r="0" b="825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10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72" cy="239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6F3CB73" w14:textId="77777777" w:rsidR="00C7121A" w:rsidRPr="00A0068A" w:rsidRDefault="00C7121A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29D4E80" wp14:editId="67D946BC">
                  <wp:extent cx="1318162" cy="1701002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34" cy="17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0C80715D" w14:textId="77777777" w:rsidTr="00C7121A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6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E15C125" w14:textId="77777777" w:rsidR="00B40AF8" w:rsidRPr="00A0068A" w:rsidRDefault="00B40AF8" w:rsidP="000D57B3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339F9769" w14:textId="77777777" w:rsidR="00B40AF8" w:rsidRPr="00A0068A" w:rsidRDefault="00B40AF8" w:rsidP="000D57B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B40AF8" w:rsidRPr="00A0068A" w14:paraId="6D25E189" w14:textId="77777777" w:rsidTr="00C7121A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689A493" w14:textId="77777777" w:rsidR="00B40AF8" w:rsidRPr="00A0068A" w:rsidRDefault="00B40AF8" w:rsidP="00C96BAE">
            <w:pPr>
              <w:pStyle w:val="INDENTION"/>
              <w:ind w:right="-108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57B8A05" wp14:editId="3F6AA5A0">
                  <wp:extent cx="2238703" cy="1618262"/>
                  <wp:effectExtent l="0" t="0" r="0" b="127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067" cy="161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97B602F" w14:textId="77777777" w:rsidR="00B40AF8" w:rsidRPr="00A0068A" w:rsidRDefault="00B40AF8" w:rsidP="000D57B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960D3B9" wp14:editId="12A74FEE">
                  <wp:extent cx="1368000" cy="1762075"/>
                  <wp:effectExtent l="0" t="0" r="381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2A7E91A1" w14:textId="77777777" w:rsidTr="00C7121A">
        <w:trPr>
          <w:gridAfter w:val="2"/>
          <w:wAfter w:w="284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14A2547" w14:textId="77777777" w:rsidR="00B40AF8" w:rsidRPr="00A0068A" w:rsidRDefault="00B40AF8" w:rsidP="00C7121A">
            <w:pPr>
              <w:pStyle w:val="INDENTION"/>
              <w:ind w:left="-284"/>
              <w:jc w:val="center"/>
            </w:pPr>
            <w:r w:rsidRPr="00A0068A">
              <w:lastRenderedPageBreak/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37B20A58" wp14:editId="4443A43D">
                  <wp:extent cx="2211572" cy="1674252"/>
                  <wp:effectExtent l="0" t="0" r="0" b="254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63" cy="167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484ECD5" w14:textId="77777777" w:rsidR="00B40AF8" w:rsidRPr="00A0068A" w:rsidRDefault="00B40AF8" w:rsidP="00C7121A">
            <w:pPr>
              <w:pStyle w:val="INDENTION"/>
              <w:ind w:left="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200A2EE" wp14:editId="1D777E72">
                  <wp:extent cx="1318318" cy="1698171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Отмена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84" cy="170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F8" w:rsidRPr="00A0068A" w14:paraId="6F98AFA3" w14:textId="77777777" w:rsidTr="00C7121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5" w:type="dxa"/>
            <w:gridSpan w:val="7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4A596D8" w14:textId="77777777" w:rsidR="00B40AF8" w:rsidRPr="00A0068A" w:rsidRDefault="00B40AF8" w:rsidP="000D57B3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4F96F1E1" w14:textId="77777777" w:rsidR="00EA78F2" w:rsidRPr="00A0068A" w:rsidRDefault="00E750AF" w:rsidP="00B40AF8">
      <w:pPr>
        <w:pStyle w:val="22"/>
      </w:pPr>
      <w:bookmarkStart w:id="114" w:name="_Toc453677080"/>
      <w:r w:rsidRPr="00A0068A">
        <w:t xml:space="preserve">Множественная </w:t>
      </w:r>
      <w:r w:rsidR="00EA78F2" w:rsidRPr="00A0068A">
        <w:t>авторизаци</w:t>
      </w:r>
      <w:r w:rsidRPr="00A0068A">
        <w:t>я</w:t>
      </w:r>
      <w:r w:rsidR="00EA78F2" w:rsidRPr="00A0068A">
        <w:t>, завершение расчета и отмена авторизации</w:t>
      </w:r>
      <w:bookmarkEnd w:id="113"/>
      <w:bookmarkEnd w:id="114"/>
    </w:p>
    <w:p w14:paraId="6CCA33B4" w14:textId="77777777" w:rsidR="00E750AF" w:rsidRPr="00A0068A" w:rsidRDefault="00E750AF" w:rsidP="00E750AF">
      <w:pPr>
        <w:pStyle w:val="INDENTION"/>
      </w:pPr>
      <w:r w:rsidRPr="00A0068A">
        <w:t xml:space="preserve">Чаще всего </w:t>
      </w:r>
      <w:r w:rsidR="00A5228F" w:rsidRPr="008903DD">
        <w:rPr>
          <w:rStyle w:val="affff"/>
        </w:rPr>
        <w:t>МНОЖЕСТВЕННАЯ АВТОРИЗАЦИЯ</w:t>
      </w:r>
      <w:r w:rsidRPr="00A0068A">
        <w:t xml:space="preserve"> используется при бронировании номеров в гостиницах. Это несколько взаимосвязанных операций:</w:t>
      </w:r>
    </w:p>
    <w:p w14:paraId="242E80F8" w14:textId="77777777" w:rsidR="00E750AF" w:rsidRPr="00A0068A" w:rsidRDefault="00E750AF" w:rsidP="00E750AF">
      <w:pPr>
        <w:pStyle w:val="INDENTION"/>
        <w:numPr>
          <w:ilvl w:val="0"/>
          <w:numId w:val="33"/>
        </w:numPr>
      </w:pPr>
      <w:proofErr w:type="spellStart"/>
      <w:r w:rsidRPr="00A0068A">
        <w:t>Предавторизация</w:t>
      </w:r>
      <w:proofErr w:type="spellEnd"/>
      <w:r w:rsidRPr="00A0068A">
        <w:t>;</w:t>
      </w:r>
    </w:p>
    <w:p w14:paraId="2716783F" w14:textId="77777777" w:rsidR="00E750AF" w:rsidRPr="00A0068A" w:rsidRDefault="00E750AF" w:rsidP="00E750AF">
      <w:pPr>
        <w:pStyle w:val="INDENTION"/>
        <w:numPr>
          <w:ilvl w:val="0"/>
          <w:numId w:val="33"/>
        </w:numPr>
      </w:pPr>
      <w:r w:rsidRPr="00A0068A">
        <w:t>Добавочная (дополнительная) авторизация;</w:t>
      </w:r>
    </w:p>
    <w:p w14:paraId="240FCDAC" w14:textId="77777777" w:rsidR="00E750AF" w:rsidRPr="00A0068A" w:rsidRDefault="00E750AF" w:rsidP="00E750AF">
      <w:pPr>
        <w:pStyle w:val="INDENTION"/>
        <w:numPr>
          <w:ilvl w:val="0"/>
          <w:numId w:val="33"/>
        </w:numPr>
      </w:pPr>
      <w:r w:rsidRPr="00A0068A">
        <w:t>Завершение расчета;</w:t>
      </w:r>
    </w:p>
    <w:p w14:paraId="0D520F96" w14:textId="77777777" w:rsidR="00E750AF" w:rsidRPr="00A0068A" w:rsidRDefault="00E750AF" w:rsidP="00E750AF">
      <w:pPr>
        <w:pStyle w:val="INDENTION"/>
        <w:numPr>
          <w:ilvl w:val="0"/>
          <w:numId w:val="33"/>
        </w:numPr>
      </w:pPr>
      <w:r w:rsidRPr="00A0068A">
        <w:t>Отмена авторизации.</w:t>
      </w:r>
    </w:p>
    <w:p w14:paraId="202CA7A4" w14:textId="77777777" w:rsidR="00EA78F2" w:rsidRPr="00A0068A" w:rsidRDefault="00EA78F2" w:rsidP="006F27BC">
      <w:pPr>
        <w:pStyle w:val="31"/>
      </w:pPr>
      <w:bookmarkStart w:id="115" w:name="_Toc429750180"/>
      <w:bookmarkStart w:id="116" w:name="_Toc453677081"/>
      <w:r w:rsidRPr="00A0068A">
        <w:t xml:space="preserve">Как провести </w:t>
      </w:r>
      <w:proofErr w:type="spellStart"/>
      <w:r w:rsidRPr="00A0068A">
        <w:t>предавторизацию</w:t>
      </w:r>
      <w:proofErr w:type="spellEnd"/>
      <w:r w:rsidRPr="00A0068A">
        <w:t>?</w:t>
      </w:r>
      <w:bookmarkEnd w:id="115"/>
      <w:bookmarkEnd w:id="116"/>
    </w:p>
    <w:p w14:paraId="6C27F041" w14:textId="77777777" w:rsidR="00EA78F2" w:rsidRPr="00A0068A" w:rsidRDefault="00A5228F" w:rsidP="00EA78F2">
      <w:pPr>
        <w:pStyle w:val="INDENTION"/>
      </w:pPr>
      <w:r w:rsidRPr="008903DD">
        <w:rPr>
          <w:rStyle w:val="affff"/>
        </w:rPr>
        <w:t xml:space="preserve">ПРЕДАВТОРИЗАЦИЯ </w:t>
      </w:r>
      <w:r w:rsidR="00AA1FBB" w:rsidRPr="008903DD">
        <w:rPr>
          <w:rStyle w:val="affff"/>
        </w:rPr>
        <w:t>–</w:t>
      </w:r>
      <w:r w:rsidR="00EA78F2" w:rsidRPr="008903DD">
        <w:rPr>
          <w:rStyle w:val="affff"/>
        </w:rPr>
        <w:t xml:space="preserve"> блокирование некоторой суммы на карте клиента.</w:t>
      </w:r>
      <w:r w:rsidR="00EA78F2" w:rsidRPr="00A0068A">
        <w:rPr>
          <w:rStyle w:val="apple-converted-space"/>
        </w:rPr>
        <w:t> </w:t>
      </w:r>
      <w:r w:rsidR="00EA78F2" w:rsidRPr="00A0068A">
        <w:t xml:space="preserve">Блокировка выполняется при заказе некоторой услуги или товара, сумма не поступает на счет продавца, но и остается недоступной для владельца карты. </w:t>
      </w:r>
    </w:p>
    <w:p w14:paraId="5338D7DC" w14:textId="77777777" w:rsidR="00EA78F2" w:rsidRPr="00A0068A" w:rsidRDefault="00EA78F2" w:rsidP="00EA78F2">
      <w:pPr>
        <w:pStyle w:val="INDENTION"/>
      </w:pPr>
      <w:r w:rsidRPr="00A0068A">
        <w:t xml:space="preserve">Только после </w:t>
      </w:r>
      <w:r w:rsidRPr="008903DD">
        <w:rPr>
          <w:rStyle w:val="affff"/>
        </w:rPr>
        <w:t>полной</w:t>
      </w:r>
      <w:r w:rsidRPr="00A0068A">
        <w:t xml:space="preserve"> </w:t>
      </w:r>
      <w:r w:rsidR="00A5228F" w:rsidRPr="008903DD">
        <w:rPr>
          <w:rStyle w:val="affff"/>
        </w:rPr>
        <w:t>ОПЛАТЫ</w:t>
      </w:r>
      <w:r w:rsidR="00A5228F" w:rsidRPr="00A0068A">
        <w:t xml:space="preserve"> </w:t>
      </w:r>
      <w:r w:rsidR="008903DD">
        <w:t xml:space="preserve">покупателем (операция </w:t>
      </w:r>
      <w:r w:rsidR="00A5228F" w:rsidRPr="008903DD">
        <w:rPr>
          <w:rStyle w:val="affff"/>
        </w:rPr>
        <w:t>ЗАВЕРШЕНИЕ</w:t>
      </w:r>
      <w:r w:rsidR="00A5228F" w:rsidRPr="00A0068A">
        <w:t xml:space="preserve"> </w:t>
      </w:r>
      <w:r w:rsidR="00A5228F" w:rsidRPr="008903DD">
        <w:rPr>
          <w:rStyle w:val="affff"/>
        </w:rPr>
        <w:t>РАСЧЕТА</w:t>
      </w:r>
      <w:r w:rsidRPr="00A0068A">
        <w:t>) по счету</w:t>
      </w:r>
      <w:r w:rsidR="008903DD">
        <w:t>,</w:t>
      </w:r>
      <w:r w:rsidRPr="00A0068A">
        <w:t xml:space="preserve"> все ранее замороженные в рамках операций </w:t>
      </w:r>
      <w:r w:rsidR="00A5228F">
        <w:rPr>
          <w:rStyle w:val="affff"/>
        </w:rPr>
        <w:t>П</w:t>
      </w:r>
      <w:r w:rsidR="00A5228F" w:rsidRPr="00CD7416">
        <w:rPr>
          <w:rStyle w:val="affff"/>
        </w:rPr>
        <w:t>РЕДАВТОРИЗАЦИИ</w:t>
      </w:r>
      <w:r w:rsidR="00A5228F" w:rsidRPr="00196830">
        <w:t xml:space="preserve"> </w:t>
      </w:r>
      <w:r w:rsidR="008903DD" w:rsidRPr="00196830">
        <w:t xml:space="preserve">и </w:t>
      </w:r>
      <w:r w:rsidR="00A5228F">
        <w:rPr>
          <w:rStyle w:val="affff"/>
        </w:rPr>
        <w:t>Д</w:t>
      </w:r>
      <w:r w:rsidR="00A5228F" w:rsidRPr="00CD7416">
        <w:rPr>
          <w:rStyle w:val="affff"/>
        </w:rPr>
        <w:t>ОПОЛНИТЕЛЬНЫХ АВТОРИЗАЦИЙ</w:t>
      </w:r>
      <w:r w:rsidR="00A5228F" w:rsidRPr="00196830">
        <w:t xml:space="preserve"> </w:t>
      </w:r>
      <w:r w:rsidRPr="00A0068A">
        <w:t>средства</w:t>
      </w:r>
      <w:r w:rsidR="008903DD">
        <w:t>,</w:t>
      </w:r>
      <w:r w:rsidRPr="00A0068A">
        <w:t xml:space="preserve"> в полном объеме возвращаются на счет и становятся доступными для использования. Сумма на с</w:t>
      </w:r>
      <w:r w:rsidR="008903DD">
        <w:t xml:space="preserve">чете размораживается операцией </w:t>
      </w:r>
      <w:r w:rsidR="00A5228F" w:rsidRPr="008903DD">
        <w:rPr>
          <w:rStyle w:val="affff"/>
        </w:rPr>
        <w:t>ОТМЕНА АВТОРИЗАЦИИ</w:t>
      </w:r>
      <w:r w:rsidRPr="00A0068A">
        <w:t>.</w:t>
      </w:r>
    </w:p>
    <w:p w14:paraId="46BE02A4" w14:textId="77777777" w:rsidR="00EA78F2" w:rsidRPr="00A0068A" w:rsidRDefault="008903DD" w:rsidP="00EA78F2">
      <w:pPr>
        <w:pStyle w:val="INDENTION"/>
      </w:pPr>
      <w:r>
        <w:t xml:space="preserve">Чаще всего </w:t>
      </w:r>
      <w:r w:rsidR="00A5228F" w:rsidRPr="008903DD">
        <w:rPr>
          <w:rStyle w:val="affff"/>
        </w:rPr>
        <w:t>ПРЕДАВТОРИЗАЦИЯ</w:t>
      </w:r>
      <w:r w:rsidR="00A5228F" w:rsidRPr="00A0068A">
        <w:t xml:space="preserve"> </w:t>
      </w:r>
      <w:r w:rsidR="00EA78F2" w:rsidRPr="00A0068A">
        <w:t xml:space="preserve">используется </w:t>
      </w:r>
      <w:r w:rsidR="00EA78F2" w:rsidRPr="008903DD">
        <w:rPr>
          <w:rStyle w:val="affff"/>
        </w:rPr>
        <w:t>при бронировании номеров в гостиницах</w:t>
      </w:r>
      <w:r w:rsidR="00EA78F2" w:rsidRPr="00A0068A">
        <w:t>.</w:t>
      </w:r>
    </w:p>
    <w:p w14:paraId="027820C1" w14:textId="77777777" w:rsidR="00EA78F2" w:rsidRPr="00A0068A" w:rsidRDefault="00EA78F2" w:rsidP="00EA78F2">
      <w:pPr>
        <w:pStyle w:val="INDENTION"/>
      </w:pPr>
      <w:r w:rsidRPr="00A0068A">
        <w:t xml:space="preserve">Ниже описывается, как проводить такие операции, </w:t>
      </w:r>
      <w:r w:rsidRPr="00A5228F">
        <w:rPr>
          <w:rStyle w:val="affff"/>
          <w:color w:val="FF6600"/>
        </w:rPr>
        <w:t>имея в наличии</w:t>
      </w:r>
      <w:r w:rsidRPr="00A5228F">
        <w:rPr>
          <w:color w:val="FF6600"/>
        </w:rPr>
        <w:t xml:space="preserve"> </w:t>
      </w:r>
      <w:r w:rsidRPr="00A5228F">
        <w:rPr>
          <w:b/>
          <w:color w:val="FF6600"/>
        </w:rPr>
        <w:t>карту клиента</w:t>
      </w:r>
      <w:r w:rsidRPr="00A0068A">
        <w:t xml:space="preserve">. Если нужно провести такую операцию, </w:t>
      </w:r>
      <w:r w:rsidRPr="00A5228F">
        <w:rPr>
          <w:rStyle w:val="affff"/>
          <w:color w:val="FF6600"/>
        </w:rPr>
        <w:t>не имея карты</w:t>
      </w:r>
      <w:r w:rsidRPr="00A0068A">
        <w:t>, а</w:t>
      </w:r>
      <w:r w:rsidR="008D57BE" w:rsidRPr="00A0068A">
        <w:t> </w:t>
      </w:r>
      <w:r w:rsidRPr="00A0068A">
        <w:t>только зная ее номер и срок действия – обратитесь к разделу</w:t>
      </w:r>
      <w:r w:rsidR="00823629" w:rsidRPr="00A0068A">
        <w:t xml:space="preserve"> </w:t>
      </w:r>
      <w:r w:rsidR="00823629" w:rsidRPr="00A0068A">
        <w:fldChar w:fldCharType="begin"/>
      </w:r>
      <w:r w:rsidR="00823629" w:rsidRPr="00A0068A">
        <w:instrText xml:space="preserve"> REF _Ref429990247 \r \h </w:instrText>
      </w:r>
      <w:r w:rsidR="003310D9" w:rsidRPr="00A0068A">
        <w:instrText xml:space="preserve"> \* MERGEFORMAT </w:instrText>
      </w:r>
      <w:r w:rsidR="00823629" w:rsidRPr="00A0068A">
        <w:fldChar w:fldCharType="separate"/>
      </w:r>
      <w:r w:rsidR="00B6757F">
        <w:t>2.2</w:t>
      </w:r>
      <w:r w:rsidR="00823629" w:rsidRPr="00A0068A">
        <w:fldChar w:fldCharType="end"/>
      </w:r>
      <w:r w:rsidRPr="00A0068A">
        <w:t xml:space="preserve"> </w:t>
      </w:r>
      <w:hyperlink w:anchor="_Как_производить_ввод" w:history="1">
        <w:r w:rsidRPr="005550DB">
          <w:rPr>
            <w:rStyle w:val="af0"/>
          </w:rPr>
          <w:t>Как</w:t>
        </w:r>
        <w:r w:rsidR="00823629" w:rsidRPr="005550DB">
          <w:rPr>
            <w:rStyle w:val="af0"/>
          </w:rPr>
          <w:t xml:space="preserve"> производить ввод карты</w:t>
        </w:r>
        <w:r w:rsidRPr="005550DB">
          <w:rPr>
            <w:rStyle w:val="af0"/>
          </w:rPr>
          <w:t xml:space="preserve"> вручную</w:t>
        </w:r>
        <w:r w:rsidR="00823629" w:rsidRPr="005550DB">
          <w:rPr>
            <w:rStyle w:val="af0"/>
          </w:rPr>
          <w:t>?</w:t>
        </w:r>
      </w:hyperlink>
      <w:r w:rsidRPr="00A0068A">
        <w:t>.</w:t>
      </w:r>
    </w:p>
    <w:p w14:paraId="558D310D" w14:textId="77777777" w:rsidR="00F34A29" w:rsidRPr="00830A17" w:rsidRDefault="00F34A29" w:rsidP="00EA78F2">
      <w:pPr>
        <w:pStyle w:val="INDENTION"/>
      </w:pPr>
    </w:p>
    <w:p w14:paraId="249FAE9F" w14:textId="77777777" w:rsidR="00EA78F2" w:rsidRPr="00A0068A" w:rsidRDefault="00EA78F2" w:rsidP="00EA78F2">
      <w:pPr>
        <w:pStyle w:val="INDENTION"/>
      </w:pPr>
      <w:r w:rsidRPr="00A0068A">
        <w:t xml:space="preserve">Для проведения </w:t>
      </w:r>
      <w:r w:rsidR="00A5228F" w:rsidRPr="00CD7416">
        <w:rPr>
          <w:rStyle w:val="affff"/>
        </w:rPr>
        <w:t>ПРЕДАВТОРИЗАЦИИ</w:t>
      </w:r>
      <w:r w:rsidR="005A612A"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10065" w:type="dxa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32"/>
        <w:gridCol w:w="5033"/>
      </w:tblGrid>
      <w:tr w:rsidR="008A1C63" w:rsidRPr="00A0068A" w14:paraId="6C28C0D2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1CFACDA6" w14:textId="77777777" w:rsidR="008A1C63" w:rsidRPr="00F34A29" w:rsidRDefault="008A1C63" w:rsidP="00BF3A3F">
            <w:pPr>
              <w:pStyle w:val="Tablehead"/>
            </w:pPr>
            <w:r w:rsidRPr="00F34A29">
              <w:t>на ККМ</w:t>
            </w:r>
          </w:p>
        </w:tc>
        <w:tc>
          <w:tcPr>
            <w:tcW w:w="5033" w:type="dxa"/>
            <w:tcBorders>
              <w:top w:val="single" w:sz="4" w:space="0" w:color="437A28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5CB02282" w14:textId="77777777" w:rsidR="008A1C63" w:rsidRPr="00F34A29" w:rsidRDefault="008A1C63" w:rsidP="00BF3A3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 xml:space="preserve">на </w:t>
            </w:r>
            <w:r w:rsidRPr="00F34A29">
              <w:rPr>
                <w:lang w:val="en-US"/>
              </w:rPr>
              <w:t>POS</w:t>
            </w:r>
            <w:r w:rsidRPr="00F34A29">
              <w:t>-терминале</w:t>
            </w:r>
          </w:p>
        </w:tc>
      </w:tr>
      <w:tr w:rsidR="008A1C63" w:rsidRPr="00A0068A" w14:paraId="4601FD15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27A3232" w14:textId="77777777" w:rsidR="008A1C63" w:rsidRPr="00A0068A" w:rsidRDefault="008A1C63" w:rsidP="008A1C63">
            <w:pPr>
              <w:pStyle w:val="INDENTION"/>
              <w:jc w:val="center"/>
              <w:rPr>
                <w:b/>
              </w:rPr>
            </w:pPr>
            <w:r w:rsidRPr="00A0068A">
              <w:rPr>
                <w:lang w:val="en-US"/>
              </w:rPr>
              <w:lastRenderedPageBreak/>
              <w:t xml:space="preserve"> </w:t>
            </w:r>
            <w:r w:rsidRPr="00A0068A">
              <w:rPr>
                <w:b/>
              </w:rPr>
              <w:t>В интерфейсе ПО ККМ:</w:t>
            </w:r>
          </w:p>
          <w:p w14:paraId="54E49662" w14:textId="77777777" w:rsidR="008A1C63" w:rsidRPr="00A0068A" w:rsidRDefault="008A1C63" w:rsidP="008A1C6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="00A5228F" w:rsidRPr="00A0068A">
              <w:rPr>
                <w:b/>
                <w:color w:val="437A28"/>
              </w:rPr>
              <w:t>ПРЕДАВТОРИЗАЦИЯ</w:t>
            </w:r>
          </w:p>
          <w:p w14:paraId="606A0EEF" w14:textId="77777777" w:rsidR="008A1C63" w:rsidRPr="00A0068A" w:rsidRDefault="008A1C63" w:rsidP="008A1C6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proofErr w:type="spellStart"/>
            <w:r w:rsidRPr="00A0068A">
              <w:t>предавторизации</w:t>
            </w:r>
            <w:proofErr w:type="spellEnd"/>
          </w:p>
          <w:p w14:paraId="5FCBBECA" w14:textId="77777777" w:rsidR="007D015C" w:rsidRPr="00A0068A" w:rsidRDefault="007D015C" w:rsidP="007D015C">
            <w:pPr>
              <w:pStyle w:val="INDENTION"/>
              <w:ind w:left="262"/>
            </w:pPr>
          </w:p>
        </w:tc>
        <w:tc>
          <w:tcPr>
            <w:tcW w:w="503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6632EAA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C3AAA2B" wp14:editId="419EE36D">
                  <wp:extent cx="1368000" cy="1827721"/>
                  <wp:effectExtent l="19050" t="19050" r="22860" b="20320"/>
                  <wp:docPr id="540" name="Рисунок 540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3A09A1BA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556F9DA" w14:textId="77777777" w:rsidR="008A1C63" w:rsidRPr="00A0068A" w:rsidRDefault="008A1C63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787A218" wp14:editId="79622FDB">
                  <wp:extent cx="2340000" cy="1904273"/>
                  <wp:effectExtent l="0" t="0" r="3175" b="127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shd w:val="clear" w:color="auto" w:fill="auto"/>
          </w:tcPr>
          <w:p w14:paraId="04BBF744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46D2ED27" wp14:editId="24E0D01B">
                  <wp:extent cx="1368000" cy="1764292"/>
                  <wp:effectExtent l="0" t="0" r="3810" b="762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редавторизация 450 руб Вставте карту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50938E46" w14:textId="77777777" w:rsidTr="00481BEA">
        <w:trPr>
          <w:cantSplit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E8E34FD" w14:textId="77777777" w:rsidR="008A1C63" w:rsidRPr="00A0068A" w:rsidRDefault="008A1C63" w:rsidP="008A1C6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 w:rsidR="00EB4E15"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 w:rsidR="00B6757F"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r w:rsidRPr="00A0068A">
              <w:rPr>
                <w:noProof/>
              </w:rPr>
              <w:t xml:space="preserve"> </w:t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>Как считывать карту?</w:t>
              </w:r>
            </w:hyperlink>
          </w:p>
        </w:tc>
      </w:tr>
      <w:tr w:rsidR="003245D6" w:rsidRPr="00A0068A" w14:paraId="5BC078FD" w14:textId="77777777" w:rsidTr="00E266B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7C5EE64" w14:textId="77777777" w:rsidR="003245D6" w:rsidRPr="00A0068A" w:rsidRDefault="003245D6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5F9C549A" wp14:editId="0B668C03">
                  <wp:extent cx="2340000" cy="1654692"/>
                  <wp:effectExtent l="0" t="0" r="3175" b="3175"/>
                  <wp:docPr id="543" name="Рисунок 543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F575FCD" w14:textId="77777777" w:rsidR="002877C9" w:rsidRPr="00A0068A" w:rsidRDefault="002877C9" w:rsidP="002877C9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7816106D" wp14:editId="01810E6D">
                  <wp:extent cx="293915" cy="200025"/>
                  <wp:effectExtent l="19050" t="0" r="0" b="0"/>
                  <wp:docPr id="449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2602FD69" w14:textId="77777777" w:rsidR="00957017" w:rsidRPr="00A0068A" w:rsidRDefault="003245D6" w:rsidP="0096395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0068A">
              <w:rPr>
                <w:noProof/>
              </w:rPr>
              <w:drawing>
                <wp:inline distT="0" distB="0" distL="0" distR="0" wp14:anchorId="4F132392" wp14:editId="2C4865D1">
                  <wp:extent cx="1368000" cy="1827283"/>
                  <wp:effectExtent l="19050" t="19050" r="22860" b="20955"/>
                  <wp:docPr id="321" name="Рисунок 321" descr="C:\Users\SBT-Troshenkova-TO\Documents\База ЭД\Рисунки для РП эквайринг\Рисунки на дисплее\S_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BT-Troshenkova-TO\Documents\База ЭД\Рисунки для РП эквайринг\Рисунки на дисплее\S_0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2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D6" w:rsidRPr="00A0068A" w14:paraId="75FF864D" w14:textId="77777777" w:rsidTr="00E266B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1EE6592" w14:textId="77777777" w:rsidR="00B108B2" w:rsidRPr="00A0068A" w:rsidRDefault="00B108B2" w:rsidP="00B108B2">
            <w:pPr>
              <w:pStyle w:val="INDENTION"/>
              <w:jc w:val="center"/>
            </w:pPr>
            <w:r w:rsidRPr="00A0068A">
              <w:t xml:space="preserve">После ввода ПИН-кода, программа начнет устанавливать соединение с Банком. При этом на экране будут появляться сообщения: </w:t>
            </w:r>
          </w:p>
          <w:p w14:paraId="31BB357B" w14:textId="77777777" w:rsidR="0096395E" w:rsidRPr="00A0068A" w:rsidRDefault="00B108B2" w:rsidP="008A1C63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3245D6" w:rsidRPr="00A0068A" w14:paraId="19B2DEAD" w14:textId="77777777" w:rsidTr="00E266B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6D027EA" w14:textId="77777777" w:rsidR="00957017" w:rsidRPr="00A0068A" w:rsidRDefault="003245D6" w:rsidP="00A86993">
            <w:pPr>
              <w:pStyle w:val="INDENTION"/>
              <w:ind w:left="284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7076D6B1" wp14:editId="1A17475A">
                  <wp:extent cx="2340000" cy="1688357"/>
                  <wp:effectExtent l="0" t="0" r="3175" b="7620"/>
                  <wp:docPr id="327" name="Рисунок 327" descr="C:\Users\SBT-Troshenkova-TO\Documents\База ЭД\Рисунки для РП эквайринг\РИС для РП - интегр ТСТ-БАНК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BT-Troshenkova-TO\Documents\База ЭД\Рисунки для РП эквайринг\РИС для РП - интегр ТСТ-БАНК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8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A98243B" w14:textId="77777777" w:rsidR="003245D6" w:rsidRPr="00A0068A" w:rsidRDefault="00492BC7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A1915B3" wp14:editId="7F622ADF">
                  <wp:extent cx="1368000" cy="1762073"/>
                  <wp:effectExtent l="0" t="0" r="381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D6" w:rsidRPr="00A0068A" w14:paraId="3F89FAB5" w14:textId="77777777" w:rsidTr="00E266B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E155442" w14:textId="77777777" w:rsidR="003245D6" w:rsidRPr="00A0068A" w:rsidRDefault="003245D6" w:rsidP="00A86993">
            <w:pPr>
              <w:pStyle w:val="INDENTION"/>
              <w:ind w:left="-142"/>
              <w:jc w:val="center"/>
            </w:pPr>
            <w:r w:rsidRPr="00A0068A"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7413ABB6" wp14:editId="31AF6B51">
                  <wp:extent cx="2340000" cy="1771712"/>
                  <wp:effectExtent l="0" t="0" r="3175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34E57C6" w14:textId="77777777" w:rsidR="003245D6" w:rsidRPr="00A0068A" w:rsidRDefault="003245D6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31B4C231" wp14:editId="7E8A9B60">
                  <wp:extent cx="1330923" cy="1714500"/>
                  <wp:effectExtent l="0" t="0" r="317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Предавторизация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17" cy="17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D6" w:rsidRPr="00A0068A" w14:paraId="5F3CF314" w14:textId="77777777" w:rsidTr="00481B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B63B8F0" w14:textId="77777777" w:rsidR="003245D6" w:rsidRPr="00A0068A" w:rsidRDefault="003245D6" w:rsidP="005F1FE8">
            <w:pPr>
              <w:pStyle w:val="INDENTION"/>
              <w:jc w:val="left"/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один</w:t>
            </w:r>
            <w:r w:rsidRPr="00A0068A">
              <w:t xml:space="preserve"> чек, содержащий надпись: </w:t>
            </w:r>
          </w:p>
          <w:p w14:paraId="2BBA9818" w14:textId="77777777" w:rsidR="003245D6" w:rsidRPr="00A0068A" w:rsidRDefault="003245D6" w:rsidP="005F1FE8">
            <w:pPr>
              <w:pStyle w:val="INDENTION"/>
              <w:jc w:val="center"/>
            </w:pPr>
            <w:r w:rsidRPr="00A0068A">
              <w:t>НОМЕР ССЫЛКИ: 123456789012</w:t>
            </w:r>
          </w:p>
          <w:p w14:paraId="3069A072" w14:textId="77777777" w:rsidR="003245D6" w:rsidRPr="00A0068A" w:rsidRDefault="003245D6" w:rsidP="005F1FE8">
            <w:pPr>
              <w:pStyle w:val="INDENTION"/>
              <w:jc w:val="center"/>
              <w:rPr>
                <w:noProof/>
              </w:rPr>
            </w:pPr>
            <w:r w:rsidRPr="00A0068A">
              <w:t xml:space="preserve">Чек отдается клиенту. </w:t>
            </w:r>
            <w:r w:rsidRPr="008903DD">
              <w:rPr>
                <w:rStyle w:val="affff"/>
              </w:rPr>
              <w:t>Подпись клиента на чеке не требуется</w:t>
            </w:r>
            <w:r w:rsidRPr="00A0068A">
              <w:t>.</w:t>
            </w:r>
          </w:p>
        </w:tc>
      </w:tr>
    </w:tbl>
    <w:p w14:paraId="404632E9" w14:textId="77777777" w:rsidR="00EA78F2" w:rsidRPr="00A0068A" w:rsidRDefault="00EA78F2" w:rsidP="00EA78F2">
      <w:pPr>
        <w:pStyle w:val="INDENTION"/>
      </w:pPr>
    </w:p>
    <w:p w14:paraId="601BFD05" w14:textId="77777777" w:rsidR="00F34A29" w:rsidRDefault="00EA78F2" w:rsidP="00F523FB">
      <w:pPr>
        <w:pStyle w:val="INDENTION"/>
        <w:jc w:val="right"/>
      </w:pPr>
      <w:r w:rsidRPr="00A0068A">
        <w:t xml:space="preserve"> </w:t>
      </w:r>
      <w:r w:rsidR="007C635E" w:rsidRPr="00A0068A">
        <w:rPr>
          <w:noProof/>
        </w:rPr>
        <mc:AlternateContent>
          <mc:Choice Requires="wps">
            <w:drawing>
              <wp:inline distT="0" distB="0" distL="0" distR="0" wp14:anchorId="2677C051" wp14:editId="5B19A270">
                <wp:extent cx="4153823" cy="363220"/>
                <wp:effectExtent l="19050" t="19050" r="132715" b="151130"/>
                <wp:docPr id="344" name="Скругленный прямоугольник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823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92BDB6" w14:textId="77777777" w:rsidR="004748EF" w:rsidRPr="00001876" w:rsidRDefault="004748EF" w:rsidP="005A612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</w:pP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>Чек сохран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яется клиентом </w:t>
                            </w: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до окончательного расчета. </w:t>
                            </w:r>
                          </w:p>
                          <w:p w14:paraId="1684A6F1" w14:textId="77777777" w:rsidR="004748EF" w:rsidRPr="00001876" w:rsidRDefault="004748EF" w:rsidP="005A612A">
                            <w:pPr>
                              <w:rPr>
                                <w:b/>
                                <w:color w:val="437A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Скругленный прямоугольник 344" o:spid="_x0000_s1045" style="width:327.0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001876" w:rsidRDefault="004748EF" w:rsidP="005A612A">
                      <w:pP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</w:pP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>Чек сохран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яется клиентом </w:t>
                      </w: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до окончательного расчета. </w:t>
                      </w:r>
                    </w:p>
                    <w:p w:rsidR="004748EF" w:rsidRPr="00001876" w:rsidRDefault="004748EF" w:rsidP="005A612A">
                      <w:pPr>
                        <w:rPr>
                          <w:b/>
                          <w:color w:val="437A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F34A29">
        <w:br w:type="page"/>
      </w:r>
    </w:p>
    <w:p w14:paraId="2CC683A2" w14:textId="77777777" w:rsidR="00EA78F2" w:rsidRPr="00A0068A" w:rsidRDefault="00EA78F2" w:rsidP="006F27BC">
      <w:pPr>
        <w:pStyle w:val="31"/>
      </w:pPr>
      <w:bookmarkStart w:id="117" w:name="_Toc429750181"/>
      <w:bookmarkStart w:id="118" w:name="_Toc453677082"/>
      <w:r w:rsidRPr="00A0068A">
        <w:lastRenderedPageBreak/>
        <w:t>Как провести добавочную авторизацию?</w:t>
      </w:r>
      <w:bookmarkEnd w:id="117"/>
      <w:bookmarkEnd w:id="118"/>
    </w:p>
    <w:p w14:paraId="56B49705" w14:textId="77777777" w:rsidR="00EA78F2" w:rsidRPr="00A0068A" w:rsidRDefault="00EA78F2" w:rsidP="00EA78F2">
      <w:pPr>
        <w:pStyle w:val="INDENTION"/>
      </w:pPr>
      <w:r w:rsidRPr="00A0068A">
        <w:t xml:space="preserve">Для проведения </w:t>
      </w:r>
      <w:r w:rsidR="008903DD">
        <w:t xml:space="preserve">операции </w:t>
      </w:r>
      <w:r w:rsidR="00A5228F" w:rsidRPr="00976690">
        <w:rPr>
          <w:rStyle w:val="affff"/>
        </w:rPr>
        <w:t>ДОБАВОЧНАЯ АВТОРИЗАЦИЯ</w:t>
      </w:r>
      <w:r w:rsidR="005A612A"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10173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553"/>
        <w:gridCol w:w="5512"/>
      </w:tblGrid>
      <w:tr w:rsidR="00F34A29" w:rsidRPr="00F34A29" w14:paraId="4C2181A7" w14:textId="77777777" w:rsidTr="00F34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69128B5B" w14:textId="77777777" w:rsidR="008A1C63" w:rsidRPr="00F34A29" w:rsidRDefault="008A1C63" w:rsidP="00BF3A3F">
            <w:pPr>
              <w:pStyle w:val="Tablehead"/>
            </w:pPr>
            <w:r w:rsidRPr="00F34A29">
              <w:t>на ККМ</w:t>
            </w:r>
          </w:p>
        </w:tc>
        <w:tc>
          <w:tcPr>
            <w:tcW w:w="5512" w:type="dxa"/>
            <w:tcBorders>
              <w:top w:val="nil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07791B85" w14:textId="77777777" w:rsidR="008A1C63" w:rsidRPr="00F34A29" w:rsidRDefault="008A1C63" w:rsidP="00BF3A3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 xml:space="preserve">на </w:t>
            </w:r>
            <w:r w:rsidRPr="00F34A29">
              <w:rPr>
                <w:lang w:val="en-US"/>
              </w:rPr>
              <w:t>POS</w:t>
            </w:r>
            <w:r w:rsidRPr="00F34A29">
              <w:t>-терминале</w:t>
            </w:r>
          </w:p>
        </w:tc>
      </w:tr>
      <w:tr w:rsidR="008A1C63" w:rsidRPr="00A0068A" w14:paraId="516FDED2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C77B052" w14:textId="77777777" w:rsidR="008A1C63" w:rsidRPr="00A0068A" w:rsidRDefault="008A1C63" w:rsidP="00E05AD0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56B40CA9" w14:textId="77777777" w:rsidR="008A1C63" w:rsidRPr="00A0068A" w:rsidRDefault="008A1C63" w:rsidP="00E05AD0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="00A5228F" w:rsidRPr="00A0068A">
              <w:rPr>
                <w:b/>
                <w:color w:val="437A28"/>
              </w:rPr>
              <w:t>ДОБАВОЧНАЯ АВТОРИЗАЦИЯ</w:t>
            </w:r>
          </w:p>
          <w:p w14:paraId="54568530" w14:textId="77777777" w:rsidR="008A1C63" w:rsidRPr="00A0068A" w:rsidRDefault="008A1C63" w:rsidP="00E05AD0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="00A5228F" w:rsidRPr="008903DD">
              <w:rPr>
                <w:rStyle w:val="affff"/>
              </w:rPr>
              <w:t>ДОБАВОЧНОЙ</w:t>
            </w:r>
            <w:r w:rsidR="00A5228F" w:rsidRPr="00A0068A">
              <w:t xml:space="preserve"> </w:t>
            </w:r>
            <w:r w:rsidR="00A5228F" w:rsidRPr="008903DD">
              <w:rPr>
                <w:rStyle w:val="affff"/>
              </w:rPr>
              <w:t>АВТОРИЗАЦИИ</w:t>
            </w:r>
          </w:p>
          <w:p w14:paraId="16405B75" w14:textId="77777777" w:rsidR="008116BB" w:rsidRPr="00A0068A" w:rsidRDefault="008116BB" w:rsidP="008116BB">
            <w:pPr>
              <w:pStyle w:val="INDENTION"/>
              <w:ind w:left="262"/>
            </w:pPr>
          </w:p>
        </w:tc>
        <w:tc>
          <w:tcPr>
            <w:tcW w:w="55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E0142E3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17999AE" wp14:editId="31094669">
                  <wp:extent cx="1368000" cy="1827718"/>
                  <wp:effectExtent l="19050" t="19050" r="22860" b="20320"/>
                  <wp:docPr id="55" name="Рисунок 55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5D92A6C3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BC40EC2" w14:textId="77777777" w:rsidR="008A1C63" w:rsidRPr="00A0068A" w:rsidRDefault="008A1C63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BDEE557" wp14:editId="41110C9D">
                  <wp:extent cx="2448000" cy="1996855"/>
                  <wp:effectExtent l="0" t="0" r="0" b="381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99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shd w:val="clear" w:color="auto" w:fill="auto"/>
          </w:tcPr>
          <w:p w14:paraId="3B76F49B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461DC8A3" wp14:editId="7FA6FABD">
                  <wp:extent cx="1368000" cy="1764297"/>
                  <wp:effectExtent l="0" t="0" r="3810" b="762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Доб.авторизация 480 руб Вставте карту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52853A13" w14:textId="77777777" w:rsidTr="005A612A">
        <w:trPr>
          <w:cantSplit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14797B" w14:textId="77777777" w:rsidR="008A1C63" w:rsidRPr="00A0068A" w:rsidRDefault="008A1C63" w:rsidP="008A1C63">
            <w:pPr>
              <w:pStyle w:val="INDENTION"/>
              <w:jc w:val="center"/>
              <w:rPr>
                <w:noProof/>
                <w:color w:val="0000FF"/>
                <w:u w:val="single"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 w:rsidR="00EB4E15"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 w:rsidR="00B6757F"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8A1C63" w:rsidRPr="00A0068A" w14:paraId="6DB5C01F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C11D54D" w14:textId="77777777" w:rsidR="008A1C63" w:rsidRPr="00A0068A" w:rsidRDefault="008A1C63" w:rsidP="00BF3A3F">
            <w:pPr>
              <w:pStyle w:val="INDENTION"/>
              <w:jc w:val="left"/>
              <w:rPr>
                <w:noProof/>
              </w:rPr>
            </w:pPr>
            <w:r w:rsidRPr="00A0068A">
              <w:rPr>
                <w:noProof/>
              </w:rPr>
              <w:t xml:space="preserve">Ввести </w:t>
            </w:r>
            <w:r w:rsidRPr="00A0068A">
              <w:rPr>
                <w:rStyle w:val="afffd"/>
              </w:rPr>
              <w:t>номер ссылки</w:t>
            </w:r>
            <w:r w:rsidRPr="00A0068A">
              <w:rPr>
                <w:noProof/>
              </w:rPr>
              <w:t xml:space="preserve">, указанной на чеке, выданном при ранее проведенной операции </w:t>
            </w:r>
            <w:r w:rsidR="00A5228F" w:rsidRPr="00A0068A">
              <w:rPr>
                <w:rStyle w:val="afffd"/>
              </w:rPr>
              <w:t>ПРЕДАВТОРИЗАЦИ</w:t>
            </w:r>
            <w:r w:rsidR="00A5228F">
              <w:rPr>
                <w:rStyle w:val="afffd"/>
              </w:rPr>
              <w:t>Я</w:t>
            </w:r>
            <w:r w:rsidRPr="00A0068A">
              <w:rPr>
                <w:noProof/>
              </w:rPr>
              <w:t>:</w:t>
            </w:r>
          </w:p>
          <w:p w14:paraId="3330C21E" w14:textId="77777777" w:rsidR="008A1C63" w:rsidRPr="00A0068A" w:rsidRDefault="008A1C63" w:rsidP="005B3A50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43EE2995" wp14:editId="22BE1BF6">
                  <wp:extent cx="2340000" cy="2267498"/>
                  <wp:effectExtent l="0" t="0" r="3175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26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093B5E3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7243763E" wp14:editId="211C2C79">
                  <wp:extent cx="1368000" cy="1765307"/>
                  <wp:effectExtent l="0" t="0" r="3810" b="635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6E39D4F6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0984C6F" w14:textId="77777777" w:rsidR="008A1C63" w:rsidRPr="00A0068A" w:rsidRDefault="008A1C63" w:rsidP="00BF3A3F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50E2F2DA" wp14:editId="2D8B6751">
                  <wp:extent cx="2340000" cy="1654695"/>
                  <wp:effectExtent l="0" t="0" r="3175" b="3175"/>
                  <wp:docPr id="58" name="Рисунок 58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DB9432D" w14:textId="77777777" w:rsidR="008A1C63" w:rsidRPr="00A0068A" w:rsidRDefault="008A1C63" w:rsidP="002877C9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58076B43" wp14:editId="2FAAC534">
                  <wp:extent cx="293915" cy="200025"/>
                  <wp:effectExtent l="19050" t="0" r="0" b="0"/>
                  <wp:docPr id="456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6752CAC5" w14:textId="77777777" w:rsidR="008A1C63" w:rsidRPr="00A0068A" w:rsidRDefault="008A1C63" w:rsidP="005B3A50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55C29E4" wp14:editId="7BBFED09">
                  <wp:extent cx="1368000" cy="1827277"/>
                  <wp:effectExtent l="19050" t="19050" r="22860" b="20955"/>
                  <wp:docPr id="59" name="Рисунок 59" descr="C:\Users\SBT-Troshenkova-TO\Documents\База ЭД\Рисунки для РП эквайринг\Рисунки на дисплее\S_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BT-Troshenkova-TO\Documents\База ЭД\Рисунки для РП эквайринг\Рисунки на дисплее\S_0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2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41EFE76D" w14:textId="77777777" w:rsidTr="005A612A">
        <w:trPr>
          <w:cantSplit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BABC2B3" w14:textId="77777777" w:rsidR="008A1C63" w:rsidRPr="00A0068A" w:rsidRDefault="008A1C63" w:rsidP="00B108B2">
            <w:pPr>
              <w:pStyle w:val="INDENTION"/>
              <w:jc w:val="center"/>
            </w:pPr>
            <w:r w:rsidRPr="00A0068A">
              <w:t xml:space="preserve">После ввода ПИН-кода, программа начнет устанавливать соединение с Банком. При этом на экране будут появляться сообщения: </w:t>
            </w:r>
          </w:p>
          <w:p w14:paraId="47592511" w14:textId="77777777" w:rsidR="008A1C63" w:rsidRPr="00A0068A" w:rsidRDefault="008A1C63" w:rsidP="00F92981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8A1C63" w:rsidRPr="00A0068A" w14:paraId="3A6C2B16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B8E09CE" w14:textId="77777777" w:rsidR="008A1C63" w:rsidRPr="00A0068A" w:rsidRDefault="008A1C63" w:rsidP="00A22626">
            <w:pPr>
              <w:pStyle w:val="INDENTION"/>
              <w:ind w:left="426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CF570FA" wp14:editId="3EFBE04A">
                  <wp:extent cx="2340000" cy="1688357"/>
                  <wp:effectExtent l="0" t="0" r="3175" b="7620"/>
                  <wp:docPr id="61" name="Рисунок 61" descr="C:\Users\SBT-Troshenkova-TO\Documents\База ЭД\Рисунки для РП эквайринг\РИС для РП - интегр ТСТ-БАНК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BT-Troshenkova-TO\Documents\База ЭД\Рисунки для РП эквайринг\РИС для РП - интегр ТСТ-БАНК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8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31AE913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FD85CEF" wp14:editId="0A7225CD">
                  <wp:extent cx="1260000" cy="1622961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2E3921C3" w14:textId="77777777" w:rsidTr="005A612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2BDB2C6" w14:textId="77777777" w:rsidR="008A1C63" w:rsidRPr="00A0068A" w:rsidRDefault="008A1C63" w:rsidP="00BF3A3F">
            <w:pPr>
              <w:pStyle w:val="INDENTION"/>
              <w:jc w:val="center"/>
            </w:pPr>
            <w:r w:rsidRPr="00A0068A"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5820EF4E" wp14:editId="02896845">
                  <wp:extent cx="2340000" cy="1778400"/>
                  <wp:effectExtent l="0" t="0" r="3175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2804739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6C71C5E0" wp14:editId="63C12606">
                  <wp:extent cx="1260000" cy="1623137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Доб.авторизация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4E7" w:rsidRPr="00A0068A" w14:paraId="730AA819" w14:textId="77777777" w:rsidTr="007374E7">
        <w:trPr>
          <w:gridBefore w:val="1"/>
          <w:wBefore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0D0F753" w14:textId="77777777" w:rsidR="007374E7" w:rsidRPr="00A0068A" w:rsidRDefault="007374E7" w:rsidP="007374E7">
            <w:pPr>
              <w:pStyle w:val="INDENTION"/>
              <w:jc w:val="left"/>
            </w:pPr>
            <w:bookmarkStart w:id="119" w:name="_Toc429750182"/>
            <w:r w:rsidRPr="00A0068A">
              <w:t xml:space="preserve">На печать выводится </w:t>
            </w:r>
            <w:r w:rsidRPr="00EB0EEF">
              <w:rPr>
                <w:rStyle w:val="affff"/>
              </w:rPr>
              <w:t>один</w:t>
            </w:r>
            <w:r w:rsidRPr="00A0068A">
              <w:t xml:space="preserve"> чек, содержащий надпись: </w:t>
            </w:r>
          </w:p>
          <w:p w14:paraId="4BAD21EA" w14:textId="77777777" w:rsidR="007374E7" w:rsidRPr="00A0068A" w:rsidRDefault="007374E7" w:rsidP="007374E7">
            <w:pPr>
              <w:pStyle w:val="INDENTION"/>
              <w:jc w:val="center"/>
            </w:pPr>
            <w:r w:rsidRPr="00A0068A">
              <w:t>НОМЕР ССЫЛКИ: 123456789012</w:t>
            </w:r>
          </w:p>
          <w:p w14:paraId="4BFAE406" w14:textId="77777777" w:rsidR="007374E7" w:rsidRPr="00A0068A" w:rsidRDefault="007374E7" w:rsidP="007374E7">
            <w:pPr>
              <w:pStyle w:val="INDENTION"/>
              <w:jc w:val="center"/>
              <w:rPr>
                <w:noProof/>
              </w:rPr>
            </w:pPr>
            <w:r w:rsidRPr="00A0068A">
              <w:t xml:space="preserve">Чек отдается клиенту. </w:t>
            </w:r>
            <w:r w:rsidRPr="00EB0EEF">
              <w:rPr>
                <w:rStyle w:val="affff"/>
              </w:rPr>
              <w:t>Подпись клиента на чеке не требуется</w:t>
            </w:r>
            <w:r w:rsidRPr="00A0068A">
              <w:t>.</w:t>
            </w:r>
          </w:p>
        </w:tc>
      </w:tr>
    </w:tbl>
    <w:p w14:paraId="7ADFB2D3" w14:textId="77777777" w:rsidR="007374E7" w:rsidRDefault="007374E7" w:rsidP="007374E7">
      <w:pPr>
        <w:pStyle w:val="INDENTION"/>
        <w:jc w:val="right"/>
      </w:pPr>
    </w:p>
    <w:p w14:paraId="72DC50A5" w14:textId="77777777" w:rsidR="007374E7" w:rsidRDefault="007374E7" w:rsidP="007374E7">
      <w:pPr>
        <w:pStyle w:val="INDENTION"/>
        <w:jc w:val="right"/>
      </w:pPr>
      <w:r w:rsidRPr="00A0068A">
        <w:rPr>
          <w:noProof/>
        </w:rPr>
        <mc:AlternateContent>
          <mc:Choice Requires="wps">
            <w:drawing>
              <wp:inline distT="0" distB="0" distL="0" distR="0" wp14:anchorId="03DCAA7F" wp14:editId="43857658">
                <wp:extent cx="4012804" cy="363220"/>
                <wp:effectExtent l="19050" t="19050" r="140335" b="151130"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2804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5E6BE1" w14:textId="77777777" w:rsidR="004748EF" w:rsidRPr="00001876" w:rsidRDefault="004748EF" w:rsidP="007374E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</w:pP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>Чек сохран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яется клиентом </w:t>
                            </w: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до окончательного расчета. </w:t>
                            </w:r>
                          </w:p>
                          <w:p w14:paraId="485D5467" w14:textId="77777777" w:rsidR="004748EF" w:rsidRPr="00001876" w:rsidRDefault="004748EF" w:rsidP="007374E7">
                            <w:pPr>
                              <w:rPr>
                                <w:b/>
                                <w:color w:val="437A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Скругленный прямоугольник 23" o:spid="_x0000_s1046" style="width:315.9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001876" w:rsidRDefault="004748EF" w:rsidP="007374E7">
                      <w:pP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</w:pP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>Чек сохран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яется клиентом </w:t>
                      </w: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до окончательного расчета. </w:t>
                      </w:r>
                    </w:p>
                    <w:p w:rsidR="004748EF" w:rsidRPr="00001876" w:rsidRDefault="004748EF" w:rsidP="007374E7">
                      <w:pPr>
                        <w:rPr>
                          <w:b/>
                          <w:color w:val="437A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EBDDC" w14:textId="77777777" w:rsidR="00EA78F2" w:rsidRPr="00A0068A" w:rsidRDefault="00EA78F2" w:rsidP="006F27BC">
      <w:pPr>
        <w:pStyle w:val="31"/>
      </w:pPr>
      <w:bookmarkStart w:id="120" w:name="_Toc453677083"/>
      <w:r w:rsidRPr="00A0068A">
        <w:t>Как провести завершение расчета?</w:t>
      </w:r>
      <w:bookmarkEnd w:id="119"/>
      <w:bookmarkEnd w:id="120"/>
    </w:p>
    <w:p w14:paraId="15965467" w14:textId="77777777" w:rsidR="00EA78F2" w:rsidRPr="00A0068A" w:rsidRDefault="00EA78F2" w:rsidP="00EA78F2">
      <w:pPr>
        <w:pStyle w:val="INDENTION"/>
      </w:pPr>
      <w:r w:rsidRPr="00A0068A">
        <w:t xml:space="preserve">Для проведения </w:t>
      </w:r>
      <w:r w:rsidR="00A5228F" w:rsidRPr="00A5228F">
        <w:rPr>
          <w:b/>
          <w:color w:val="437A28"/>
        </w:rPr>
        <w:t>ЗАВЕРШЕНИЯ РАСЧЕТА</w:t>
      </w:r>
      <w:r w:rsidR="005A612A">
        <w:t xml:space="preserve"> </w:t>
      </w:r>
      <w:r w:rsidRPr="00A0068A">
        <w:t xml:space="preserve"> нужно выполнить следующие действия:</w:t>
      </w:r>
    </w:p>
    <w:tbl>
      <w:tblPr>
        <w:tblStyle w:val="a8"/>
        <w:tblW w:w="10173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907"/>
        <w:gridCol w:w="5016"/>
        <w:gridCol w:w="142"/>
      </w:tblGrid>
      <w:tr w:rsidR="00F34A29" w:rsidRPr="00F34A29" w14:paraId="0C1E9199" w14:textId="77777777" w:rsidTr="00F34A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43309EBA" w14:textId="77777777" w:rsidR="008A1C63" w:rsidRPr="00F34A29" w:rsidRDefault="008A1C63" w:rsidP="00BF3A3F">
            <w:pPr>
              <w:pStyle w:val="Tablehead"/>
            </w:pPr>
            <w:r w:rsidRPr="00F34A29">
              <w:lastRenderedPageBreak/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3B461EF6" w14:textId="77777777" w:rsidR="008A1C63" w:rsidRPr="00F34A29" w:rsidRDefault="008A1C63" w:rsidP="00BF3A3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 xml:space="preserve">на </w:t>
            </w:r>
            <w:r w:rsidRPr="00F34A29">
              <w:rPr>
                <w:lang w:val="en-US"/>
              </w:rPr>
              <w:t>POS</w:t>
            </w:r>
            <w:r w:rsidRPr="00F34A29">
              <w:t>-терминале</w:t>
            </w:r>
          </w:p>
        </w:tc>
      </w:tr>
      <w:tr w:rsidR="008A1C63" w:rsidRPr="00A0068A" w14:paraId="1A2A71BD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BC43FFA" w14:textId="77777777" w:rsidR="008A1C63" w:rsidRPr="00A0068A" w:rsidRDefault="008A1C63" w:rsidP="008A1C63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02D6FF70" w14:textId="77777777" w:rsidR="008A1C63" w:rsidRPr="00A0068A" w:rsidRDefault="008A1C63" w:rsidP="008A1C6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="00A5228F" w:rsidRPr="00A5228F">
              <w:rPr>
                <w:b/>
                <w:color w:val="437A28"/>
              </w:rPr>
              <w:t>ЗАВЕРШЕНИЕ РАСЧЕТА</w:t>
            </w:r>
          </w:p>
          <w:p w14:paraId="0D122636" w14:textId="77777777" w:rsidR="008A1C63" w:rsidRPr="00A0068A" w:rsidRDefault="008A1C63" w:rsidP="008A1C63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для </w:t>
            </w:r>
            <w:r w:rsidR="00A5228F" w:rsidRPr="00A5228F">
              <w:rPr>
                <w:b/>
                <w:color w:val="437A28"/>
              </w:rPr>
              <w:t>ЗАВЕРШЕНИЯ РАСЧЕТА</w:t>
            </w:r>
          </w:p>
          <w:p w14:paraId="0C5093C7" w14:textId="77777777" w:rsidR="008A1C63" w:rsidRPr="00A0068A" w:rsidRDefault="008A1C63" w:rsidP="00BF3A3F">
            <w:pPr>
              <w:pStyle w:val="a4"/>
              <w:jc w:val="center"/>
            </w:pPr>
          </w:p>
          <w:p w14:paraId="0A41FF92" w14:textId="77777777" w:rsidR="008A1C63" w:rsidRPr="00A0068A" w:rsidRDefault="008A1C63" w:rsidP="00BF3A3F">
            <w:pPr>
              <w:pStyle w:val="a4"/>
              <w:jc w:val="center"/>
            </w:pPr>
          </w:p>
          <w:p w14:paraId="20F636CC" w14:textId="77777777" w:rsidR="008A1C63" w:rsidRPr="00A0068A" w:rsidRDefault="008A1C63" w:rsidP="00BF3A3F">
            <w:pPr>
              <w:pStyle w:val="a4"/>
              <w:jc w:val="center"/>
            </w:pPr>
          </w:p>
          <w:p w14:paraId="20A0E9DF" w14:textId="77777777" w:rsidR="008A1C63" w:rsidRPr="00A0068A" w:rsidRDefault="008A1C63" w:rsidP="00BF3A3F">
            <w:pPr>
              <w:pStyle w:val="a4"/>
              <w:jc w:val="center"/>
            </w:pPr>
          </w:p>
          <w:p w14:paraId="5838DC53" w14:textId="77777777" w:rsidR="008A1C63" w:rsidRPr="00A0068A" w:rsidRDefault="008A1C63" w:rsidP="00BF3A3F">
            <w:pPr>
              <w:pStyle w:val="a4"/>
              <w:jc w:val="center"/>
            </w:pPr>
          </w:p>
        </w:tc>
        <w:tc>
          <w:tcPr>
            <w:tcW w:w="5016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8694937" w14:textId="77777777" w:rsidR="008A1C63" w:rsidRPr="00A0068A" w:rsidRDefault="008A1C63" w:rsidP="008A1C63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7219EE40" wp14:editId="67D5F6BF">
                  <wp:extent cx="1260000" cy="1683426"/>
                  <wp:effectExtent l="19050" t="19050" r="16510" b="12065"/>
                  <wp:docPr id="515" name="Рисунок 515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834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5434371C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95A2052" w14:textId="77777777" w:rsidR="008A1C63" w:rsidRPr="00A0068A" w:rsidRDefault="008A1C63" w:rsidP="00BF3A3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1667F400" wp14:editId="2D086C15">
                  <wp:extent cx="2340000" cy="1903274"/>
                  <wp:effectExtent l="0" t="0" r="3175" b="190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14:paraId="4196E0A0" w14:textId="77777777" w:rsidR="008A1C63" w:rsidRPr="00A0068A" w:rsidRDefault="008A1C63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3727316E" wp14:editId="75A00D98">
                  <wp:extent cx="1368000" cy="1764292"/>
                  <wp:effectExtent l="0" t="0" r="3810" b="762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Завершение расчета 450 руб Вставте карту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63" w:rsidRPr="00A0068A" w14:paraId="2D051437" w14:textId="77777777" w:rsidTr="007374E7">
        <w:trPr>
          <w:gridAfter w:val="1"/>
          <w:wAfter w:w="142" w:type="dxa"/>
          <w:cantSplit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23316F8" w14:textId="77777777" w:rsidR="008A1C63" w:rsidRPr="00A0068A" w:rsidRDefault="008A1C63" w:rsidP="008A1C63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 w:rsidR="00EB4E15"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 w:rsidR="00B6757F"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BF2B0C" w:rsidRPr="00A0068A" w14:paraId="572BA20E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6E56004" w14:textId="77777777" w:rsidR="00BF2B0C" w:rsidRPr="00A0068A" w:rsidRDefault="00BF2B0C" w:rsidP="0067657B">
            <w:pPr>
              <w:pStyle w:val="INDENTION"/>
              <w:jc w:val="left"/>
              <w:rPr>
                <w:noProof/>
              </w:rPr>
            </w:pPr>
            <w:r w:rsidRPr="00A0068A">
              <w:rPr>
                <w:noProof/>
              </w:rPr>
              <w:t xml:space="preserve">Ввести </w:t>
            </w:r>
            <w:r w:rsidRPr="00A0068A">
              <w:rPr>
                <w:rStyle w:val="afffd"/>
              </w:rPr>
              <w:t>номер ссылки</w:t>
            </w:r>
            <w:r w:rsidRPr="00A0068A">
              <w:rPr>
                <w:noProof/>
              </w:rPr>
              <w:t xml:space="preserve">, указанной на чеке, выданном при ранее проведенной операции </w:t>
            </w:r>
            <w:r w:rsidR="00A5228F" w:rsidRPr="00A5228F">
              <w:rPr>
                <w:rStyle w:val="afffd"/>
              </w:rPr>
              <w:t xml:space="preserve">ПРЕДАВТОРИЗАЦИЯ </w:t>
            </w:r>
            <w:r w:rsidR="00AA1FBB" w:rsidRPr="00A0068A">
              <w:rPr>
                <w:rStyle w:val="afffd"/>
              </w:rPr>
              <w:t>(</w:t>
            </w:r>
            <w:r w:rsidR="005077B4" w:rsidRPr="00A0068A">
              <w:rPr>
                <w:rStyle w:val="afffd"/>
              </w:rPr>
              <w:t>ДОБАВОЧНАЯ АВТОРИЗАЦИЯ</w:t>
            </w:r>
            <w:r w:rsidR="00AA1FBB" w:rsidRPr="00A0068A">
              <w:rPr>
                <w:rStyle w:val="afffd"/>
              </w:rPr>
              <w:t>)</w:t>
            </w:r>
            <w:r w:rsidRPr="00A0068A">
              <w:rPr>
                <w:noProof/>
              </w:rPr>
              <w:t>:</w:t>
            </w:r>
          </w:p>
          <w:p w14:paraId="18A151B9" w14:textId="77777777" w:rsidR="00BF2B0C" w:rsidRPr="00A0068A" w:rsidRDefault="00BF2B0C" w:rsidP="0067657B">
            <w:pPr>
              <w:pStyle w:val="INDENTION"/>
              <w:jc w:val="center"/>
              <w:rPr>
                <w:lang w:val="en-US"/>
              </w:rPr>
            </w:pPr>
            <w:r w:rsidRPr="00A0068A">
              <w:rPr>
                <w:noProof/>
              </w:rPr>
              <w:drawing>
                <wp:inline distT="0" distB="0" distL="0" distR="0" wp14:anchorId="183668BF" wp14:editId="7A5D29D8">
                  <wp:extent cx="2340000" cy="2254409"/>
                  <wp:effectExtent l="0" t="0" r="3175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25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FC8D8A1" w14:textId="77777777" w:rsidR="00BF2B0C" w:rsidRPr="00A0068A" w:rsidRDefault="00BF2B0C" w:rsidP="0067657B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631B4817" wp14:editId="28A987AD">
                  <wp:extent cx="1368000" cy="1765306"/>
                  <wp:effectExtent l="0" t="0" r="3810" b="635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B0C" w:rsidRPr="00A0068A" w14:paraId="5B77A867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FF4DFCF" w14:textId="77777777" w:rsidR="00BF2B0C" w:rsidRPr="00A0068A" w:rsidRDefault="00BF2B0C" w:rsidP="0067657B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0AC6D237" wp14:editId="087B3DB5">
                  <wp:extent cx="2340000" cy="1691487"/>
                  <wp:effectExtent l="0" t="0" r="3175" b="444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03AD12E" w14:textId="77777777" w:rsidR="00BF2B0C" w:rsidRPr="00A0068A" w:rsidRDefault="00BF2B0C" w:rsidP="0067657B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AFB054B" wp14:editId="0B070576">
                  <wp:extent cx="1260000" cy="1622964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69" w:rsidRPr="00A0068A" w14:paraId="143B94D7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8845754" w14:textId="77777777" w:rsidR="00B108B2" w:rsidRPr="00A0068A" w:rsidRDefault="00FF5FA0" w:rsidP="00B108B2">
            <w:pPr>
              <w:pStyle w:val="INDENTION"/>
              <w:jc w:val="center"/>
            </w:pPr>
            <w:r>
              <w:t>Далее</w:t>
            </w:r>
            <w:r w:rsidR="00B108B2" w:rsidRPr="00A0068A">
              <w:t xml:space="preserve"> программа начнет устанавливать соединение с Банком. При этом на экране будут появляться сообщения: </w:t>
            </w:r>
          </w:p>
          <w:p w14:paraId="2816F82D" w14:textId="77777777" w:rsidR="00BF2B0C" w:rsidRPr="00A0068A" w:rsidRDefault="00B108B2" w:rsidP="00F92981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8E1569" w:rsidRPr="00A0068A" w14:paraId="20BED288" w14:textId="77777777" w:rsidTr="007374E7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CC9C250" w14:textId="77777777" w:rsidR="008E1569" w:rsidRPr="00A0068A" w:rsidRDefault="008E1569" w:rsidP="00BF3A3F">
            <w:pPr>
              <w:pStyle w:val="INDENTION"/>
              <w:jc w:val="center"/>
            </w:pPr>
            <w:r w:rsidRPr="00A0068A"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2769330C" wp14:editId="09D80929">
                  <wp:extent cx="2340000" cy="1768294"/>
                  <wp:effectExtent l="0" t="0" r="3175" b="381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3305877" w14:textId="77777777" w:rsidR="008E1569" w:rsidRPr="00A0068A" w:rsidRDefault="008E1569" w:rsidP="00BF3A3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3FE42D68" wp14:editId="2FAEBB82">
                  <wp:extent cx="1368000" cy="1762263"/>
                  <wp:effectExtent l="0" t="0" r="381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Зав.расчета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4E7" w:rsidRPr="00A0068A" w14:paraId="24D6CC77" w14:textId="77777777" w:rsidTr="007374E7">
        <w:trPr>
          <w:gridBefore w:val="1"/>
          <w:wBefore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39F6447" w14:textId="77777777" w:rsidR="007374E7" w:rsidRPr="00A0068A" w:rsidRDefault="007374E7" w:rsidP="007374E7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EB0EEF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5F6EAE72" w14:textId="77777777" w:rsidR="00F34A29" w:rsidRDefault="00F34A29" w:rsidP="00900A5A">
      <w:pPr>
        <w:pStyle w:val="31"/>
      </w:pPr>
      <w:r>
        <w:br w:type="page"/>
      </w:r>
    </w:p>
    <w:p w14:paraId="3427349D" w14:textId="77777777" w:rsidR="00900A5A" w:rsidRPr="00A0068A" w:rsidRDefault="00900A5A" w:rsidP="00FD4791">
      <w:pPr>
        <w:pStyle w:val="4"/>
      </w:pPr>
      <w:r w:rsidRPr="00A0068A">
        <w:lastRenderedPageBreak/>
        <w:t>Как провести завершение расчета</w:t>
      </w:r>
      <w:r>
        <w:t xml:space="preserve"> (с </w:t>
      </w:r>
      <w:r w:rsidR="00830A17">
        <w:t>захватом экранной</w:t>
      </w:r>
      <w:r>
        <w:t xml:space="preserve"> подписи)</w:t>
      </w:r>
      <w:r w:rsidRPr="00A0068A">
        <w:t>?</w:t>
      </w:r>
    </w:p>
    <w:p w14:paraId="5F1A45C6" w14:textId="77777777" w:rsidR="00900A5A" w:rsidRPr="00A0068A" w:rsidRDefault="00900A5A" w:rsidP="00900A5A">
      <w:pPr>
        <w:pStyle w:val="INDENTION"/>
      </w:pPr>
      <w:r w:rsidRPr="00A0068A">
        <w:t xml:space="preserve">Для проведения </w:t>
      </w:r>
      <w:r w:rsidRPr="00A5228F">
        <w:rPr>
          <w:b/>
          <w:color w:val="437A28"/>
        </w:rPr>
        <w:t>ЗАВЕРШЕНИЯ РАСЧЕТА</w:t>
      </w:r>
      <w:r>
        <w:t xml:space="preserve"> </w:t>
      </w:r>
      <w:r w:rsidRPr="00A0068A">
        <w:t xml:space="preserve"> </w:t>
      </w:r>
      <w:r w:rsidRPr="001870FF">
        <w:rPr>
          <w:b/>
          <w:color w:val="437A28"/>
        </w:rPr>
        <w:t xml:space="preserve">с взятием подписи </w:t>
      </w:r>
      <w:r>
        <w:rPr>
          <w:b/>
          <w:color w:val="437A28"/>
        </w:rPr>
        <w:t xml:space="preserve">у </w:t>
      </w:r>
      <w:r w:rsidRPr="001870FF">
        <w:rPr>
          <w:b/>
          <w:color w:val="437A28"/>
        </w:rPr>
        <w:t>клиента</w:t>
      </w:r>
      <w:r>
        <w:t xml:space="preserve">, </w:t>
      </w:r>
      <w:r w:rsidRPr="00A0068A">
        <w:t>нужно выполнить следующие действия:</w:t>
      </w:r>
    </w:p>
    <w:tbl>
      <w:tblPr>
        <w:tblStyle w:val="a8"/>
        <w:tblW w:w="10173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907"/>
        <w:gridCol w:w="5016"/>
        <w:gridCol w:w="142"/>
      </w:tblGrid>
      <w:tr w:rsidR="00F34A29" w:rsidRPr="00F34A29" w14:paraId="23B35669" w14:textId="77777777" w:rsidTr="00F34A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0DF39580" w14:textId="77777777" w:rsidR="00900A5A" w:rsidRPr="00F34A29" w:rsidRDefault="00900A5A" w:rsidP="00900A5A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54BAF770" w14:textId="77777777" w:rsidR="00900A5A" w:rsidRPr="00F34A29" w:rsidRDefault="00900A5A" w:rsidP="00900A5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 xml:space="preserve">на </w:t>
            </w:r>
            <w:r w:rsidRPr="00F34A29">
              <w:rPr>
                <w:lang w:val="en-US"/>
              </w:rPr>
              <w:t>POS</w:t>
            </w:r>
            <w:r w:rsidRPr="00F34A29">
              <w:t>-терминале</w:t>
            </w:r>
          </w:p>
        </w:tc>
      </w:tr>
      <w:tr w:rsidR="00900A5A" w:rsidRPr="00A0068A" w14:paraId="4015C4A0" w14:textId="77777777" w:rsidTr="00F31E6C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206C200" w14:textId="77777777" w:rsidR="00900A5A" w:rsidRPr="00A0068A" w:rsidRDefault="00900A5A" w:rsidP="00900A5A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484D5B42" w14:textId="77777777" w:rsidR="00900A5A" w:rsidRPr="00A0068A" w:rsidRDefault="00900A5A" w:rsidP="00900A5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5228F">
              <w:rPr>
                <w:b/>
                <w:color w:val="437A28"/>
              </w:rPr>
              <w:t>ЗАВЕРШЕНИЕ РАСЧЕТА</w:t>
            </w:r>
          </w:p>
          <w:p w14:paraId="5AB2C3F9" w14:textId="77777777" w:rsidR="00900A5A" w:rsidRPr="00A0068A" w:rsidRDefault="00900A5A" w:rsidP="00900A5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для </w:t>
            </w:r>
            <w:r w:rsidRPr="00A5228F">
              <w:rPr>
                <w:b/>
                <w:color w:val="437A28"/>
              </w:rPr>
              <w:t>ЗАВЕРШЕНИЯ РАСЧЕТА</w:t>
            </w:r>
          </w:p>
          <w:p w14:paraId="17150EDC" w14:textId="77777777" w:rsidR="00900A5A" w:rsidRPr="00A0068A" w:rsidRDefault="00900A5A" w:rsidP="00900A5A">
            <w:pPr>
              <w:pStyle w:val="a4"/>
              <w:jc w:val="center"/>
            </w:pPr>
          </w:p>
          <w:p w14:paraId="1DE7DAE0" w14:textId="77777777" w:rsidR="00900A5A" w:rsidRPr="00A0068A" w:rsidRDefault="00900A5A" w:rsidP="00900A5A">
            <w:pPr>
              <w:pStyle w:val="a4"/>
              <w:jc w:val="center"/>
            </w:pPr>
          </w:p>
          <w:p w14:paraId="62C48BC1" w14:textId="77777777" w:rsidR="00900A5A" w:rsidRPr="00A0068A" w:rsidRDefault="00900A5A" w:rsidP="00900A5A">
            <w:pPr>
              <w:pStyle w:val="a4"/>
              <w:jc w:val="center"/>
            </w:pPr>
          </w:p>
          <w:p w14:paraId="293256C9" w14:textId="77777777" w:rsidR="00900A5A" w:rsidRPr="00A0068A" w:rsidRDefault="00900A5A" w:rsidP="00900A5A">
            <w:pPr>
              <w:pStyle w:val="a4"/>
              <w:jc w:val="center"/>
            </w:pPr>
          </w:p>
          <w:p w14:paraId="0B383789" w14:textId="77777777" w:rsidR="00900A5A" w:rsidRPr="00A0068A" w:rsidRDefault="00900A5A" w:rsidP="00900A5A">
            <w:pPr>
              <w:pStyle w:val="a4"/>
              <w:jc w:val="center"/>
            </w:pPr>
          </w:p>
        </w:tc>
        <w:tc>
          <w:tcPr>
            <w:tcW w:w="5016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6B7466F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5D5C4410" wp14:editId="37AC11D9">
                  <wp:extent cx="1260000" cy="1683426"/>
                  <wp:effectExtent l="19050" t="19050" r="16510" b="12065"/>
                  <wp:docPr id="48" name="Рисунок 48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834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39D0A8D6" w14:textId="77777777" w:rsidTr="00F31E6C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E24FFB9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5F358B38" wp14:editId="242AD7EF">
                  <wp:extent cx="2340000" cy="1903274"/>
                  <wp:effectExtent l="0" t="0" r="3175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0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14:paraId="0C732EA2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AAAB794" wp14:editId="225174BF">
                  <wp:extent cx="1368000" cy="1764292"/>
                  <wp:effectExtent l="0" t="0" r="381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Завершение расчета 450 руб Вставте карту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6C07A5C2" w14:textId="77777777" w:rsidTr="005D5806">
        <w:trPr>
          <w:gridAfter w:val="1"/>
          <w:wAfter w:w="142" w:type="dxa"/>
          <w:cantSplit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4E9E51F" w14:textId="77777777" w:rsidR="00900A5A" w:rsidRPr="00A0068A" w:rsidRDefault="00900A5A" w:rsidP="00900A5A">
            <w:pPr>
              <w:pStyle w:val="INDENTION"/>
              <w:jc w:val="center"/>
              <w:rPr>
                <w:noProof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E83368" w:rsidRPr="00A0068A" w14:paraId="580450DF" w14:textId="77777777" w:rsidTr="005D5806">
        <w:trPr>
          <w:gridAfter w:val="1"/>
          <w:wAfter w:w="142" w:type="dxa"/>
          <w:cantSplit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C6EF8F6" w14:textId="77777777" w:rsidR="00E83368" w:rsidRDefault="00E83368" w:rsidP="00E83368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>
              <w:rPr>
                <w:b/>
                <w:noProof/>
                <w:color w:val="FF6600"/>
              </w:rPr>
              <w:t>(</w:t>
            </w:r>
            <w:r w:rsidRPr="00842648">
              <w:rPr>
                <w:b/>
                <w:noProof/>
                <w:color w:val="FF6600"/>
              </w:rPr>
              <w:t>опционально</w:t>
            </w:r>
            <w:r>
              <w:rPr>
                <w:b/>
                <w:noProof/>
                <w:color w:val="FF6600"/>
              </w:rPr>
              <w:t xml:space="preserve"> — при взятии подписи ДО авторизации</w:t>
            </w:r>
            <w:r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4851EE60" w14:textId="77777777" w:rsidR="00E83368" w:rsidRDefault="00E83368" w:rsidP="00E83368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следующие  сообщения —</w:t>
            </w:r>
          </w:p>
          <w:p w14:paraId="0A32C034" w14:textId="77777777" w:rsidR="00E83368" w:rsidRPr="00A0068A" w:rsidRDefault="00E83368" w:rsidP="00E83368">
            <w:pPr>
              <w:pStyle w:val="INDENTION"/>
              <w:jc w:val="center"/>
            </w:pPr>
            <w:r>
              <w:rPr>
                <w:noProof/>
              </w:rPr>
              <w:t xml:space="preserve">— на экране ККМ </w:t>
            </w:r>
            <w:r w:rsidRPr="00A75DD5">
              <w:rPr>
                <w:b/>
                <w:noProof/>
                <w:color w:val="FF6600"/>
              </w:rPr>
              <w:t>и/</w:t>
            </w:r>
            <w:r w:rsidRPr="00842648">
              <w:rPr>
                <w:b/>
                <w:noProof/>
                <w:color w:val="FF6600"/>
              </w:rPr>
              <w:t>или</w:t>
            </w:r>
            <w:r>
              <w:rPr>
                <w:noProof/>
              </w:rPr>
              <w:t xml:space="preserve"> </w:t>
            </w:r>
            <w:r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 xml:space="preserve">на дисплее </w:t>
            </w:r>
            <w:r>
              <w:rPr>
                <w:noProof/>
                <w:lang w:val="en-US"/>
              </w:rPr>
              <w:t>POS</w:t>
            </w:r>
            <w:r>
              <w:rPr>
                <w:noProof/>
              </w:rPr>
              <w:t>-терминала:</w:t>
            </w:r>
          </w:p>
        </w:tc>
      </w:tr>
      <w:tr w:rsidR="00900A5A" w:rsidRPr="00A0068A" w14:paraId="13A547EC" w14:textId="77777777" w:rsidTr="005D5806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dashed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89F6DE1" w14:textId="77777777" w:rsidR="00900A5A" w:rsidRPr="00A0068A" w:rsidRDefault="00E83368" w:rsidP="00900A5A">
            <w:pPr>
              <w:pStyle w:val="INDENTION"/>
              <w:jc w:val="center"/>
              <w:rPr>
                <w:lang w:val="en-US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29F87DE8" wp14:editId="3D0301CD">
                  <wp:extent cx="2511188" cy="1805292"/>
                  <wp:effectExtent l="0" t="0" r="3810" b="508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24" cy="182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74715AC" w14:textId="77777777" w:rsidR="00E83368" w:rsidRDefault="00E83368" w:rsidP="00E83368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Клиент с помощью стилуса должен расписаться на дисплее терминала</w:t>
            </w:r>
            <w:r w:rsidR="00791E59">
              <w:rPr>
                <w:noProof/>
              </w:rPr>
              <w:t xml:space="preserve"> и нажать клавишу </w:t>
            </w:r>
            <w:r w:rsidR="00791E59" w:rsidRPr="00A0068A">
              <w:rPr>
                <w:noProof/>
              </w:rPr>
              <w:drawing>
                <wp:inline distT="0" distB="0" distL="0" distR="0" wp14:anchorId="3768EB1E" wp14:editId="4F10A8FA">
                  <wp:extent cx="293915" cy="200025"/>
                  <wp:effectExtent l="19050" t="0" r="0" b="0"/>
                  <wp:docPr id="546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:</w:t>
            </w:r>
          </w:p>
          <w:p w14:paraId="5D174585" w14:textId="77777777" w:rsidR="00791E59" w:rsidRDefault="00E83368" w:rsidP="00E83368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F58CF" wp14:editId="2C6EDCCF">
                  <wp:extent cx="1484415" cy="1899807"/>
                  <wp:effectExtent l="0" t="0" r="1905" b="571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Завершении расчета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94" cy="19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2D795" w14:textId="77777777" w:rsidR="00791E59" w:rsidRPr="00A0068A" w:rsidRDefault="00791E59" w:rsidP="00791E59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3419C259" wp14:editId="5B419F4E">
                      <wp:extent cx="2945081" cy="771896"/>
                      <wp:effectExtent l="19050" t="19050" r="141605" b="161925"/>
                      <wp:docPr id="55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E4FAE31" w14:textId="77777777" w:rsidR="004748EF" w:rsidRPr="008020FC" w:rsidRDefault="004748EF" w:rsidP="00791E59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7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791E5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83368" w:rsidRPr="00A0068A" w14:paraId="6FA5059A" w14:textId="77777777" w:rsidTr="00F31E6C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6C4E593" w14:textId="77777777" w:rsidR="00E83368" w:rsidRPr="00A0068A" w:rsidRDefault="00E83368" w:rsidP="00932C5B">
            <w:pPr>
              <w:pStyle w:val="INDENTION"/>
              <w:jc w:val="center"/>
            </w:pPr>
            <w:r>
              <w:t>Далее</w:t>
            </w:r>
            <w:r w:rsidRPr="00A0068A">
              <w:t xml:space="preserve"> программа начнет устанавливать соединение с Банком. При этом на экране будут появляться сообщения: </w:t>
            </w:r>
          </w:p>
          <w:p w14:paraId="0AA82520" w14:textId="77777777" w:rsidR="00E83368" w:rsidRPr="00A0068A" w:rsidRDefault="00E83368" w:rsidP="00932C5B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900A5A" w:rsidRPr="00A0068A" w14:paraId="2FF9062D" w14:textId="77777777" w:rsidTr="005D5806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D4E201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F895E68" wp14:editId="53F7AB46">
                  <wp:extent cx="2340000" cy="1691487"/>
                  <wp:effectExtent l="0" t="0" r="3175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9EEF9FD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F72810F" wp14:editId="46CDF41D">
                  <wp:extent cx="1260000" cy="162296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806" w14:paraId="0E8EC51F" w14:textId="77777777" w:rsidTr="00932C5B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F6EA6B7" w14:textId="77777777" w:rsidR="005D5806" w:rsidRDefault="005D5806" w:rsidP="005D5806">
            <w:pPr>
              <w:pStyle w:val="INDENTION"/>
              <w:jc w:val="center"/>
              <w:rPr>
                <w:noProof/>
                <w:color w:val="FF6600"/>
              </w:rPr>
            </w:pPr>
            <w:r>
              <w:rPr>
                <w:noProof/>
              </w:rPr>
              <w:t xml:space="preserve">Далее, </w:t>
            </w:r>
            <w:r w:rsidRPr="00842648">
              <w:rPr>
                <w:b/>
                <w:noProof/>
                <w:color w:val="FF6600"/>
              </w:rPr>
              <w:t>(опционально</w:t>
            </w:r>
            <w:r>
              <w:rPr>
                <w:b/>
                <w:noProof/>
                <w:color w:val="FF6600"/>
              </w:rPr>
              <w:t xml:space="preserve"> — при взятии подписи ПОСЛЕ авторизации</w:t>
            </w:r>
            <w:r w:rsidRPr="00842648">
              <w:rPr>
                <w:b/>
                <w:noProof/>
                <w:color w:val="FF6600"/>
              </w:rPr>
              <w:t>)</w:t>
            </w:r>
            <w:r w:rsidRPr="00842648">
              <w:rPr>
                <w:noProof/>
                <w:color w:val="FF6600"/>
              </w:rPr>
              <w:t xml:space="preserve"> </w:t>
            </w:r>
          </w:p>
          <w:p w14:paraId="52FEA76D" w14:textId="77777777" w:rsidR="005D5806" w:rsidRDefault="005D5806" w:rsidP="005D5806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>отображаются следующ</w:t>
            </w:r>
            <w:r w:rsidR="00866039">
              <w:rPr>
                <w:noProof/>
              </w:rPr>
              <w:t>ие</w:t>
            </w:r>
            <w:r>
              <w:rPr>
                <w:noProof/>
              </w:rPr>
              <w:t xml:space="preserve"> сообщени</w:t>
            </w:r>
            <w:r w:rsidR="00866039">
              <w:rPr>
                <w:noProof/>
              </w:rPr>
              <w:t>я</w:t>
            </w:r>
            <w:r>
              <w:rPr>
                <w:noProof/>
              </w:rPr>
              <w:t xml:space="preserve"> —</w:t>
            </w:r>
          </w:p>
          <w:p w14:paraId="0E69DEA3" w14:textId="77777777" w:rsidR="005D5806" w:rsidRDefault="005D5806" w:rsidP="005D5806">
            <w:pPr>
              <w:pStyle w:val="INDENTION"/>
              <w:jc w:val="center"/>
              <w:rPr>
                <w:noProof/>
              </w:rPr>
            </w:pPr>
            <w:r>
              <w:rPr>
                <w:noProof/>
              </w:rPr>
              <w:t xml:space="preserve">— на экране ККМ </w:t>
            </w:r>
            <w:r w:rsidRPr="00A75DD5">
              <w:rPr>
                <w:b/>
                <w:noProof/>
                <w:color w:val="FF6600"/>
              </w:rPr>
              <w:t>и/</w:t>
            </w:r>
            <w:r w:rsidRPr="00842648">
              <w:rPr>
                <w:b/>
                <w:noProof/>
                <w:color w:val="FF6600"/>
              </w:rPr>
              <w:t>или</w:t>
            </w:r>
            <w:r>
              <w:rPr>
                <w:noProof/>
              </w:rPr>
              <w:t xml:space="preserve"> </w:t>
            </w:r>
            <w:r w:rsidRPr="00842648">
              <w:rPr>
                <w:b/>
                <w:noProof/>
                <w:color w:val="FF6600"/>
              </w:rPr>
              <w:t>(опционально)</w:t>
            </w:r>
            <w:r>
              <w:rPr>
                <w:b/>
                <w:noProof/>
                <w:color w:val="FF6600"/>
              </w:rPr>
              <w:t xml:space="preserve"> </w:t>
            </w:r>
            <w:r>
              <w:rPr>
                <w:noProof/>
              </w:rPr>
              <w:t xml:space="preserve">на дисплее </w:t>
            </w:r>
            <w:r>
              <w:rPr>
                <w:noProof/>
                <w:lang w:val="en-US"/>
              </w:rPr>
              <w:t>POS</w:t>
            </w:r>
            <w:r>
              <w:rPr>
                <w:noProof/>
              </w:rPr>
              <w:t>-терминала:</w:t>
            </w:r>
          </w:p>
        </w:tc>
      </w:tr>
      <w:tr w:rsidR="00F31E6C" w14:paraId="3E5E65FC" w14:textId="77777777" w:rsidTr="005D5806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62CE8B1" w14:textId="77777777" w:rsidR="00F31E6C" w:rsidRPr="0013466D" w:rsidRDefault="00F31E6C" w:rsidP="00932C5B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lastRenderedPageBreak/>
              <w:drawing>
                <wp:inline distT="0" distB="0" distL="0" distR="0" wp14:anchorId="661AEA4E" wp14:editId="319B9026">
                  <wp:extent cx="2297095" cy="1651379"/>
                  <wp:effectExtent l="0" t="0" r="8255" b="635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расписывается на пинпаде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37" cy="166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53E78B24" w14:textId="77777777" w:rsidR="00F31E6C" w:rsidRDefault="00F31E6C" w:rsidP="00932C5B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Клиент с помощью стилуса должен расписаться на дисплее терминала</w:t>
            </w:r>
            <w:r w:rsidR="00F75D51">
              <w:rPr>
                <w:noProof/>
              </w:rPr>
              <w:t xml:space="preserve"> и нажать клавишу </w:t>
            </w:r>
            <w:r w:rsidR="00F75D51" w:rsidRPr="00A0068A">
              <w:rPr>
                <w:noProof/>
              </w:rPr>
              <w:drawing>
                <wp:inline distT="0" distB="0" distL="0" distR="0" wp14:anchorId="37F5C52B" wp14:editId="6A99C169">
                  <wp:extent cx="293915" cy="200025"/>
                  <wp:effectExtent l="19050" t="0" r="0" b="0"/>
                  <wp:docPr id="559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:</w:t>
            </w:r>
          </w:p>
          <w:p w14:paraId="74D1D0CC" w14:textId="77777777" w:rsidR="00F31E6C" w:rsidRDefault="00F31E6C" w:rsidP="00932C5B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9DBB3A" wp14:editId="692470FE">
                  <wp:extent cx="1484415" cy="1899807"/>
                  <wp:effectExtent l="0" t="0" r="1905" b="571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лиента (терминал) при Завершении расчета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94" cy="19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41174" w14:textId="77777777" w:rsidR="00F75D51" w:rsidRDefault="00F75D51" w:rsidP="00866039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6830">
              <w:rPr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360FA0B5" wp14:editId="109510D4">
                      <wp:extent cx="2945081" cy="771896"/>
                      <wp:effectExtent l="19050" t="19050" r="141605" b="161925"/>
                      <wp:docPr id="56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081" cy="7718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D2C70C8" w14:textId="77777777" w:rsidR="004748EF" w:rsidRPr="008020FC" w:rsidRDefault="004748EF" w:rsidP="00F75D51">
                                  <w:pPr>
                                    <w:pStyle w:val="afffe"/>
                                    <w:spacing w:line="276" w:lineRule="auto"/>
                                  </w:pPr>
                                  <w:r>
                                    <w:rPr>
                                      <w:color w:val="FF6600"/>
                                    </w:rPr>
                                    <w:t>Важно!</w:t>
                                  </w:r>
                                  <w:r w:rsidRPr="008020FC">
                                    <w:t xml:space="preserve"> </w:t>
                                  </w:r>
                                  <w:r>
                                    <w:t>Подпись не должна быть слишком короткой или слишком длинной.</w:t>
                                  </w:r>
                                  <w:r w:rsidRPr="0080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oundrect id="_x0000_s1048" style="width:231.9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4748EF" w:rsidRPr="008020FC" w:rsidRDefault="004748EF" w:rsidP="00F75D51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>Подпись не должна быть слишком короткой или слишком длинной.</w:t>
                            </w:r>
                            <w:r w:rsidRPr="008020FC"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00A5A" w:rsidRPr="00A0068A" w14:paraId="16FDD865" w14:textId="77777777" w:rsidTr="00F31E6C">
        <w:trPr>
          <w:gridAfter w:val="1"/>
          <w:wAfter w:w="142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67B3C07" w14:textId="77777777" w:rsidR="00900A5A" w:rsidRPr="00A0068A" w:rsidRDefault="00900A5A" w:rsidP="00900A5A">
            <w:pPr>
              <w:pStyle w:val="INDENTION"/>
              <w:jc w:val="center"/>
            </w:pPr>
            <w:r w:rsidRPr="00A0068A"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41B35D06" wp14:editId="19047803">
                  <wp:extent cx="2340000" cy="1768294"/>
                  <wp:effectExtent l="0" t="0" r="317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0BABD53" w14:textId="77777777" w:rsidR="00900A5A" w:rsidRPr="00A0068A" w:rsidRDefault="00900A5A" w:rsidP="00900A5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5B7CD3D8" wp14:editId="5ED7ED9E">
                  <wp:extent cx="1368000" cy="1762263"/>
                  <wp:effectExtent l="0" t="0" r="381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Зав.расчета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5A" w:rsidRPr="00A0068A" w14:paraId="357B109F" w14:textId="77777777" w:rsidTr="00F31E6C">
        <w:trPr>
          <w:gridBefore w:val="1"/>
          <w:wBefore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36359DC" w14:textId="77777777" w:rsidR="00900A5A" w:rsidRPr="00A0068A" w:rsidRDefault="00900A5A" w:rsidP="00900A5A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EB0EEF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4D396EBA" w14:textId="77777777" w:rsidR="00E46A3A" w:rsidRDefault="00E46A3A" w:rsidP="00C44251">
      <w:pPr>
        <w:pStyle w:val="4"/>
      </w:pPr>
      <w:r>
        <w:t xml:space="preserve">Как </w:t>
      </w:r>
      <w:r w:rsidR="00C44251">
        <w:t xml:space="preserve"> провести завершение расчета </w:t>
      </w:r>
      <w:r>
        <w:t>без предъявления карты клиента?</w:t>
      </w:r>
    </w:p>
    <w:p w14:paraId="2F59B854" w14:textId="77777777" w:rsidR="00E46A3A" w:rsidRPr="00A0068A" w:rsidRDefault="00E46A3A" w:rsidP="00E46A3A">
      <w:pPr>
        <w:pStyle w:val="INDENTION"/>
      </w:pPr>
      <w:r w:rsidRPr="00A0068A">
        <w:t xml:space="preserve">Для </w:t>
      </w:r>
      <w:r w:rsidRPr="008903DD">
        <w:rPr>
          <w:rStyle w:val="affff"/>
        </w:rPr>
        <w:t>ВОЗВРАТА</w:t>
      </w:r>
      <w:r w:rsidRPr="00A0068A">
        <w:t xml:space="preserve"> </w:t>
      </w:r>
      <w:r>
        <w:t xml:space="preserve">покупки </w:t>
      </w:r>
      <w:r>
        <w:rPr>
          <w:b/>
          <w:color w:val="437A28"/>
        </w:rPr>
        <w:t>без предъявления  карты клиента</w:t>
      </w:r>
      <w:r w:rsidRPr="00900A5A">
        <w:t>,</w:t>
      </w:r>
      <w:r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E46A3A" w:rsidRPr="00A0068A" w14:paraId="5BFBF8C7" w14:textId="77777777" w:rsidTr="00E46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2001316E" w14:textId="77777777" w:rsidR="00E46A3A" w:rsidRPr="00F34A29" w:rsidRDefault="00E46A3A" w:rsidP="00E46A3A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68D2044D" w14:textId="77777777" w:rsidR="00E46A3A" w:rsidRPr="00F34A29" w:rsidRDefault="00E46A3A" w:rsidP="00E46A3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E46A3A" w:rsidRPr="00A0068A" w14:paraId="34CAAFB9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83DF54" w14:textId="77777777" w:rsidR="00E46A3A" w:rsidRPr="00A0068A" w:rsidRDefault="00E46A3A" w:rsidP="00E46A3A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1A1B8F15" w14:textId="77777777" w:rsidR="00E46A3A" w:rsidRPr="00A0068A" w:rsidRDefault="00E46A3A" w:rsidP="00E46A3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ВОЗВРАТ</w:t>
            </w:r>
          </w:p>
          <w:p w14:paraId="2E4CCBF5" w14:textId="77777777" w:rsidR="00E46A3A" w:rsidRPr="00A0068A" w:rsidRDefault="00E46A3A" w:rsidP="00E46A3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ВОЗВРАТА</w:t>
            </w:r>
          </w:p>
          <w:p w14:paraId="533939BD" w14:textId="77777777" w:rsidR="00E46A3A" w:rsidRPr="00A0068A" w:rsidRDefault="00E46A3A" w:rsidP="00E46A3A">
            <w:pPr>
              <w:pStyle w:val="INDENTION"/>
              <w:ind w:left="262"/>
            </w:pPr>
          </w:p>
        </w:tc>
        <w:tc>
          <w:tcPr>
            <w:tcW w:w="5016" w:type="dxa"/>
            <w:shd w:val="clear" w:color="auto" w:fill="auto"/>
          </w:tcPr>
          <w:p w14:paraId="5568E94A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CC3B2AC" wp14:editId="1AAA3605">
                  <wp:extent cx="1368000" cy="1827724"/>
                  <wp:effectExtent l="19050" t="19050" r="22860" b="20320"/>
                  <wp:docPr id="39" name="Рисунок 39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2F066693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C41F00" w14:textId="77777777" w:rsidR="00E46A3A" w:rsidRPr="00A0068A" w:rsidRDefault="00E46A3A" w:rsidP="00E46A3A">
            <w:pPr>
              <w:pStyle w:val="INDENTION"/>
              <w:jc w:val="center"/>
            </w:pP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4E63831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E46A3A" w:rsidRPr="00A0068A" w14:paraId="62371DCF" w14:textId="77777777" w:rsidTr="00E46A3A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399E6C7" w14:textId="77777777" w:rsidR="00E46A3A" w:rsidRPr="00A0068A" w:rsidRDefault="00E46A3A" w:rsidP="00E46A3A">
            <w:pPr>
              <w:pStyle w:val="INDENTION"/>
              <w:jc w:val="center"/>
              <w:rPr>
                <w:noProof/>
              </w:rPr>
            </w:pPr>
          </w:p>
        </w:tc>
      </w:tr>
      <w:tr w:rsidR="00E46A3A" w:rsidRPr="00A0068A" w14:paraId="6E81F0E5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77F6CE8" w14:textId="77777777" w:rsidR="00E46A3A" w:rsidRPr="00A0068A" w:rsidRDefault="00E46A3A" w:rsidP="00E46A3A">
            <w:pPr>
              <w:pStyle w:val="INDENTION"/>
              <w:jc w:val="center"/>
              <w:rPr>
                <w:noProof/>
              </w:rPr>
            </w:pPr>
          </w:p>
        </w:tc>
      </w:tr>
      <w:tr w:rsidR="00E46A3A" w:rsidRPr="00A0068A" w14:paraId="05943D9D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A0381B2" w14:textId="77777777" w:rsidR="00E46A3A" w:rsidRPr="0013466D" w:rsidRDefault="00E46A3A" w:rsidP="00E46A3A">
            <w:pPr>
              <w:pStyle w:val="INDENTION"/>
              <w:jc w:val="center"/>
              <w:rPr>
                <w:b/>
                <w:color w:val="FF6600"/>
              </w:rPr>
            </w:pP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439350EC" w14:textId="77777777" w:rsidR="00E46A3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6A3A" w:rsidRPr="00A0068A" w14:paraId="7580CE80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30C5547" w14:textId="77777777" w:rsidR="00E46A3A" w:rsidRPr="00A0068A" w:rsidRDefault="00E46A3A" w:rsidP="00E46A3A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2B3042D6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E46A3A" w:rsidRPr="00A0068A" w14:paraId="131260CD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97EFEA2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EE726E0" wp14:editId="54CB16AC">
                  <wp:extent cx="2340000" cy="1691485"/>
                  <wp:effectExtent l="0" t="0" r="3175" b="444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47FB69B0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E31A046" wp14:editId="20DE6477">
                  <wp:extent cx="1368000" cy="1762075"/>
                  <wp:effectExtent l="0" t="0" r="381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1A200D2C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3186679" w14:textId="77777777" w:rsidR="00E46A3A" w:rsidRPr="00A0068A" w:rsidRDefault="00E46A3A" w:rsidP="00E46A3A">
            <w:pPr>
              <w:pStyle w:val="INDENTION"/>
              <w:jc w:val="center"/>
              <w:rPr>
                <w:noProof/>
              </w:rPr>
            </w:pPr>
          </w:p>
        </w:tc>
      </w:tr>
      <w:tr w:rsidR="00E46A3A" w14:paraId="1802E5B6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AA602F6" w14:textId="77777777" w:rsidR="00E46A3A" w:rsidRPr="0013466D" w:rsidRDefault="00E46A3A" w:rsidP="00E46A3A">
            <w:pPr>
              <w:pStyle w:val="INDENTION"/>
              <w:jc w:val="center"/>
              <w:rPr>
                <w:b/>
                <w:color w:val="FF6600"/>
              </w:rPr>
            </w:pP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2DCC7721" w14:textId="77777777" w:rsidR="00E46A3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6A3A" w:rsidRPr="00A0068A" w14:paraId="0A8B841F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2333DDA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EC0E434" wp14:editId="18FF507F">
                  <wp:extent cx="2340000" cy="1763070"/>
                  <wp:effectExtent l="0" t="0" r="3175" b="889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2D899A7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15BFD50E" wp14:editId="7B5D4769">
                  <wp:extent cx="1368000" cy="1762168"/>
                  <wp:effectExtent l="0" t="0" r="381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48B572A0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55854AF" w14:textId="77777777" w:rsidR="00E46A3A" w:rsidRPr="00A0068A" w:rsidRDefault="00E46A3A" w:rsidP="00E46A3A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73FB2EAD" w14:textId="77777777" w:rsidR="00E46A3A" w:rsidRDefault="00E46A3A" w:rsidP="00E46A3A">
      <w:pPr>
        <w:pStyle w:val="22"/>
      </w:pPr>
      <w:r>
        <w:br w:type="page"/>
      </w:r>
    </w:p>
    <w:p w14:paraId="063A98CA" w14:textId="77777777" w:rsidR="00E46A3A" w:rsidRPr="00A0068A" w:rsidRDefault="00E46A3A" w:rsidP="00E46A3A">
      <w:pPr>
        <w:pStyle w:val="31"/>
      </w:pPr>
      <w:bookmarkStart w:id="121" w:name="_Toc453677084"/>
      <w:r w:rsidRPr="00A0068A">
        <w:lastRenderedPageBreak/>
        <w:t xml:space="preserve">Как провести </w:t>
      </w:r>
      <w:r>
        <w:t>отмену</w:t>
      </w:r>
      <w:r w:rsidRPr="00A0068A">
        <w:t xml:space="preserve"> авторизаци</w:t>
      </w:r>
      <w:r>
        <w:t>и</w:t>
      </w:r>
      <w:r w:rsidRPr="00A0068A">
        <w:t>?</w:t>
      </w:r>
      <w:bookmarkEnd w:id="121"/>
    </w:p>
    <w:p w14:paraId="11042D44" w14:textId="77777777" w:rsidR="00E46A3A" w:rsidRPr="00A0068A" w:rsidRDefault="00E46A3A" w:rsidP="00E46A3A">
      <w:pPr>
        <w:pStyle w:val="INDENTION"/>
      </w:pPr>
      <w:r w:rsidRPr="00A0068A">
        <w:t xml:space="preserve">Для проведения </w:t>
      </w:r>
      <w:r>
        <w:t xml:space="preserve">операции </w:t>
      </w:r>
      <w:r>
        <w:rPr>
          <w:rStyle w:val="affff"/>
        </w:rPr>
        <w:t>ОТМЕНА АВТОРИЗАЦИИ</w:t>
      </w:r>
      <w:r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10173" w:type="dxa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553"/>
        <w:gridCol w:w="5512"/>
      </w:tblGrid>
      <w:tr w:rsidR="00E46A3A" w:rsidRPr="00F34A29" w14:paraId="68730629" w14:textId="77777777" w:rsidTr="00E46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68493FCD" w14:textId="77777777" w:rsidR="00E46A3A" w:rsidRPr="00F34A29" w:rsidRDefault="00E46A3A" w:rsidP="00E46A3A">
            <w:pPr>
              <w:pStyle w:val="Tablehead"/>
            </w:pPr>
            <w:r w:rsidRPr="00F34A29">
              <w:t>на ККМ</w:t>
            </w:r>
          </w:p>
        </w:tc>
        <w:tc>
          <w:tcPr>
            <w:tcW w:w="5512" w:type="dxa"/>
            <w:tcBorders>
              <w:top w:val="nil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5D217ADB" w14:textId="77777777" w:rsidR="00E46A3A" w:rsidRPr="00F34A29" w:rsidRDefault="00E46A3A" w:rsidP="00E46A3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 xml:space="preserve">на </w:t>
            </w:r>
            <w:r w:rsidRPr="00F34A29">
              <w:rPr>
                <w:lang w:val="en-US"/>
              </w:rPr>
              <w:t>POS</w:t>
            </w:r>
            <w:r w:rsidRPr="00F34A29">
              <w:t>-терминале</w:t>
            </w:r>
          </w:p>
        </w:tc>
      </w:tr>
      <w:tr w:rsidR="00E46A3A" w:rsidRPr="00A0068A" w14:paraId="216BA725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FC05499" w14:textId="77777777" w:rsidR="00E46A3A" w:rsidRPr="00A0068A" w:rsidRDefault="00E46A3A" w:rsidP="00E46A3A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307A352B" w14:textId="77777777" w:rsidR="00E46A3A" w:rsidRPr="00A0068A" w:rsidRDefault="00E46A3A" w:rsidP="00E46A3A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>
              <w:rPr>
                <w:b/>
                <w:color w:val="437A28"/>
              </w:rPr>
              <w:t>ОТМЕНА АВТОРИЗАЦИИ</w:t>
            </w:r>
          </w:p>
        </w:tc>
        <w:tc>
          <w:tcPr>
            <w:tcW w:w="551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B568651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4489725E" wp14:editId="67F5574A">
                  <wp:extent cx="1368000" cy="1827718"/>
                  <wp:effectExtent l="19050" t="19050" r="22860" b="20320"/>
                  <wp:docPr id="9" name="Рисунок 9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3EBB78C7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9F8087D" w14:textId="77777777" w:rsidR="00E46A3A" w:rsidRPr="00A0068A" w:rsidRDefault="00E46A3A" w:rsidP="00E46A3A">
            <w:pPr>
              <w:pStyle w:val="INDENTION"/>
              <w:jc w:val="center"/>
            </w:pPr>
            <w:r>
              <w:rPr>
                <w:noProof/>
              </w:rPr>
              <w:drawing>
                <wp:inline distT="0" distB="0" distL="0" distR="0" wp14:anchorId="4A22953D" wp14:editId="2BC41975">
                  <wp:extent cx="2573080" cy="20428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мена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89" cy="2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shd w:val="clear" w:color="auto" w:fill="auto"/>
          </w:tcPr>
          <w:p w14:paraId="7B6A7946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1D115E3F" wp14:editId="3E5947F7">
                  <wp:extent cx="1368000" cy="1764297"/>
                  <wp:effectExtent l="0" t="0" r="381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Доб.авторизация 480 руб Вставте карту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7E11F2F9" w14:textId="77777777" w:rsidTr="00E46A3A">
        <w:trPr>
          <w:cantSplit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91537FF" w14:textId="77777777" w:rsidR="00E46A3A" w:rsidRPr="00A0068A" w:rsidRDefault="00E46A3A" w:rsidP="00E46A3A">
            <w:pPr>
              <w:pStyle w:val="INDENTION"/>
              <w:jc w:val="center"/>
              <w:rPr>
                <w:noProof/>
                <w:color w:val="0000FF"/>
                <w:u w:val="single"/>
              </w:rPr>
            </w:pPr>
            <w:r w:rsidRPr="00A0068A">
              <w:t xml:space="preserve">Считать карту, как это описано </w:t>
            </w:r>
            <w:r w:rsidRPr="00A0068A">
              <w:rPr>
                <w:noProof/>
              </w:rPr>
              <w:t xml:space="preserve">в </w:t>
            </w:r>
            <w:r>
              <w:rPr>
                <w:noProof/>
              </w:rPr>
              <w:t>раздел</w:t>
            </w:r>
            <w:r w:rsidRPr="00A0068A">
              <w:rPr>
                <w:noProof/>
              </w:rPr>
              <w:t xml:space="preserve">е </w:t>
            </w:r>
            <w:r w:rsidRPr="00A0068A">
              <w:rPr>
                <w:noProof/>
              </w:rPr>
              <w:fldChar w:fldCharType="begin"/>
            </w:r>
            <w:r w:rsidRPr="00A0068A">
              <w:rPr>
                <w:noProof/>
              </w:rPr>
              <w:instrText xml:space="preserve"> REF _Ref429660437 \r \h  \* MERGEFORMAT </w:instrText>
            </w:r>
            <w:r w:rsidRPr="00A0068A">
              <w:rPr>
                <w:noProof/>
              </w:rPr>
            </w:r>
            <w:r w:rsidRPr="00A0068A">
              <w:rPr>
                <w:noProof/>
              </w:rPr>
              <w:fldChar w:fldCharType="separate"/>
            </w:r>
            <w:r>
              <w:rPr>
                <w:noProof/>
              </w:rPr>
              <w:t>2.1</w:t>
            </w:r>
            <w:r w:rsidRPr="00A0068A">
              <w:rPr>
                <w:noProof/>
              </w:rPr>
              <w:fldChar w:fldCharType="end"/>
            </w:r>
            <w:hyperlink w:anchor="_Как_работать_с" w:history="1">
              <w:r w:rsidRPr="00A0068A">
                <w:rPr>
                  <w:rStyle w:val="af0"/>
                  <w:noProof/>
                </w:rPr>
                <w:t xml:space="preserve"> Как считывать карту?</w:t>
              </w:r>
            </w:hyperlink>
          </w:p>
        </w:tc>
      </w:tr>
      <w:tr w:rsidR="00E46A3A" w:rsidRPr="00A0068A" w14:paraId="62C11387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1A32349" w14:textId="77777777" w:rsidR="00E46A3A" w:rsidRPr="00A0068A" w:rsidRDefault="00E46A3A" w:rsidP="00E46A3A">
            <w:pPr>
              <w:pStyle w:val="INDENTION"/>
              <w:jc w:val="left"/>
              <w:rPr>
                <w:noProof/>
              </w:rPr>
            </w:pPr>
            <w:r w:rsidRPr="00A0068A">
              <w:rPr>
                <w:noProof/>
              </w:rPr>
              <w:t xml:space="preserve">Ввести </w:t>
            </w:r>
            <w:r w:rsidRPr="00A0068A">
              <w:rPr>
                <w:rStyle w:val="afffd"/>
              </w:rPr>
              <w:t>номер ссылки</w:t>
            </w:r>
            <w:r w:rsidRPr="00A0068A">
              <w:rPr>
                <w:noProof/>
              </w:rPr>
              <w:t xml:space="preserve">, указанной на чеке, выданном при ранее проведенной операции </w:t>
            </w:r>
            <w:r w:rsidRPr="00A0068A">
              <w:rPr>
                <w:rStyle w:val="afffd"/>
              </w:rPr>
              <w:t>ПРЕДАВТОРИЗАЦИ</w:t>
            </w:r>
            <w:r>
              <w:rPr>
                <w:rStyle w:val="afffd"/>
              </w:rPr>
              <w:t>Я</w:t>
            </w:r>
            <w:r w:rsidRPr="00A0068A">
              <w:rPr>
                <w:noProof/>
              </w:rPr>
              <w:t>:</w:t>
            </w:r>
          </w:p>
          <w:p w14:paraId="3A8D5F7E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22AA799" wp14:editId="396C5C65">
                  <wp:extent cx="2340000" cy="2267498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26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5C95328C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D2150EF" wp14:editId="522A9AD1">
                  <wp:extent cx="1368000" cy="1765307"/>
                  <wp:effectExtent l="0" t="0" r="3810" b="635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Подождите...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10E8246B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41706C0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rPr>
                <w:noProof/>
              </w:rPr>
              <w:lastRenderedPageBreak/>
              <w:drawing>
                <wp:inline distT="0" distB="0" distL="0" distR="0" wp14:anchorId="47823465" wp14:editId="6920D2D1">
                  <wp:extent cx="2340000" cy="1654695"/>
                  <wp:effectExtent l="0" t="0" r="3175" b="3175"/>
                  <wp:docPr id="471" name="Рисунок 471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26AAC06" w14:textId="77777777" w:rsidR="00E46A3A" w:rsidRPr="00A0068A" w:rsidRDefault="00E46A3A" w:rsidP="00E46A3A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t>Ввести ПИН-код карты на</w:t>
            </w:r>
            <w:r w:rsidRPr="00A0068A">
              <w:rPr>
                <w:noProof/>
              </w:rPr>
              <w:t xml:space="preserve"> </w:t>
            </w:r>
            <w:r w:rsidRPr="00A0068A">
              <w:t xml:space="preserve">ПИН-клавиатуре и далее нажать клавишу </w:t>
            </w:r>
            <w:r w:rsidRPr="00A0068A">
              <w:rPr>
                <w:noProof/>
              </w:rPr>
              <w:drawing>
                <wp:inline distT="0" distB="0" distL="0" distR="0" wp14:anchorId="2B448ABF" wp14:editId="7F8B8DA9">
                  <wp:extent cx="293915" cy="200025"/>
                  <wp:effectExtent l="19050" t="0" r="0" b="0"/>
                  <wp:docPr id="478" name="Рисунок 579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8" cy="20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71562576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27C68927" wp14:editId="06886148">
                  <wp:extent cx="1368000" cy="1827277"/>
                  <wp:effectExtent l="19050" t="19050" r="22860" b="20955"/>
                  <wp:docPr id="479" name="Рисунок 479" descr="C:\Users\SBT-Troshenkova-TO\Documents\База ЭД\Рисунки для РП эквайринг\Рисунки на дисплее\S_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BT-Troshenkova-TO\Documents\База ЭД\Рисунки для РП эквайринг\Рисунки на дисплее\S_0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2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782A819A" w14:textId="77777777" w:rsidTr="00E46A3A">
        <w:trPr>
          <w:cantSplit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4C9DCC9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t xml:space="preserve">После ввода ПИН-кода, программа начнет устанавливать соединение с Банком. При этом на экране будут появляться сообщения: </w:t>
            </w:r>
          </w:p>
          <w:p w14:paraId="3F27E289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E46A3A" w:rsidRPr="00A0068A" w14:paraId="1906559D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1BAD700" w14:textId="77777777" w:rsidR="00E46A3A" w:rsidRPr="00A0068A" w:rsidRDefault="00E46A3A" w:rsidP="00E46A3A">
            <w:pPr>
              <w:pStyle w:val="INDENTION"/>
              <w:ind w:left="426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3908BEE7" wp14:editId="1F908327">
                  <wp:extent cx="2340000" cy="1688357"/>
                  <wp:effectExtent l="0" t="0" r="3175" b="7620"/>
                  <wp:docPr id="481" name="Рисунок 481" descr="C:\Users\SBT-Troshenkova-TO\Documents\База ЭД\Рисунки для РП эквайринг\РИС для РП - интегр ТСТ-БАНК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BT-Troshenkova-TO\Documents\База ЭД\Рисунки для РП эквайринг\РИС для РП - интегр ТСТ-БАНК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8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47D6DDC3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060443D7" wp14:editId="6CAB4C52">
                  <wp:extent cx="1260000" cy="1622961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78319592" w14:textId="77777777" w:rsidTr="00E46A3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30F1E5C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t xml:space="preserve">        </w:t>
            </w:r>
            <w:r w:rsidRPr="00A0068A">
              <w:rPr>
                <w:noProof/>
              </w:rPr>
              <w:drawing>
                <wp:inline distT="0" distB="0" distL="0" distR="0" wp14:anchorId="029BCEFE" wp14:editId="2E609AA6">
                  <wp:extent cx="2340000" cy="1778400"/>
                  <wp:effectExtent l="0" t="0" r="3175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60C7D5A" w14:textId="77777777" w:rsidR="00E46A3A" w:rsidRPr="00A0068A" w:rsidRDefault="00E46A3A" w:rsidP="00E46A3A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4B19AADF" wp14:editId="32BD1251">
                  <wp:extent cx="1260000" cy="1623137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Доб.авторизация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3A" w:rsidRPr="00A0068A" w14:paraId="2F5781B1" w14:textId="77777777" w:rsidTr="00E46A3A">
        <w:trPr>
          <w:gridBefore w:val="1"/>
          <w:wBefore w:w="108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14404DE" w14:textId="77777777" w:rsidR="00E46A3A" w:rsidRPr="00A0068A" w:rsidRDefault="00E46A3A" w:rsidP="00E46A3A">
            <w:pPr>
              <w:pStyle w:val="INDENTION"/>
              <w:jc w:val="left"/>
            </w:pPr>
            <w:r w:rsidRPr="00A0068A">
              <w:t xml:space="preserve">На печать выводится </w:t>
            </w:r>
            <w:r w:rsidRPr="00EB0EEF">
              <w:rPr>
                <w:rStyle w:val="affff"/>
              </w:rPr>
              <w:t>один</w:t>
            </w:r>
            <w:r w:rsidRPr="00A0068A">
              <w:t xml:space="preserve"> чек, содержащий надпись: </w:t>
            </w:r>
          </w:p>
          <w:p w14:paraId="497B71D2" w14:textId="77777777" w:rsidR="00E46A3A" w:rsidRPr="00A0068A" w:rsidRDefault="00E46A3A" w:rsidP="00E46A3A">
            <w:pPr>
              <w:pStyle w:val="INDENTION"/>
              <w:jc w:val="center"/>
            </w:pPr>
            <w:r w:rsidRPr="00A0068A">
              <w:t>НОМЕР ССЫЛКИ: 123456789012</w:t>
            </w:r>
          </w:p>
          <w:p w14:paraId="1FCA4F78" w14:textId="77777777" w:rsidR="00E46A3A" w:rsidRPr="00A0068A" w:rsidRDefault="00E46A3A" w:rsidP="00E46A3A">
            <w:pPr>
              <w:pStyle w:val="INDENTION"/>
              <w:jc w:val="center"/>
              <w:rPr>
                <w:noProof/>
              </w:rPr>
            </w:pPr>
            <w:r w:rsidRPr="00A0068A">
              <w:t xml:space="preserve">Чек отдается клиенту. </w:t>
            </w:r>
            <w:r w:rsidRPr="00EB0EEF">
              <w:rPr>
                <w:rStyle w:val="affff"/>
              </w:rPr>
              <w:t>Подпись клиента на чеке не требуется</w:t>
            </w:r>
            <w:r w:rsidRPr="00A0068A">
              <w:t>.</w:t>
            </w:r>
          </w:p>
        </w:tc>
      </w:tr>
    </w:tbl>
    <w:p w14:paraId="4B1727A3" w14:textId="77777777" w:rsidR="00E46A3A" w:rsidRDefault="00E46A3A" w:rsidP="00E46A3A">
      <w:pPr>
        <w:pStyle w:val="INDENTION"/>
        <w:jc w:val="right"/>
      </w:pPr>
    </w:p>
    <w:p w14:paraId="525864DE" w14:textId="77777777" w:rsidR="00E46A3A" w:rsidRDefault="00E46A3A" w:rsidP="00E46A3A">
      <w:pPr>
        <w:pStyle w:val="INDENTION"/>
        <w:jc w:val="right"/>
      </w:pPr>
      <w:r w:rsidRPr="00A0068A">
        <w:rPr>
          <w:noProof/>
        </w:rPr>
        <mc:AlternateContent>
          <mc:Choice Requires="wps">
            <w:drawing>
              <wp:inline distT="0" distB="0" distL="0" distR="0" wp14:anchorId="1A747715" wp14:editId="01092950">
                <wp:extent cx="4012804" cy="363220"/>
                <wp:effectExtent l="19050" t="19050" r="140335" b="151130"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2804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D50C9F" w14:textId="77777777" w:rsidR="004748EF" w:rsidRPr="00001876" w:rsidRDefault="004748EF" w:rsidP="00E46A3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</w:pP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>Чек сохран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яется клиентом </w:t>
                            </w:r>
                            <w:r w:rsidRPr="00001876">
                              <w:rPr>
                                <w:rFonts w:asciiTheme="minorHAnsi" w:hAnsiTheme="minorHAnsi" w:cstheme="minorHAnsi"/>
                                <w:b/>
                                <w:color w:val="417822"/>
                              </w:rPr>
                              <w:t xml:space="preserve">до окончательного расчета. </w:t>
                            </w:r>
                          </w:p>
                          <w:p w14:paraId="5E521A75" w14:textId="77777777" w:rsidR="004748EF" w:rsidRPr="00001876" w:rsidRDefault="004748EF" w:rsidP="00E46A3A">
                            <w:pPr>
                              <w:rPr>
                                <w:b/>
                                <w:color w:val="437A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Скругленный прямоугольник 4" o:spid="_x0000_s1049" style="width:315.9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001876" w:rsidRDefault="004748EF" w:rsidP="00E46A3A">
                      <w:pP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</w:pP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>Чек сохран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яется клиентом </w:t>
                      </w:r>
                      <w:r w:rsidRPr="00001876">
                        <w:rPr>
                          <w:rFonts w:asciiTheme="minorHAnsi" w:hAnsiTheme="minorHAnsi" w:cstheme="minorHAnsi"/>
                          <w:b/>
                          <w:color w:val="417822"/>
                        </w:rPr>
                        <w:t xml:space="preserve">до окончательного расчета. </w:t>
                      </w:r>
                    </w:p>
                    <w:p w:rsidR="004748EF" w:rsidRPr="00001876" w:rsidRDefault="004748EF" w:rsidP="00E46A3A">
                      <w:pPr>
                        <w:rPr>
                          <w:b/>
                          <w:color w:val="437A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4226B85" w14:textId="77777777" w:rsidR="00C44251" w:rsidRDefault="00C44251" w:rsidP="00C44251">
      <w:pPr>
        <w:pStyle w:val="4"/>
      </w:pPr>
      <w:r>
        <w:lastRenderedPageBreak/>
        <w:t>Как провести отмену авторизации без предъявления карты клиента?</w:t>
      </w:r>
    </w:p>
    <w:p w14:paraId="5783A31C" w14:textId="77777777" w:rsidR="00C44251" w:rsidRPr="00A0068A" w:rsidRDefault="00C44251" w:rsidP="00C44251">
      <w:pPr>
        <w:pStyle w:val="INDENTION"/>
      </w:pPr>
      <w:r w:rsidRPr="00A0068A">
        <w:t xml:space="preserve">Для </w:t>
      </w:r>
      <w:r w:rsidRPr="008903DD">
        <w:rPr>
          <w:rStyle w:val="affff"/>
        </w:rPr>
        <w:t>ВОЗВРАТА</w:t>
      </w:r>
      <w:r w:rsidRPr="00A0068A">
        <w:t xml:space="preserve"> </w:t>
      </w:r>
      <w:r>
        <w:t xml:space="preserve">покупки </w:t>
      </w:r>
      <w:r>
        <w:rPr>
          <w:b/>
          <w:color w:val="437A28"/>
        </w:rPr>
        <w:t>без предъявления  карты клиента</w:t>
      </w:r>
      <w:r w:rsidRPr="00900A5A">
        <w:t>,</w:t>
      </w:r>
      <w:r>
        <w:t xml:space="preserve"> </w:t>
      </w:r>
      <w:r w:rsidRPr="00A0068A">
        <w:t>нужно выполнить следующие действия: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C44251" w:rsidRPr="00A0068A" w14:paraId="5A35D481" w14:textId="77777777" w:rsidTr="0047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437A28"/>
            <w:tcMar>
              <w:top w:w="28" w:type="dxa"/>
              <w:bottom w:w="28" w:type="dxa"/>
            </w:tcMar>
          </w:tcPr>
          <w:p w14:paraId="7015422F" w14:textId="77777777" w:rsidR="00C44251" w:rsidRPr="00F34A29" w:rsidRDefault="00C44251" w:rsidP="004748EF">
            <w:pPr>
              <w:pStyle w:val="Tablehead"/>
            </w:pPr>
            <w:r w:rsidRPr="00F34A29">
              <w:t>на ККМ</w:t>
            </w:r>
          </w:p>
        </w:tc>
        <w:tc>
          <w:tcPr>
            <w:tcW w:w="5016" w:type="dxa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437A28"/>
          </w:tcPr>
          <w:p w14:paraId="7A98FD2E" w14:textId="77777777" w:rsidR="00C44251" w:rsidRPr="00F34A29" w:rsidRDefault="00C44251" w:rsidP="004748EF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C44251" w:rsidRPr="00A0068A" w14:paraId="2AC2FE7D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26505F" w14:textId="77777777" w:rsidR="00C44251" w:rsidRPr="00A0068A" w:rsidRDefault="00C44251" w:rsidP="004748EF">
            <w:pPr>
              <w:pStyle w:val="INDENTION"/>
              <w:jc w:val="center"/>
              <w:rPr>
                <w:b/>
              </w:rPr>
            </w:pPr>
            <w:r w:rsidRPr="00A0068A">
              <w:rPr>
                <w:b/>
              </w:rPr>
              <w:t>В интерфейсе ПО ККМ:</w:t>
            </w:r>
          </w:p>
          <w:p w14:paraId="7EE641D9" w14:textId="77777777" w:rsidR="00C44251" w:rsidRPr="00A0068A" w:rsidRDefault="00C44251" w:rsidP="004748E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Вызвать операцию </w:t>
            </w:r>
            <w:r w:rsidRPr="00A0068A">
              <w:rPr>
                <w:b/>
                <w:color w:val="437A28"/>
              </w:rPr>
              <w:t>ВОЗВРАТ</w:t>
            </w:r>
          </w:p>
          <w:p w14:paraId="62790CE7" w14:textId="77777777" w:rsidR="00C44251" w:rsidRPr="00A0068A" w:rsidRDefault="00C44251" w:rsidP="004748EF">
            <w:pPr>
              <w:pStyle w:val="INDENTION"/>
              <w:numPr>
                <w:ilvl w:val="0"/>
                <w:numId w:val="32"/>
              </w:numPr>
              <w:ind w:left="262" w:hanging="283"/>
            </w:pPr>
            <w:r w:rsidRPr="00A0068A">
              <w:t xml:space="preserve">Ввести требуемую сумму </w:t>
            </w:r>
            <w:r w:rsidRPr="00A5228F">
              <w:rPr>
                <w:b/>
                <w:color w:val="437A28"/>
              </w:rPr>
              <w:t>ВОЗВРАТА</w:t>
            </w:r>
          </w:p>
          <w:p w14:paraId="58F0E97C" w14:textId="77777777" w:rsidR="00C44251" w:rsidRPr="00A0068A" w:rsidRDefault="00C44251" w:rsidP="004748EF">
            <w:pPr>
              <w:pStyle w:val="INDENTION"/>
              <w:ind w:left="262"/>
            </w:pPr>
          </w:p>
        </w:tc>
        <w:tc>
          <w:tcPr>
            <w:tcW w:w="5016" w:type="dxa"/>
            <w:shd w:val="clear" w:color="auto" w:fill="auto"/>
          </w:tcPr>
          <w:p w14:paraId="2D3A25A5" w14:textId="77777777" w:rsidR="00C44251" w:rsidRPr="00A0068A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57829CE1" wp14:editId="48C95422">
                  <wp:extent cx="1368000" cy="1827724"/>
                  <wp:effectExtent l="19050" t="19050" r="22860" b="20320"/>
                  <wp:docPr id="362" name="Рисунок 362" descr="C:\Users\SBT-Troshenkova-TO\Documents\База ЭД\Рисунки для РП эквайринг\Рисунки на дисплее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T-Troshenkova-TO\Documents\База ЭД\Рисунки для РП эквайринг\Рисунки на дисплее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7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251" w:rsidRPr="00A0068A" w14:paraId="43864279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5A9C932" w14:textId="77777777" w:rsidR="00C44251" w:rsidRPr="00A0068A" w:rsidRDefault="00C44251" w:rsidP="004748EF">
            <w:pPr>
              <w:pStyle w:val="INDENTION"/>
              <w:jc w:val="center"/>
            </w:pP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D983717" w14:textId="77777777" w:rsidR="00C44251" w:rsidRPr="00A0068A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C44251" w:rsidRPr="00A0068A" w14:paraId="71CC4E04" w14:textId="77777777" w:rsidTr="004748EF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0B102FD" w14:textId="77777777" w:rsidR="00C44251" w:rsidRPr="00A0068A" w:rsidRDefault="00C44251" w:rsidP="004748EF">
            <w:pPr>
              <w:pStyle w:val="INDENTION"/>
              <w:jc w:val="center"/>
              <w:rPr>
                <w:noProof/>
              </w:rPr>
            </w:pPr>
          </w:p>
        </w:tc>
      </w:tr>
      <w:tr w:rsidR="00C44251" w:rsidRPr="00A0068A" w14:paraId="55448C58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5D9F2CD" w14:textId="77777777" w:rsidR="00C44251" w:rsidRPr="00A0068A" w:rsidRDefault="00C44251" w:rsidP="004748EF">
            <w:pPr>
              <w:pStyle w:val="INDENTION"/>
              <w:jc w:val="center"/>
              <w:rPr>
                <w:noProof/>
              </w:rPr>
            </w:pPr>
          </w:p>
        </w:tc>
      </w:tr>
      <w:tr w:rsidR="00C44251" w:rsidRPr="00A0068A" w14:paraId="795D348D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1C8FF0F" w14:textId="77777777" w:rsidR="00C44251" w:rsidRPr="0013466D" w:rsidRDefault="00C44251" w:rsidP="004748EF">
            <w:pPr>
              <w:pStyle w:val="INDENTION"/>
              <w:jc w:val="center"/>
              <w:rPr>
                <w:b/>
                <w:color w:val="FF6600"/>
              </w:rPr>
            </w:pP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56EDBC4A" w14:textId="77777777" w:rsidR="00C44251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4251" w:rsidRPr="00A0068A" w14:paraId="5D6FACFB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7B604FB" w14:textId="77777777" w:rsidR="00C44251" w:rsidRPr="00A0068A" w:rsidRDefault="00C44251" w:rsidP="004748EF">
            <w:pPr>
              <w:pStyle w:val="INDENTION"/>
              <w:jc w:val="center"/>
            </w:pPr>
            <w:r>
              <w:t>Далее п</w:t>
            </w:r>
            <w:r w:rsidRPr="00A0068A">
              <w:t>рограмма начнет устанавливать соединение с Банком. При этом на экране будут появляться сообщения:</w:t>
            </w:r>
          </w:p>
          <w:p w14:paraId="6CE9B91E" w14:textId="77777777" w:rsidR="00C44251" w:rsidRPr="00A0068A" w:rsidRDefault="00C44251" w:rsidP="004748EF">
            <w:pPr>
              <w:pStyle w:val="INDENTION"/>
              <w:jc w:val="center"/>
            </w:pPr>
            <w:r w:rsidRPr="00A0068A">
              <w:t xml:space="preserve">«Жду приглашения…» </w:t>
            </w:r>
            <w:r w:rsidRPr="00A0068A">
              <w:sym w:font="Wingdings" w:char="F0E0"/>
            </w:r>
            <w:r w:rsidRPr="00A0068A">
              <w:t xml:space="preserve">«Устанавливаю связь» </w:t>
            </w:r>
            <w:r w:rsidRPr="00A0068A">
              <w:sym w:font="Wingdings" w:char="F0E0"/>
            </w:r>
            <w:r w:rsidRPr="00A0068A">
              <w:t>«</w:t>
            </w:r>
            <w:proofErr w:type="spellStart"/>
            <w:r w:rsidRPr="00A0068A">
              <w:t>Связь</w:t>
            </w:r>
            <w:proofErr w:type="spellEnd"/>
            <w:r w:rsidRPr="00A0068A">
              <w:t xml:space="preserve"> есть…» </w:t>
            </w:r>
            <w:r w:rsidRPr="00A0068A">
              <w:sym w:font="Wingdings" w:char="F0E0"/>
            </w:r>
            <w:r w:rsidRPr="00A0068A">
              <w:t xml:space="preserve">«Передаю запрос…» </w:t>
            </w:r>
            <w:r w:rsidRPr="00A0068A">
              <w:sym w:font="Wingdings" w:char="F0E0"/>
            </w:r>
            <w:r w:rsidRPr="00A0068A">
              <w:t xml:space="preserve">«Жду ответа…» </w:t>
            </w:r>
            <w:r w:rsidRPr="00A0068A">
              <w:sym w:font="Wingdings" w:char="F0E0"/>
            </w:r>
            <w:r w:rsidRPr="00A0068A">
              <w:t xml:space="preserve"> «Ответ получен…».</w:t>
            </w:r>
          </w:p>
        </w:tc>
      </w:tr>
      <w:tr w:rsidR="00C44251" w:rsidRPr="00A0068A" w14:paraId="5E2C4CD8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04C0768" w14:textId="77777777" w:rsidR="00C44251" w:rsidRPr="00A0068A" w:rsidRDefault="00C44251" w:rsidP="004748E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6EAD6CF9" wp14:editId="0E3A7762">
                  <wp:extent cx="2340000" cy="1691485"/>
                  <wp:effectExtent l="0" t="0" r="3175" b="444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FC4DBAD" w14:textId="77777777" w:rsidR="00C44251" w:rsidRPr="00A0068A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7402A5DE" wp14:editId="24A2297D">
                  <wp:extent cx="1368000" cy="1762075"/>
                  <wp:effectExtent l="0" t="0" r="381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Ответ получен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251" w:rsidRPr="00A0068A" w14:paraId="0BC1F4F7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  <w:bottom w:val="dashed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48CE1DE" w14:textId="77777777" w:rsidR="00C44251" w:rsidRPr="00A0068A" w:rsidRDefault="00C44251" w:rsidP="004748EF">
            <w:pPr>
              <w:pStyle w:val="INDENTION"/>
              <w:jc w:val="center"/>
              <w:rPr>
                <w:noProof/>
              </w:rPr>
            </w:pPr>
          </w:p>
        </w:tc>
      </w:tr>
      <w:tr w:rsidR="00C44251" w14:paraId="29D1B1FC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top w:val="dashed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ADF701D" w14:textId="77777777" w:rsidR="00C44251" w:rsidRPr="0013466D" w:rsidRDefault="00C44251" w:rsidP="004748EF">
            <w:pPr>
              <w:pStyle w:val="INDENTION"/>
              <w:jc w:val="center"/>
              <w:rPr>
                <w:b/>
                <w:color w:val="FF6600"/>
              </w:rPr>
            </w:pPr>
          </w:p>
        </w:tc>
        <w:tc>
          <w:tcPr>
            <w:tcW w:w="5016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</w:tcPr>
          <w:p w14:paraId="58DCCDD8" w14:textId="77777777" w:rsidR="00C44251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4251" w:rsidRPr="00A0068A" w14:paraId="6F973C1E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5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A5D434" w14:textId="77777777" w:rsidR="00C44251" w:rsidRPr="00A0068A" w:rsidRDefault="00C44251" w:rsidP="004748EF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7C1E735A" wp14:editId="373C46D2">
                  <wp:extent cx="2340000" cy="1763070"/>
                  <wp:effectExtent l="0" t="0" r="3175" b="889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0CACFEB" w14:textId="77777777" w:rsidR="00C44251" w:rsidRPr="00A0068A" w:rsidRDefault="00C44251" w:rsidP="004748EF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1E75BB56" wp14:editId="25A08BF0">
                  <wp:extent cx="1368000" cy="1762168"/>
                  <wp:effectExtent l="0" t="0" r="381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инал Успешно Возврат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76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251" w:rsidRPr="00A0068A" w14:paraId="0D8A4D3C" w14:textId="77777777" w:rsidTr="004748E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7EA2B42" w14:textId="77777777" w:rsidR="00C44251" w:rsidRPr="00A0068A" w:rsidRDefault="00C44251" w:rsidP="004748EF">
            <w:pPr>
              <w:pStyle w:val="INDENTION"/>
              <w:jc w:val="center"/>
              <w:rPr>
                <w:noProof/>
              </w:rPr>
            </w:pPr>
            <w:r w:rsidRPr="00A0068A">
              <w:t xml:space="preserve">На печать выводится </w:t>
            </w:r>
            <w:r w:rsidRPr="008903DD">
              <w:rPr>
                <w:rStyle w:val="affff"/>
              </w:rPr>
              <w:t>два</w:t>
            </w:r>
            <w:r w:rsidRPr="00A0068A">
              <w:t xml:space="preserve"> чека: один остается в ТСТ, другой отдается клиенту.</w:t>
            </w:r>
          </w:p>
        </w:tc>
      </w:tr>
    </w:tbl>
    <w:p w14:paraId="0DC1AA80" w14:textId="77777777" w:rsidR="00C44251" w:rsidRDefault="00C44251" w:rsidP="00C44251">
      <w:pPr>
        <w:pStyle w:val="22"/>
      </w:pPr>
      <w:r>
        <w:lastRenderedPageBreak/>
        <w:br w:type="page"/>
      </w:r>
    </w:p>
    <w:p w14:paraId="59B6B0B6" w14:textId="77777777" w:rsidR="00395895" w:rsidRPr="00A0068A" w:rsidRDefault="00395895" w:rsidP="00D84CAB">
      <w:pPr>
        <w:pStyle w:val="1"/>
      </w:pPr>
      <w:bookmarkStart w:id="122" w:name="_Toc453677085"/>
      <w:r w:rsidRPr="00A0068A">
        <w:lastRenderedPageBreak/>
        <w:t>Как проводить служебные операции?</w:t>
      </w:r>
      <w:bookmarkEnd w:id="122"/>
    </w:p>
    <w:p w14:paraId="50A62982" w14:textId="77777777" w:rsidR="00022B2D" w:rsidRPr="00A0068A" w:rsidRDefault="00022B2D" w:rsidP="00D971B4">
      <w:pPr>
        <w:pStyle w:val="22"/>
      </w:pPr>
      <w:bookmarkStart w:id="123" w:name="_Toc453677086"/>
      <w:r w:rsidRPr="00A0068A">
        <w:t xml:space="preserve">Как </w:t>
      </w:r>
      <w:r w:rsidR="00685E36" w:rsidRPr="00A0068A">
        <w:t>провести</w:t>
      </w:r>
      <w:r w:rsidRPr="00A0068A">
        <w:t xml:space="preserve"> сверку итогов?</w:t>
      </w:r>
      <w:bookmarkEnd w:id="123"/>
    </w:p>
    <w:p w14:paraId="11932F94" w14:textId="77777777" w:rsidR="00022B2D" w:rsidRPr="00A0068A" w:rsidRDefault="00022B2D" w:rsidP="00022B2D">
      <w:pPr>
        <w:pStyle w:val="INDENTION"/>
        <w:rPr>
          <w:rFonts w:cstheme="minorHAnsi"/>
        </w:rPr>
      </w:pPr>
      <w:r w:rsidRPr="00A0068A">
        <w:rPr>
          <w:rFonts w:cstheme="minorHAnsi"/>
        </w:rPr>
        <w:t xml:space="preserve">В конце рабочего дня необходимо подвести итоги по терминалу. Эта операция называется </w:t>
      </w:r>
      <w:r w:rsidR="005077B4" w:rsidRPr="00A0068A">
        <w:rPr>
          <w:rStyle w:val="afffd"/>
        </w:rPr>
        <w:t>СВЕРКОЙ ИТОГОВ</w:t>
      </w:r>
      <w:r w:rsidRPr="00A0068A">
        <w:rPr>
          <w:rFonts w:cstheme="minorHAnsi"/>
        </w:rPr>
        <w:t xml:space="preserve">. При проведении сверки итогов терминал передает в Банк список операций за день, печатает отчет и очищает список операций. </w:t>
      </w:r>
    </w:p>
    <w:p w14:paraId="569501F4" w14:textId="77777777" w:rsidR="00022B2D" w:rsidRPr="00A0068A" w:rsidRDefault="00022B2D" w:rsidP="00022B2D">
      <w:pPr>
        <w:pStyle w:val="INDENTION"/>
      </w:pPr>
    </w:p>
    <w:p w14:paraId="2D78C888" w14:textId="77777777" w:rsidR="00A5651D" w:rsidRPr="00A0068A" w:rsidRDefault="00887784" w:rsidP="004E23AC">
      <w:pPr>
        <w:pStyle w:val="INDENTION"/>
      </w:pPr>
      <w:r w:rsidRPr="00A0068A">
        <w:t xml:space="preserve">Операция </w:t>
      </w:r>
      <w:r w:rsidR="005077B4" w:rsidRPr="00A0068A">
        <w:rPr>
          <w:rStyle w:val="afffd"/>
        </w:rPr>
        <w:t>СВЕРКИ ИТОГОВ</w:t>
      </w:r>
      <w:r w:rsidR="005077B4" w:rsidRPr="00A0068A">
        <w:t xml:space="preserve"> </w:t>
      </w:r>
      <w:r w:rsidRPr="00A0068A">
        <w:t xml:space="preserve">вызывается автоматически при снятии </w:t>
      </w:r>
      <w:r w:rsidRPr="005077B4">
        <w:rPr>
          <w:b/>
          <w:color w:val="437A28"/>
          <w:lang w:val="en-US"/>
        </w:rPr>
        <w:t>Z</w:t>
      </w:r>
      <w:r w:rsidRPr="005077B4">
        <w:rPr>
          <w:b/>
          <w:color w:val="437A28"/>
        </w:rPr>
        <w:t>-отчета кассы</w:t>
      </w:r>
      <w:r w:rsidRPr="00A0068A">
        <w:t xml:space="preserve"> (см. инструкцию к соответствующей ККМ)</w:t>
      </w:r>
      <w:r w:rsidR="004E23AC" w:rsidRPr="00A0068A">
        <w:t>:</w:t>
      </w:r>
    </w:p>
    <w:p w14:paraId="0DB1C98C" w14:textId="77777777" w:rsidR="00A5651D" w:rsidRPr="00A0068A" w:rsidRDefault="004E23AC" w:rsidP="00A5651D">
      <w:pPr>
        <w:jc w:val="center"/>
        <w:rPr>
          <w:rFonts w:asciiTheme="minorHAnsi" w:hAnsiTheme="minorHAnsi"/>
        </w:rPr>
      </w:pPr>
      <w:r w:rsidRPr="00A0068A">
        <w:rPr>
          <w:rFonts w:asciiTheme="minorHAnsi" w:hAnsiTheme="minorHAnsi"/>
          <w:noProof/>
        </w:rPr>
        <w:drawing>
          <wp:inline distT="0" distB="0" distL="0" distR="0" wp14:anchorId="1B254AC9" wp14:editId="00B2B746">
            <wp:extent cx="2838450" cy="1632519"/>
            <wp:effectExtent l="0" t="0" r="0" b="635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 на ККМ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38" cy="16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5EA" w14:textId="77777777" w:rsidR="005F6B14" w:rsidRPr="00A0068A" w:rsidRDefault="005F6B14" w:rsidP="005F6B14">
      <w:pPr>
        <w:pStyle w:val="INDENTION"/>
        <w:ind w:left="720"/>
      </w:pPr>
    </w:p>
    <w:p w14:paraId="71EE9BD7" w14:textId="77777777" w:rsidR="005C0CD0" w:rsidRPr="00A0068A" w:rsidRDefault="005C0CD0" w:rsidP="002565CB">
      <w:pPr>
        <w:pStyle w:val="INDENTION"/>
      </w:pPr>
      <w:r w:rsidRPr="00A0068A">
        <w:rPr>
          <w:rFonts w:cstheme="minorHAnsi"/>
        </w:rPr>
        <w:t xml:space="preserve">После нажатия </w:t>
      </w:r>
      <w:r w:rsidR="004E23AC" w:rsidRPr="00A0068A">
        <w:rPr>
          <w:rFonts w:cstheme="minorHAnsi"/>
        </w:rPr>
        <w:t xml:space="preserve">в окне </w:t>
      </w:r>
      <w:r w:rsidR="005077B4" w:rsidRPr="00A0068A">
        <w:rPr>
          <w:rStyle w:val="afffd"/>
        </w:rPr>
        <w:t>СВЕРКА ИТОГОВ</w:t>
      </w:r>
      <w:r w:rsidR="005077B4" w:rsidRPr="00A0068A">
        <w:rPr>
          <w:rFonts w:cstheme="minorHAnsi"/>
        </w:rPr>
        <w:t xml:space="preserve"> </w:t>
      </w:r>
      <w:r w:rsidRPr="00A0068A">
        <w:rPr>
          <w:rFonts w:cstheme="minorHAnsi"/>
        </w:rPr>
        <w:t xml:space="preserve">на кнопку </w:t>
      </w:r>
      <w:r w:rsidR="005077B4" w:rsidRPr="00A0068A">
        <w:rPr>
          <w:rStyle w:val="afffd"/>
        </w:rPr>
        <w:t>Да</w:t>
      </w:r>
      <w:r w:rsidR="004E23AC" w:rsidRPr="00A0068A">
        <w:rPr>
          <w:rStyle w:val="afffd"/>
        </w:rPr>
        <w:t xml:space="preserve">,  </w:t>
      </w:r>
      <w:r w:rsidR="004E23AC" w:rsidRPr="00A0068A">
        <w:rPr>
          <w:rFonts w:cstheme="minorHAnsi"/>
        </w:rPr>
        <w:t xml:space="preserve"> </w:t>
      </w:r>
      <w:r w:rsidRPr="00A0068A">
        <w:rPr>
          <w:rFonts w:cstheme="minorHAnsi"/>
        </w:rPr>
        <w:t xml:space="preserve">терминал начнет устанавливать связь с Банком и передавать список операций за день. </w:t>
      </w:r>
    </w:p>
    <w:p w14:paraId="69DD6E6E" w14:textId="77777777" w:rsidR="006634AE" w:rsidRPr="00A0068A" w:rsidRDefault="006634AE" w:rsidP="005C0CD0">
      <w:pPr>
        <w:jc w:val="center"/>
        <w:rPr>
          <w:rFonts w:asciiTheme="minorHAnsi" w:hAnsiTheme="minorHAnsi"/>
          <w:noProof/>
        </w:rPr>
      </w:pPr>
    </w:p>
    <w:p w14:paraId="6EE25E61" w14:textId="77777777" w:rsidR="005C0CD0" w:rsidRPr="00A0068A" w:rsidRDefault="00305A6D" w:rsidP="005C0CD0">
      <w:pPr>
        <w:jc w:val="center"/>
        <w:rPr>
          <w:rFonts w:asciiTheme="minorHAnsi" w:hAnsiTheme="minorHAnsi"/>
        </w:rPr>
      </w:pPr>
      <w:r w:rsidRPr="00A0068A">
        <w:rPr>
          <w:rFonts w:asciiTheme="minorHAnsi" w:hAnsiTheme="minorHAnsi"/>
          <w:noProof/>
        </w:rPr>
        <w:drawing>
          <wp:inline distT="0" distB="0" distL="0" distR="0" wp14:anchorId="632D9906" wp14:editId="6754558B">
            <wp:extent cx="6305550" cy="1282854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данными с банком.png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"/>
                    <a:stretch/>
                  </pic:blipFill>
                  <pic:spPr bwMode="auto">
                    <a:xfrm>
                      <a:off x="0" y="0"/>
                      <a:ext cx="6350236" cy="12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A911" w14:textId="77777777" w:rsidR="005C0CD0" w:rsidRPr="00A0068A" w:rsidRDefault="005C0CD0" w:rsidP="005C0CD0">
      <w:pPr>
        <w:jc w:val="center"/>
        <w:rPr>
          <w:rFonts w:asciiTheme="minorHAnsi" w:hAnsiTheme="minorHAnsi"/>
        </w:rPr>
      </w:pPr>
    </w:p>
    <w:p w14:paraId="5AA1FEDD" w14:textId="77777777" w:rsidR="00A5651D" w:rsidRDefault="005C0CD0" w:rsidP="00856471">
      <w:pPr>
        <w:pStyle w:val="INDENTION"/>
        <w:spacing w:line="360" w:lineRule="auto"/>
        <w:rPr>
          <w:rFonts w:cstheme="minorHAnsi"/>
        </w:rPr>
      </w:pPr>
      <w:r w:rsidRPr="00A0068A">
        <w:rPr>
          <w:rFonts w:cstheme="minorHAnsi"/>
        </w:rPr>
        <w:t xml:space="preserve">По окончании операции терминал распечатает либо </w:t>
      </w:r>
      <w:r w:rsidR="005077B4" w:rsidRPr="005077B4">
        <w:rPr>
          <w:rFonts w:cstheme="minorHAnsi"/>
          <w:b/>
          <w:color w:val="437A28"/>
        </w:rPr>
        <w:t>СВОДНЫЙ ЧЕК</w:t>
      </w:r>
      <w:r w:rsidR="005077B4" w:rsidRPr="005077B4">
        <w:rPr>
          <w:rFonts w:cstheme="minorHAnsi"/>
          <w:color w:val="437A28"/>
        </w:rPr>
        <w:t xml:space="preserve"> </w:t>
      </w:r>
      <w:r w:rsidRPr="00A0068A">
        <w:rPr>
          <w:rFonts w:cstheme="minorHAnsi"/>
        </w:rPr>
        <w:t xml:space="preserve">(если операция прошла успешно), либо </w:t>
      </w:r>
      <w:r w:rsidR="005077B4" w:rsidRPr="005077B4">
        <w:rPr>
          <w:rFonts w:cstheme="minorHAnsi"/>
          <w:b/>
          <w:color w:val="437A28"/>
        </w:rPr>
        <w:t>КОНТРОЛЬНУЮ ЛЕНТУ</w:t>
      </w:r>
      <w:r w:rsidR="005077B4" w:rsidRPr="005077B4">
        <w:rPr>
          <w:rFonts w:cstheme="minorHAnsi"/>
          <w:color w:val="437A28"/>
        </w:rPr>
        <w:t xml:space="preserve"> </w:t>
      </w:r>
      <w:r w:rsidRPr="00A0068A">
        <w:rPr>
          <w:rFonts w:cstheme="minorHAnsi"/>
        </w:rPr>
        <w:t>(если передать список операций не удалось). Распечатанный документ нужно передать в бухгалтерию предприятия.</w:t>
      </w:r>
    </w:p>
    <w:p w14:paraId="13BB50B6" w14:textId="77777777" w:rsidR="00856471" w:rsidRDefault="00856471" w:rsidP="00856471">
      <w:pPr>
        <w:pStyle w:val="INDENTION"/>
        <w:spacing w:line="360" w:lineRule="auto"/>
        <w:rPr>
          <w:rFonts w:cstheme="minorHAnsi"/>
        </w:rPr>
      </w:pPr>
      <w:r w:rsidRPr="00196830">
        <w:rPr>
          <w:rFonts w:cstheme="minorHAnsi"/>
        </w:rPr>
        <w:t>По окончании операции терминал распечатает</w:t>
      </w:r>
      <w:r>
        <w:rPr>
          <w:rFonts w:cstheme="minorHAnsi"/>
        </w:rPr>
        <w:t xml:space="preserve"> (</w:t>
      </w:r>
      <w:r>
        <w:rPr>
          <w:b/>
          <w:color w:val="FF6600"/>
        </w:rPr>
        <w:t>в зависимости от настроек</w:t>
      </w:r>
      <w:r>
        <w:rPr>
          <w:rFonts w:cstheme="minorHAnsi"/>
        </w:rPr>
        <w:t xml:space="preserve">) </w:t>
      </w:r>
      <w:r w:rsidRPr="00196830">
        <w:rPr>
          <w:rFonts w:cstheme="minorHAnsi"/>
        </w:rPr>
        <w:t xml:space="preserve">либо </w:t>
      </w:r>
      <w:r>
        <w:rPr>
          <w:rStyle w:val="afffd"/>
        </w:rPr>
        <w:t>ПОЛНЫЙ</w:t>
      </w:r>
      <w:r>
        <w:rPr>
          <w:rFonts w:cstheme="minorHAnsi"/>
        </w:rPr>
        <w:t>,</w:t>
      </w:r>
      <w:r>
        <w:rPr>
          <w:rStyle w:val="afffd"/>
        </w:rPr>
        <w:t xml:space="preserve"> </w:t>
      </w:r>
      <w:r w:rsidRPr="00196830">
        <w:rPr>
          <w:rFonts w:cstheme="minorHAnsi"/>
        </w:rPr>
        <w:t xml:space="preserve">либо </w:t>
      </w:r>
      <w:r>
        <w:rPr>
          <w:rStyle w:val="afffd"/>
        </w:rPr>
        <w:t xml:space="preserve">КРАТКИЙ ОТЧЕТ </w:t>
      </w:r>
      <w:r w:rsidRPr="00651E95">
        <w:rPr>
          <w:rStyle w:val="afffd"/>
          <w:b w:val="0"/>
          <w:color w:val="auto"/>
        </w:rPr>
        <w:t>(подробнее см</w:t>
      </w:r>
      <w:r w:rsidRPr="00A60AE4">
        <w:rPr>
          <w:rStyle w:val="afffd"/>
          <w:b w:val="0"/>
          <w:color w:val="auto"/>
        </w:rPr>
        <w:t>.</w:t>
      </w:r>
      <w:r w:rsidRPr="00A60AE4">
        <w:rPr>
          <w:rStyle w:val="afffd"/>
          <w:color w:val="auto"/>
        </w:rPr>
        <w:t xml:space="preserve"> </w:t>
      </w:r>
      <w:r w:rsidRPr="00A60AE4">
        <w:rPr>
          <w:rStyle w:val="afffd"/>
          <w:b w:val="0"/>
          <w:color w:val="auto"/>
        </w:rPr>
        <w:t>раздел</w:t>
      </w:r>
      <w:r w:rsidR="00EF5C3D" w:rsidRPr="00EF5C3D">
        <w:rPr>
          <w:rStyle w:val="afffd"/>
          <w:b w:val="0"/>
          <w:color w:val="auto"/>
        </w:rPr>
        <w:t xml:space="preserve"> </w:t>
      </w:r>
      <w:r w:rsidR="00EF5C3D">
        <w:rPr>
          <w:rStyle w:val="afffd"/>
          <w:b w:val="0"/>
          <w:color w:val="auto"/>
          <w:highlight w:val="yellow"/>
          <w:lang w:val="en-US"/>
        </w:rPr>
        <w:fldChar w:fldCharType="begin"/>
      </w:r>
      <w:r w:rsidR="00EF5C3D" w:rsidRPr="00EF5C3D">
        <w:rPr>
          <w:rStyle w:val="afffd"/>
          <w:b w:val="0"/>
          <w:color w:val="auto"/>
        </w:rPr>
        <w:instrText xml:space="preserve"> </w:instrText>
      </w:r>
      <w:r w:rsidR="00EF5C3D">
        <w:rPr>
          <w:rStyle w:val="afffd"/>
          <w:b w:val="0"/>
          <w:color w:val="auto"/>
          <w:lang w:val="en-US"/>
        </w:rPr>
        <w:instrText>REF</w:instrText>
      </w:r>
      <w:r w:rsidR="00EF5C3D" w:rsidRPr="00EF5C3D">
        <w:rPr>
          <w:rStyle w:val="afffd"/>
          <w:b w:val="0"/>
          <w:color w:val="auto"/>
        </w:rPr>
        <w:instrText xml:space="preserve"> _</w:instrText>
      </w:r>
      <w:r w:rsidR="00EF5C3D">
        <w:rPr>
          <w:rStyle w:val="afffd"/>
          <w:b w:val="0"/>
          <w:color w:val="auto"/>
          <w:lang w:val="en-US"/>
        </w:rPr>
        <w:instrText>Ref</w:instrText>
      </w:r>
      <w:r w:rsidR="00EF5C3D" w:rsidRPr="00EF5C3D">
        <w:rPr>
          <w:rStyle w:val="afffd"/>
          <w:b w:val="0"/>
          <w:color w:val="auto"/>
        </w:rPr>
        <w:instrText>450651307 \</w:instrText>
      </w:r>
      <w:r w:rsidR="00EF5C3D">
        <w:rPr>
          <w:rStyle w:val="afffd"/>
          <w:b w:val="0"/>
          <w:color w:val="auto"/>
          <w:lang w:val="en-US"/>
        </w:rPr>
        <w:instrText>w</w:instrText>
      </w:r>
      <w:r w:rsidR="00EF5C3D" w:rsidRPr="00EF5C3D">
        <w:rPr>
          <w:rStyle w:val="afffd"/>
          <w:b w:val="0"/>
          <w:color w:val="auto"/>
        </w:rPr>
        <w:instrText xml:space="preserve"> \</w:instrText>
      </w:r>
      <w:r w:rsidR="00EF5C3D">
        <w:rPr>
          <w:rStyle w:val="afffd"/>
          <w:b w:val="0"/>
          <w:color w:val="auto"/>
          <w:lang w:val="en-US"/>
        </w:rPr>
        <w:instrText>h</w:instrText>
      </w:r>
      <w:r w:rsidR="00EF5C3D" w:rsidRPr="00EF5C3D">
        <w:rPr>
          <w:rStyle w:val="afffd"/>
          <w:b w:val="0"/>
          <w:color w:val="auto"/>
        </w:rPr>
        <w:instrText xml:space="preserve"> </w:instrText>
      </w:r>
      <w:r w:rsidR="00EF5C3D">
        <w:rPr>
          <w:rStyle w:val="afffd"/>
          <w:b w:val="0"/>
          <w:color w:val="auto"/>
          <w:highlight w:val="yellow"/>
          <w:lang w:val="en-US"/>
        </w:rPr>
      </w:r>
      <w:r w:rsidR="00EF5C3D">
        <w:rPr>
          <w:rStyle w:val="afffd"/>
          <w:b w:val="0"/>
          <w:color w:val="auto"/>
          <w:highlight w:val="yellow"/>
          <w:lang w:val="en-US"/>
        </w:rPr>
        <w:fldChar w:fldCharType="separate"/>
      </w:r>
      <w:r w:rsidR="00EF5C3D" w:rsidRPr="00EF5C3D">
        <w:rPr>
          <w:rStyle w:val="afffd"/>
          <w:b w:val="0"/>
          <w:color w:val="auto"/>
        </w:rPr>
        <w:t>4.3</w:t>
      </w:r>
      <w:r w:rsidR="00EF5C3D">
        <w:rPr>
          <w:rStyle w:val="afffd"/>
          <w:b w:val="0"/>
          <w:color w:val="auto"/>
          <w:highlight w:val="yellow"/>
          <w:lang w:val="en-US"/>
        </w:rPr>
        <w:fldChar w:fldCharType="end"/>
      </w:r>
      <w:r w:rsidR="00EF5C3D" w:rsidRPr="00EF5C3D">
        <w:rPr>
          <w:rStyle w:val="afffd"/>
          <w:b w:val="0"/>
          <w:color w:val="auto"/>
        </w:rPr>
        <w:t xml:space="preserve"> </w:t>
      </w:r>
      <w:hyperlink w:anchor="_Как_вывести_на" w:history="1">
        <w:r w:rsidR="00EF5C3D" w:rsidRPr="00EF5C3D">
          <w:rPr>
            <w:rStyle w:val="af0"/>
          </w:rPr>
          <w:t>Как вывести на печать отчеты?</w:t>
        </w:r>
      </w:hyperlink>
      <w:r w:rsidRPr="00A60AE4">
        <w:rPr>
          <w:rStyle w:val="afffd"/>
          <w:b w:val="0"/>
          <w:color w:val="auto"/>
        </w:rPr>
        <w:t>)</w:t>
      </w:r>
      <w:r w:rsidRPr="00A60AE4">
        <w:rPr>
          <w:rFonts w:cstheme="minorHAnsi"/>
        </w:rPr>
        <w:t>.</w:t>
      </w:r>
      <w:r w:rsidRPr="00196830">
        <w:rPr>
          <w:rFonts w:cstheme="minorHAnsi"/>
        </w:rPr>
        <w:t xml:space="preserve"> Распечатанный документ нужно передать в бухгалтерию предприятия.</w:t>
      </w:r>
    </w:p>
    <w:p w14:paraId="1414033A" w14:textId="77777777" w:rsidR="00856471" w:rsidRDefault="00856471" w:rsidP="00856471">
      <w:pPr>
        <w:pStyle w:val="INDENTION"/>
        <w:spacing w:line="360" w:lineRule="auto"/>
        <w:rPr>
          <w:rFonts w:cstheme="minorHAnsi"/>
        </w:rPr>
      </w:pPr>
      <w:r>
        <w:rPr>
          <w:rFonts w:cstheme="minorHAnsi"/>
        </w:rPr>
        <w:t xml:space="preserve">В зависимости от того, как завершилась </w:t>
      </w:r>
      <w:proofErr w:type="spellStart"/>
      <w:r>
        <w:rPr>
          <w:rFonts w:cstheme="minorHAnsi"/>
        </w:rPr>
        <w:t>пе</w:t>
      </w:r>
      <w:proofErr w:type="spellEnd"/>
      <w:r w:rsidR="005D15B1" w:rsidRPr="005D15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редача</w:t>
      </w:r>
      <w:proofErr w:type="spellEnd"/>
      <w:r>
        <w:rPr>
          <w:rFonts w:cstheme="minorHAnsi"/>
        </w:rPr>
        <w:t xml:space="preserve"> данных в Банк (успешно/сбой) и совпали ли итоги – на распечатанном чеке будет выведено одно из следующих сообщений:</w:t>
      </w:r>
    </w:p>
    <w:tbl>
      <w:tblPr>
        <w:tblStyle w:val="a8"/>
        <w:tblW w:w="9923" w:type="dxa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630"/>
        <w:gridCol w:w="1630"/>
        <w:gridCol w:w="1630"/>
        <w:gridCol w:w="1631"/>
      </w:tblGrid>
      <w:tr w:rsidR="00856471" w:rsidRPr="00A0068A" w14:paraId="52018A55" w14:textId="77777777" w:rsidTr="00707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  <w:shd w:val="clear" w:color="auto" w:fill="437A28"/>
            <w:vAlign w:val="center"/>
          </w:tcPr>
          <w:p w14:paraId="5ECC88E2" w14:textId="77777777" w:rsidR="00856471" w:rsidRPr="00A0068A" w:rsidRDefault="00856471" w:rsidP="0070744E">
            <w:pPr>
              <w:pStyle w:val="Tablehead"/>
              <w:ind w:right="176"/>
            </w:pPr>
            <w:r w:rsidRPr="00196830">
              <w:t xml:space="preserve"> </w:t>
            </w:r>
            <w:r>
              <w:t>На чеке печатается:</w:t>
            </w:r>
          </w:p>
        </w:tc>
        <w:tc>
          <w:tcPr>
            <w:tcW w:w="6521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437A28"/>
            <w:vAlign w:val="center"/>
          </w:tcPr>
          <w:p w14:paraId="67AC2482" w14:textId="77777777" w:rsidR="00856471" w:rsidRPr="00A0068A" w:rsidRDefault="00856471" w:rsidP="0070744E">
            <w:pPr>
              <w:pStyle w:val="Tablehead"/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Условия вывода сообщения:</w:t>
            </w:r>
          </w:p>
        </w:tc>
      </w:tr>
      <w:tr w:rsidR="00856471" w:rsidRPr="00A0068A" w14:paraId="66567469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  <w:shd w:val="clear" w:color="auto" w:fill="EAF1DD" w:themeFill="accent3" w:themeFillTint="33"/>
            <w:vAlign w:val="center"/>
          </w:tcPr>
          <w:p w14:paraId="2024C96E" w14:textId="77777777" w:rsidR="00856471" w:rsidRPr="00946A75" w:rsidRDefault="00856471" w:rsidP="0070744E">
            <w:pPr>
              <w:pStyle w:val="Tablehead"/>
              <w:ind w:right="176"/>
              <w:rPr>
                <w:rStyle w:val="afffd"/>
                <w:rFonts w:cs="Times New Roman"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3E503FAD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>
              <w:rPr>
                <w:rStyle w:val="afffd"/>
                <w:rFonts w:cs="Times New Roman"/>
                <w:b/>
              </w:rPr>
              <w:t>Передача данных в Банк за смену</w:t>
            </w:r>
          </w:p>
        </w:tc>
        <w:tc>
          <w:tcPr>
            <w:tcW w:w="326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27A7AAF6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 w:rsidRPr="00946A75">
              <w:rPr>
                <w:rStyle w:val="afffd"/>
                <w:rFonts w:cs="Times New Roman"/>
                <w:b/>
              </w:rPr>
              <w:t>ИТОГИ</w:t>
            </w:r>
          </w:p>
        </w:tc>
      </w:tr>
      <w:tr w:rsidR="00856471" w:rsidRPr="00A0068A" w14:paraId="5C1BC468" w14:textId="77777777" w:rsidTr="0070744E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1DBCC034" w14:textId="77777777" w:rsidR="00856471" w:rsidRPr="00946A75" w:rsidRDefault="00856471" w:rsidP="0070744E">
            <w:pPr>
              <w:pStyle w:val="Tablehead"/>
              <w:ind w:right="176"/>
              <w:rPr>
                <w:rStyle w:val="afffd"/>
                <w:rFonts w:cs="Times New Roman"/>
              </w:rPr>
            </w:pPr>
          </w:p>
        </w:tc>
        <w:tc>
          <w:tcPr>
            <w:tcW w:w="1630" w:type="dxa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6D265F7B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 w:rsidRPr="00946A75">
              <w:rPr>
                <w:rStyle w:val="afffd"/>
                <w:rFonts w:cs="Times New Roman"/>
                <w:b/>
              </w:rPr>
              <w:t>успешно</w:t>
            </w:r>
          </w:p>
        </w:tc>
        <w:tc>
          <w:tcPr>
            <w:tcW w:w="1630" w:type="dxa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7429F4A8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 w:rsidRPr="00946A75">
              <w:rPr>
                <w:rStyle w:val="afffd"/>
                <w:rFonts w:cs="Times New Roman"/>
                <w:b/>
              </w:rPr>
              <w:t>с ошибкой</w:t>
            </w:r>
          </w:p>
        </w:tc>
        <w:tc>
          <w:tcPr>
            <w:tcW w:w="1630" w:type="dxa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089BBE5B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 w:rsidRPr="00946A75">
              <w:rPr>
                <w:rStyle w:val="afffd"/>
                <w:rFonts w:cs="Times New Roman"/>
                <w:b/>
              </w:rPr>
              <w:t>совпали</w:t>
            </w:r>
          </w:p>
        </w:tc>
        <w:tc>
          <w:tcPr>
            <w:tcW w:w="1631" w:type="dxa"/>
            <w:tcBorders>
              <w:bottom w:val="single" w:sz="4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14:paraId="59E25D22" w14:textId="77777777" w:rsidR="00856471" w:rsidRPr="00946A75" w:rsidRDefault="00856471" w:rsidP="0070744E">
            <w:pPr>
              <w:pStyle w:val="Tablehead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d"/>
                <w:rFonts w:cs="Times New Roman"/>
                <w:b/>
              </w:rPr>
            </w:pPr>
            <w:r w:rsidRPr="00946A75">
              <w:rPr>
                <w:rStyle w:val="afffd"/>
                <w:rFonts w:cs="Times New Roman"/>
                <w:b/>
              </w:rPr>
              <w:t>не совпали</w:t>
            </w:r>
          </w:p>
        </w:tc>
      </w:tr>
      <w:tr w:rsidR="00856471" w:rsidRPr="00A0068A" w14:paraId="3B3193E6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tcBorders>
              <w:left w:val="nil"/>
            </w:tcBorders>
            <w:shd w:val="clear" w:color="auto" w:fill="FFFFFF" w:themeFill="background1"/>
            <w:vAlign w:val="center"/>
          </w:tcPr>
          <w:p w14:paraId="304AA891" w14:textId="77777777" w:rsidR="00856471" w:rsidRPr="00946A75" w:rsidRDefault="00856471" w:rsidP="0070744E">
            <w:pPr>
              <w:pStyle w:val="INDENTION"/>
              <w:ind w:left="175"/>
              <w:jc w:val="center"/>
              <w:rPr>
                <w:rStyle w:val="afffd"/>
              </w:rPr>
            </w:pPr>
            <w:r>
              <w:rPr>
                <w:rStyle w:val="afffd"/>
              </w:rPr>
              <w:t>Варианты успешного проведения операции</w:t>
            </w:r>
          </w:p>
        </w:tc>
      </w:tr>
      <w:tr w:rsidR="00856471" w:rsidRPr="00A0068A" w14:paraId="7FB69F84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803B47F" w14:textId="77777777" w:rsidR="00856471" w:rsidRPr="00A0068A" w:rsidRDefault="00856471" w:rsidP="0070744E">
            <w:pPr>
              <w:pStyle w:val="INDENTION"/>
              <w:ind w:right="176"/>
              <w:jc w:val="center"/>
            </w:pPr>
            <w:r w:rsidRPr="00946A75">
              <w:t>Итоги совпали</w:t>
            </w:r>
          </w:p>
        </w:tc>
        <w:tc>
          <w:tcPr>
            <w:tcW w:w="1630" w:type="dxa"/>
            <w:shd w:val="clear" w:color="auto" w:fill="FFFFFF" w:themeFill="background1"/>
          </w:tcPr>
          <w:p w14:paraId="41305317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630" w:type="dxa"/>
            <w:shd w:val="clear" w:color="auto" w:fill="FFFFFF" w:themeFill="background1"/>
          </w:tcPr>
          <w:p w14:paraId="75F06302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  <w:shd w:val="clear" w:color="auto" w:fill="FFFFFF" w:themeFill="background1"/>
          </w:tcPr>
          <w:p w14:paraId="221332C6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631" w:type="dxa"/>
            <w:shd w:val="clear" w:color="auto" w:fill="FFFFFF" w:themeFill="background1"/>
          </w:tcPr>
          <w:p w14:paraId="558F90E6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6471" w:rsidRPr="00A0068A" w14:paraId="5EE0CE8F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C129499" w14:textId="77777777" w:rsidR="00856471" w:rsidRPr="00A0068A" w:rsidRDefault="00856471" w:rsidP="0070744E">
            <w:pPr>
              <w:pStyle w:val="INDENTION"/>
              <w:ind w:right="176"/>
              <w:jc w:val="center"/>
            </w:pPr>
            <w:r w:rsidRPr="00946A75">
              <w:t>Отчет передан в Банк</w:t>
            </w:r>
          </w:p>
        </w:tc>
        <w:tc>
          <w:tcPr>
            <w:tcW w:w="1630" w:type="dxa"/>
            <w:shd w:val="clear" w:color="auto" w:fill="FFFFFF" w:themeFill="background1"/>
          </w:tcPr>
          <w:p w14:paraId="0FDB7EFC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  <w:tc>
          <w:tcPr>
            <w:tcW w:w="1630" w:type="dxa"/>
            <w:shd w:val="clear" w:color="auto" w:fill="FFFFFF" w:themeFill="background1"/>
          </w:tcPr>
          <w:p w14:paraId="72A3555F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  <w:shd w:val="clear" w:color="auto" w:fill="FFFFFF" w:themeFill="background1"/>
          </w:tcPr>
          <w:p w14:paraId="7F0F16D1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1" w:type="dxa"/>
            <w:shd w:val="clear" w:color="auto" w:fill="FFFFFF" w:themeFill="background1"/>
          </w:tcPr>
          <w:p w14:paraId="00EB5321" w14:textId="77777777" w:rsidR="00856471" w:rsidRPr="00A0068A" w:rsidRDefault="00856471" w:rsidP="0070744E">
            <w:pPr>
              <w:pStyle w:val="INDENTION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</w:t>
            </w:r>
          </w:p>
        </w:tc>
      </w:tr>
      <w:tr w:rsidR="00856471" w:rsidRPr="00A0068A" w14:paraId="3AC591B6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tcBorders>
              <w:left w:val="nil"/>
            </w:tcBorders>
            <w:shd w:val="clear" w:color="auto" w:fill="FFFFFF" w:themeFill="background1"/>
            <w:vAlign w:val="center"/>
          </w:tcPr>
          <w:p w14:paraId="71613F48" w14:textId="77777777" w:rsidR="00856471" w:rsidRPr="00946A75" w:rsidRDefault="00856471" w:rsidP="0070744E">
            <w:pPr>
              <w:pStyle w:val="INDENTION"/>
              <w:ind w:left="175"/>
              <w:jc w:val="center"/>
              <w:rPr>
                <w:rStyle w:val="afffd"/>
              </w:rPr>
            </w:pPr>
            <w:r>
              <w:rPr>
                <w:rStyle w:val="afffd"/>
              </w:rPr>
              <w:t>Сбой при проведении операции</w:t>
            </w:r>
          </w:p>
        </w:tc>
      </w:tr>
      <w:tr w:rsidR="00856471" w:rsidRPr="00A0068A" w14:paraId="0EAB430D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873C3F7" w14:textId="77777777" w:rsidR="00856471" w:rsidRPr="00A0068A" w:rsidRDefault="00856471" w:rsidP="0070744E">
            <w:pPr>
              <w:pStyle w:val="INDENTION"/>
              <w:ind w:right="176"/>
              <w:jc w:val="center"/>
            </w:pPr>
            <w:r w:rsidRPr="006F06B5">
              <w:rPr>
                <w:b/>
                <w:color w:val="FF6600"/>
                <w:sz w:val="22"/>
              </w:rPr>
              <w:t>*</w:t>
            </w:r>
            <w:r w:rsidRPr="0020299A">
              <w:t>Передайте отчет в Банк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14:paraId="1C31B433" w14:textId="77777777" w:rsidR="00856471" w:rsidRPr="00A0068A" w:rsidRDefault="00856471" w:rsidP="0070744E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14:paraId="39DAB75C" w14:textId="77777777" w:rsidR="00856471" w:rsidRPr="00A0068A" w:rsidRDefault="00856471" w:rsidP="0070744E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14:paraId="16B90C0E" w14:textId="77777777" w:rsidR="00856471" w:rsidRPr="00A0068A" w:rsidRDefault="00856471" w:rsidP="0070744E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631" w:type="dxa"/>
            <w:shd w:val="clear" w:color="auto" w:fill="FFFFFF" w:themeFill="background1"/>
            <w:vAlign w:val="center"/>
          </w:tcPr>
          <w:p w14:paraId="54104170" w14:textId="77777777" w:rsidR="00856471" w:rsidRPr="00A0068A" w:rsidRDefault="00856471" w:rsidP="0070744E">
            <w:pPr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</w:t>
            </w:r>
          </w:p>
        </w:tc>
      </w:tr>
      <w:tr w:rsidR="00856471" w:rsidRPr="00A0068A" w14:paraId="0FD689BC" w14:textId="77777777" w:rsidTr="00707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tcBorders>
              <w:left w:val="nil"/>
            </w:tcBorders>
            <w:shd w:val="clear" w:color="auto" w:fill="FFFFFF" w:themeFill="background1"/>
            <w:vAlign w:val="center"/>
          </w:tcPr>
          <w:p w14:paraId="5B3809A3" w14:textId="77777777" w:rsidR="00856471" w:rsidRPr="004E592F" w:rsidRDefault="00856471" w:rsidP="0070744E">
            <w:pPr>
              <w:jc w:val="left"/>
              <w:rPr>
                <w:rFonts w:asciiTheme="minorHAnsi" w:hAnsiTheme="minorHAnsi"/>
              </w:rPr>
            </w:pPr>
            <w:r w:rsidRPr="006F06B5">
              <w:rPr>
                <w:rFonts w:asciiTheme="minorHAnsi" w:hAnsiTheme="minorHAnsi"/>
                <w:b/>
                <w:color w:val="FF6600"/>
                <w:sz w:val="22"/>
                <w:szCs w:val="22"/>
              </w:rPr>
              <w:t>*</w:t>
            </w:r>
            <w:r w:rsidRPr="004E592F">
              <w:rPr>
                <w:rFonts w:asciiTheme="minorHAnsi" w:hAnsiTheme="minorHAnsi"/>
                <w:b/>
                <w:color w:val="FF6600"/>
              </w:rPr>
              <w:t xml:space="preserve"> </w:t>
            </w:r>
            <w:r w:rsidRPr="004E592F">
              <w:rPr>
                <w:rFonts w:asciiTheme="minorHAnsi" w:hAnsiTheme="minorHAnsi" w:cstheme="minorHAnsi"/>
                <w:sz w:val="20"/>
              </w:rPr>
              <w:t>В этом случае, отчет в Банк может быть передан по факсу через бухгалтерию</w:t>
            </w:r>
          </w:p>
        </w:tc>
      </w:tr>
    </w:tbl>
    <w:p w14:paraId="346EAAC5" w14:textId="77777777" w:rsidR="004C17BF" w:rsidRPr="00A0068A" w:rsidRDefault="004C17BF" w:rsidP="00E6364C">
      <w:pPr>
        <w:pStyle w:val="22"/>
      </w:pPr>
      <w:bookmarkStart w:id="124" w:name="_Toc409776889"/>
      <w:bookmarkStart w:id="125" w:name="_Toc409780718"/>
      <w:bookmarkStart w:id="126" w:name="_Toc409780864"/>
      <w:bookmarkStart w:id="127" w:name="_Toc409781368"/>
      <w:bookmarkStart w:id="128" w:name="_Toc409785219"/>
      <w:bookmarkStart w:id="129" w:name="_Toc453677087"/>
      <w:r w:rsidRPr="00A0068A">
        <w:t xml:space="preserve">Как </w:t>
      </w:r>
      <w:r w:rsidR="00685E36" w:rsidRPr="00A0068A">
        <w:t>вывести</w:t>
      </w:r>
      <w:r w:rsidRPr="00A0068A">
        <w:t xml:space="preserve"> на печать повтор чека</w:t>
      </w:r>
      <w:bookmarkEnd w:id="124"/>
      <w:bookmarkEnd w:id="125"/>
      <w:bookmarkEnd w:id="126"/>
      <w:bookmarkEnd w:id="127"/>
      <w:bookmarkEnd w:id="128"/>
      <w:r w:rsidRPr="00A0068A">
        <w:t>?</w:t>
      </w:r>
      <w:bookmarkEnd w:id="129"/>
    </w:p>
    <w:p w14:paraId="149A0742" w14:textId="77777777" w:rsidR="008328A3" w:rsidRPr="00A0068A" w:rsidRDefault="008328A3" w:rsidP="00685E36">
      <w:pPr>
        <w:pStyle w:val="INDENTION"/>
      </w:pPr>
      <w:r w:rsidRPr="00A0068A">
        <w:t xml:space="preserve">Операция </w:t>
      </w:r>
      <w:r w:rsidR="005077B4" w:rsidRPr="005077B4">
        <w:rPr>
          <w:b/>
          <w:color w:val="437A28"/>
        </w:rPr>
        <w:t xml:space="preserve">ПОВТОРНОЙ ПЕЧАТИ ЧЕКА </w:t>
      </w:r>
      <w:r w:rsidRPr="00A0068A">
        <w:t>вызывается в интерфейсе ПО ККМ:</w:t>
      </w:r>
    </w:p>
    <w:p w14:paraId="74153196" w14:textId="77777777" w:rsidR="008328A3" w:rsidRPr="00A0068A" w:rsidRDefault="008328A3" w:rsidP="005077B4">
      <w:pPr>
        <w:pStyle w:val="INDENTION"/>
        <w:spacing w:before="240"/>
        <w:jc w:val="center"/>
      </w:pPr>
      <w:r w:rsidRPr="00A0068A">
        <w:rPr>
          <w:noProof/>
        </w:rPr>
        <w:drawing>
          <wp:inline distT="0" distB="0" distL="0" distR="0" wp14:anchorId="29629D0C" wp14:editId="472FB03F">
            <wp:extent cx="3530561" cy="1743075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81" cy="175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33B0" w14:textId="77777777" w:rsidR="00CF3C09" w:rsidRPr="00A0068A" w:rsidRDefault="00CF3C09" w:rsidP="008328A3">
      <w:pPr>
        <w:pStyle w:val="INDENTION"/>
        <w:jc w:val="center"/>
      </w:pPr>
    </w:p>
    <w:p w14:paraId="10F7CBDE" w14:textId="77777777" w:rsidR="004C17BF" w:rsidRPr="00A0068A" w:rsidRDefault="00D4574D" w:rsidP="00BE6608">
      <w:pPr>
        <w:pStyle w:val="INDENTION"/>
      </w:pPr>
      <w:r w:rsidRPr="00A0068A">
        <w:t xml:space="preserve">В </w:t>
      </w:r>
      <w:r w:rsidR="008328A3" w:rsidRPr="00A0068A">
        <w:t xml:space="preserve">открывшемся окне </w:t>
      </w:r>
      <w:r w:rsidR="008328A3" w:rsidRPr="00A0068A">
        <w:rPr>
          <w:rStyle w:val="afffd"/>
        </w:rPr>
        <w:t>Какой чек выбрать?</w:t>
      </w:r>
      <w:r w:rsidRPr="00A0068A">
        <w:t xml:space="preserve"> в</w:t>
      </w:r>
      <w:r w:rsidR="004C17BF" w:rsidRPr="00A0068A">
        <w:t xml:space="preserve">ыбрать </w:t>
      </w:r>
      <w:r w:rsidR="008328A3" w:rsidRPr="00A0068A">
        <w:t xml:space="preserve">требуемый </w:t>
      </w:r>
      <w:r w:rsidR="004C17BF" w:rsidRPr="00A0068A">
        <w:t xml:space="preserve">пункт и нажать на </w:t>
      </w:r>
      <w:r w:rsidR="008328A3" w:rsidRPr="00A0068A">
        <w:t>кнопку</w:t>
      </w:r>
      <w:r w:rsidR="004C17BF" w:rsidRPr="00A0068A">
        <w:t xml:space="preserve"> </w:t>
      </w:r>
      <w:r w:rsidR="00BE7690" w:rsidRPr="00A0068A">
        <w:t xml:space="preserve"> </w:t>
      </w:r>
      <w:r w:rsidR="005077B4" w:rsidRPr="00A0068A">
        <w:rPr>
          <w:rStyle w:val="afffd"/>
        </w:rPr>
        <w:t>Ок</w:t>
      </w:r>
      <w:r w:rsidR="004C17BF" w:rsidRPr="00A0068A">
        <w:t>:</w:t>
      </w:r>
    </w:p>
    <w:p w14:paraId="0D54D0E7" w14:textId="77777777" w:rsidR="004C17BF" w:rsidRPr="00A0068A" w:rsidRDefault="004C17BF" w:rsidP="00685E36">
      <w:pPr>
        <w:pStyle w:val="a1"/>
        <w:ind w:left="601" w:hanging="283"/>
      </w:pPr>
      <w:r w:rsidRPr="00A0068A">
        <w:rPr>
          <w:b/>
          <w:color w:val="437A28"/>
        </w:rPr>
        <w:t>Последний</w:t>
      </w:r>
      <w:r w:rsidRPr="00A0068A">
        <w:t xml:space="preserve"> – печать последнего чека</w:t>
      </w:r>
      <w:r w:rsidR="00334EE0" w:rsidRPr="00A0068A">
        <w:t>;</w:t>
      </w:r>
    </w:p>
    <w:p w14:paraId="09DEEBD0" w14:textId="77777777" w:rsidR="004C17BF" w:rsidRPr="00A0068A" w:rsidRDefault="004C17BF" w:rsidP="00685E36">
      <w:pPr>
        <w:pStyle w:val="a1"/>
        <w:ind w:left="601" w:hanging="283"/>
      </w:pPr>
      <w:r w:rsidRPr="00A0068A">
        <w:rPr>
          <w:b/>
          <w:color w:val="437A28"/>
        </w:rPr>
        <w:t xml:space="preserve">Выбрать из </w:t>
      </w:r>
      <w:r w:rsidR="008328A3" w:rsidRPr="00A0068A">
        <w:rPr>
          <w:b/>
          <w:color w:val="437A28"/>
        </w:rPr>
        <w:t>контрольной ленты</w:t>
      </w:r>
      <w:r w:rsidRPr="00A0068A">
        <w:t xml:space="preserve"> – печать чека текущего дня (до сверки итогов)</w:t>
      </w:r>
      <w:r w:rsidR="00334EE0" w:rsidRPr="00A0068A">
        <w:t>;</w:t>
      </w:r>
    </w:p>
    <w:p w14:paraId="48093F63" w14:textId="77777777" w:rsidR="004C17BF" w:rsidRPr="00A0068A" w:rsidRDefault="004C17BF" w:rsidP="00EB253B">
      <w:pPr>
        <w:pStyle w:val="a1"/>
        <w:ind w:left="601" w:hanging="283"/>
      </w:pPr>
      <w:r w:rsidRPr="00A0068A">
        <w:rPr>
          <w:b/>
          <w:color w:val="437A28"/>
        </w:rPr>
        <w:t>Выбрать из старых</w:t>
      </w:r>
      <w:r w:rsidRPr="00A0068A">
        <w:t xml:space="preserve"> – печать чека предыдущих дней.</w:t>
      </w:r>
    </w:p>
    <w:p w14:paraId="25D194FB" w14:textId="77777777" w:rsidR="00E750AF" w:rsidRPr="00A0068A" w:rsidRDefault="00E750AF" w:rsidP="00BF0636">
      <w:pPr>
        <w:pStyle w:val="a1"/>
        <w:numPr>
          <w:ilvl w:val="0"/>
          <w:numId w:val="0"/>
        </w:numPr>
        <w:ind w:left="601"/>
        <w:jc w:val="right"/>
      </w:pPr>
    </w:p>
    <w:p w14:paraId="744D16C1" w14:textId="77777777" w:rsidR="00C04987" w:rsidRDefault="003D79A2" w:rsidP="00E750AF">
      <w:pPr>
        <w:jc w:val="right"/>
        <w:rPr>
          <w:rFonts w:asciiTheme="minorHAnsi" w:hAnsiTheme="minorHAnsi"/>
        </w:rPr>
      </w:pPr>
      <w:r w:rsidRPr="00A0068A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0B894764" wp14:editId="2C848D63">
                <wp:extent cx="5387975" cy="573206"/>
                <wp:effectExtent l="19050" t="19050" r="117475" b="132080"/>
                <wp:docPr id="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7975" cy="5732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noFill/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1DDA31" w14:textId="77777777" w:rsidR="004748EF" w:rsidRPr="0049209F" w:rsidRDefault="004748EF" w:rsidP="00E750A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</w:pPr>
                            <w:r w:rsidRPr="0049209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Возможность проведения данной операции зависит от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>используемого ПО </w:t>
                            </w:r>
                            <w:r w:rsidRPr="0049209F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>ККМ.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AutoShape 36" o:spid="_x0000_s1050" style="width:424.25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" fillcolor="#ffde80" stroked="f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49209F" w:rsidRDefault="004748EF" w:rsidP="00E750AF">
                      <w:pPr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</w:pPr>
                      <w:r w:rsidRPr="0049209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Возможность проведения данной операции зависит от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>используемого ПО </w:t>
                      </w:r>
                      <w:r w:rsidRPr="0049209F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>ККМ.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C6EE572" w14:textId="77777777" w:rsidR="004C17BF" w:rsidRPr="00A0068A" w:rsidRDefault="004C17BF" w:rsidP="00E6364C">
      <w:pPr>
        <w:pStyle w:val="22"/>
      </w:pPr>
      <w:bookmarkStart w:id="130" w:name="_Как_вывести_на"/>
      <w:bookmarkStart w:id="131" w:name="_Toc409780720"/>
      <w:bookmarkStart w:id="132" w:name="_Toc409780866"/>
      <w:bookmarkStart w:id="133" w:name="_Toc409781370"/>
      <w:bookmarkStart w:id="134" w:name="_Toc409785221"/>
      <w:bookmarkStart w:id="135" w:name="_Ref450651307"/>
      <w:bookmarkStart w:id="136" w:name="_Toc453677088"/>
      <w:bookmarkEnd w:id="130"/>
      <w:r w:rsidRPr="00A0068A">
        <w:t xml:space="preserve">Как </w:t>
      </w:r>
      <w:r w:rsidR="00685E36" w:rsidRPr="00A0068A">
        <w:t>вывести</w:t>
      </w:r>
      <w:r w:rsidR="00DD638A" w:rsidRPr="00A0068A">
        <w:t xml:space="preserve"> на печать</w:t>
      </w:r>
      <w:r w:rsidRPr="00A0068A">
        <w:t xml:space="preserve"> отчеты</w:t>
      </w:r>
      <w:bookmarkEnd w:id="131"/>
      <w:bookmarkEnd w:id="132"/>
      <w:bookmarkEnd w:id="133"/>
      <w:bookmarkEnd w:id="134"/>
      <w:r w:rsidRPr="00A0068A">
        <w:t>?</w:t>
      </w:r>
      <w:bookmarkEnd w:id="135"/>
      <w:bookmarkEnd w:id="136"/>
    </w:p>
    <w:p w14:paraId="55651FA7" w14:textId="77777777" w:rsidR="00EF5C3D" w:rsidRDefault="00EF5C3D" w:rsidP="00EF5C3D">
      <w:pPr>
        <w:pStyle w:val="INDENTION"/>
        <w:spacing w:line="360" w:lineRule="auto"/>
        <w:jc w:val="right"/>
        <w:rPr>
          <w:lang w:val="en-US"/>
        </w:rPr>
      </w:pPr>
      <w:r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7430E26F" wp14:editId="126BA381">
                <wp:extent cx="4530585" cy="1352550"/>
                <wp:effectExtent l="19050" t="19050" r="137160" b="152400"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058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C86572" w14:textId="77777777" w:rsidR="004748EF" w:rsidRPr="00A168C7" w:rsidRDefault="004748EF" w:rsidP="00EF5C3D">
                            <w:pPr>
                              <w:pStyle w:val="afffe"/>
                              <w:keepNext/>
                              <w:pageBreakBefore/>
                              <w:spacing w:after="120" w:line="276" w:lineRule="auto"/>
                              <w:outlineLvl w:val="0"/>
                              <w:rPr>
                                <w:rFonts w:cstheme="minorHAnsi"/>
                                <w:b w:val="0"/>
                              </w:rPr>
                            </w:pPr>
                            <w:r>
                              <w:t>О</w:t>
                            </w:r>
                            <w:r w:rsidRPr="00196830">
                              <w:t>тчет</w:t>
                            </w:r>
                            <w:r>
                              <w:t>ы, хранимые в терминале,</w:t>
                            </w:r>
                            <w:r w:rsidRPr="00196830">
                              <w:t xml:space="preserve"> </w:t>
                            </w:r>
                            <w:r w:rsidRPr="00C01D9B">
                              <w:rPr>
                                <w:color w:val="FF6600"/>
                              </w:rPr>
                              <w:t>можно печатать неограниченное число раз</w:t>
                            </w:r>
                            <w:r>
                              <w:t>, т.к. п</w:t>
                            </w:r>
                            <w:r w:rsidRPr="00196830">
                              <w:t xml:space="preserve">ри </w:t>
                            </w:r>
                            <w:r w:rsidRPr="00F60278">
                              <w:t>распечатке отчета</w:t>
                            </w:r>
                            <w:r w:rsidRPr="00A168C7"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  <w:p w14:paraId="30E8BE86" w14:textId="77777777" w:rsidR="004748EF" w:rsidRPr="00A168C7" w:rsidRDefault="004748EF" w:rsidP="00EF5C3D">
                            <w:pPr>
                              <w:pStyle w:val="afffe"/>
                              <w:keepNext/>
                              <w:pageBreakBefore/>
                              <w:numPr>
                                <w:ilvl w:val="0"/>
                                <w:numId w:val="42"/>
                              </w:numPr>
                              <w:spacing w:after="0" w:line="276" w:lineRule="auto"/>
                              <w:ind w:left="432" w:hanging="432"/>
                              <w:outlineLvl w:val="0"/>
                              <w:rPr>
                                <w:rFonts w:cstheme="minorHAnsi"/>
                                <w:b w:val="0"/>
                              </w:rPr>
                            </w:pPr>
                            <w:r w:rsidRPr="00A168C7">
                              <w:rPr>
                                <w:rFonts w:cstheme="minorHAnsi"/>
                              </w:rPr>
                              <w:t xml:space="preserve">терминал не устанавливает связь с Банком; </w:t>
                            </w:r>
                          </w:p>
                          <w:p w14:paraId="6BE1FB09" w14:textId="77777777" w:rsidR="004748EF" w:rsidRPr="00A168C7" w:rsidRDefault="004748EF" w:rsidP="00EF5C3D">
                            <w:pPr>
                              <w:pStyle w:val="afffe"/>
                              <w:keepNext/>
                              <w:pageBreakBefore/>
                              <w:numPr>
                                <w:ilvl w:val="0"/>
                                <w:numId w:val="42"/>
                              </w:numPr>
                              <w:spacing w:after="0" w:line="276" w:lineRule="auto"/>
                              <w:ind w:left="432" w:hanging="432"/>
                              <w:outlineLvl w:val="0"/>
                              <w:rPr>
                                <w:rFonts w:cstheme="minorHAnsi"/>
                                <w:b w:val="0"/>
                              </w:rPr>
                            </w:pPr>
                            <w:r w:rsidRPr="00A168C7">
                              <w:rPr>
                                <w:rFonts w:cstheme="minorHAnsi"/>
                              </w:rPr>
                              <w:t>передача списка операций в Банк не осуществляется;</w:t>
                            </w:r>
                          </w:p>
                          <w:p w14:paraId="576878BC" w14:textId="77777777" w:rsidR="004748EF" w:rsidRPr="00A168C7" w:rsidRDefault="004748EF" w:rsidP="00EF5C3D">
                            <w:pPr>
                              <w:pStyle w:val="afffe"/>
                              <w:keepNext/>
                              <w:pageBreakBefore/>
                              <w:numPr>
                                <w:ilvl w:val="0"/>
                                <w:numId w:val="42"/>
                              </w:numPr>
                              <w:spacing w:after="120" w:line="276" w:lineRule="auto"/>
                              <w:ind w:left="432" w:hanging="432"/>
                              <w:outlineLvl w:val="0"/>
                              <w:rPr>
                                <w:rFonts w:cstheme="minorHAnsi"/>
                                <w:b w:val="0"/>
                              </w:rPr>
                            </w:pPr>
                            <w:r w:rsidRPr="00A168C7">
                              <w:rPr>
                                <w:rFonts w:cstheme="minorHAnsi"/>
                              </w:rPr>
                              <w:t>список операций не очищается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51" style="width:356.75pt;height:1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A168C7" w:rsidRDefault="004748EF" w:rsidP="00EF5C3D">
                      <w:pPr>
                        <w:pStyle w:val="afffe"/>
                        <w:keepNext/>
                        <w:pageBreakBefore/>
                        <w:spacing w:after="120" w:line="276" w:lineRule="auto"/>
                        <w:outlineLvl w:val="0"/>
                        <w:rPr>
                          <w:rFonts w:cstheme="minorHAnsi"/>
                          <w:b w:val="0"/>
                        </w:rPr>
                      </w:pPr>
                      <w:r>
                        <w:t>О</w:t>
                      </w:r>
                      <w:r w:rsidRPr="00196830">
                        <w:t>тчет</w:t>
                      </w:r>
                      <w:r>
                        <w:t>ы, хранимые в терминале,</w:t>
                      </w:r>
                      <w:r w:rsidRPr="00196830">
                        <w:t xml:space="preserve"> </w:t>
                      </w:r>
                      <w:r w:rsidRPr="00C01D9B">
                        <w:rPr>
                          <w:color w:val="FF6600"/>
                        </w:rPr>
                        <w:t>можно печатать неограниченное число раз</w:t>
                      </w:r>
                      <w:r>
                        <w:t>, т.к. п</w:t>
                      </w:r>
                      <w:r w:rsidRPr="00196830">
                        <w:t xml:space="preserve">ри </w:t>
                      </w:r>
                      <w:r w:rsidRPr="00F60278">
                        <w:t>распечатке отчета</w:t>
                      </w:r>
                      <w:r w:rsidRPr="00A168C7">
                        <w:rPr>
                          <w:rFonts w:cstheme="minorHAnsi"/>
                        </w:rPr>
                        <w:t>:</w:t>
                      </w:r>
                    </w:p>
                    <w:p w:rsidR="004748EF" w:rsidRPr="00A168C7" w:rsidRDefault="004748EF" w:rsidP="00EF5C3D">
                      <w:pPr>
                        <w:pStyle w:val="afffe"/>
                        <w:keepNext/>
                        <w:pageBreakBefore/>
                        <w:numPr>
                          <w:ilvl w:val="0"/>
                          <w:numId w:val="42"/>
                        </w:numPr>
                        <w:spacing w:after="0" w:line="276" w:lineRule="auto"/>
                        <w:ind w:left="432" w:hanging="432"/>
                        <w:outlineLvl w:val="0"/>
                        <w:rPr>
                          <w:rFonts w:cstheme="minorHAnsi"/>
                          <w:b w:val="0"/>
                        </w:rPr>
                      </w:pPr>
                      <w:r w:rsidRPr="00A168C7">
                        <w:rPr>
                          <w:rFonts w:cstheme="minorHAnsi"/>
                        </w:rPr>
                        <w:t xml:space="preserve">терминал не устанавливает связь с Банком; </w:t>
                      </w:r>
                    </w:p>
                    <w:p w:rsidR="004748EF" w:rsidRPr="00A168C7" w:rsidRDefault="004748EF" w:rsidP="00EF5C3D">
                      <w:pPr>
                        <w:pStyle w:val="afffe"/>
                        <w:keepNext/>
                        <w:pageBreakBefore/>
                        <w:numPr>
                          <w:ilvl w:val="0"/>
                          <w:numId w:val="42"/>
                        </w:numPr>
                        <w:spacing w:after="0" w:line="276" w:lineRule="auto"/>
                        <w:ind w:left="432" w:hanging="432"/>
                        <w:outlineLvl w:val="0"/>
                        <w:rPr>
                          <w:rFonts w:cstheme="minorHAnsi"/>
                          <w:b w:val="0"/>
                        </w:rPr>
                      </w:pPr>
                      <w:r w:rsidRPr="00A168C7">
                        <w:rPr>
                          <w:rFonts w:cstheme="minorHAnsi"/>
                        </w:rPr>
                        <w:t>передача списка операций в Банк не осуществляется;</w:t>
                      </w:r>
                    </w:p>
                    <w:p w:rsidR="004748EF" w:rsidRPr="00A168C7" w:rsidRDefault="004748EF" w:rsidP="00EF5C3D">
                      <w:pPr>
                        <w:pStyle w:val="afffe"/>
                        <w:keepNext/>
                        <w:pageBreakBefore/>
                        <w:numPr>
                          <w:ilvl w:val="0"/>
                          <w:numId w:val="42"/>
                        </w:numPr>
                        <w:spacing w:after="120" w:line="276" w:lineRule="auto"/>
                        <w:ind w:left="432" w:hanging="432"/>
                        <w:outlineLvl w:val="0"/>
                        <w:rPr>
                          <w:rFonts w:cstheme="minorHAnsi"/>
                          <w:b w:val="0"/>
                        </w:rPr>
                      </w:pPr>
                      <w:r w:rsidRPr="00A168C7">
                        <w:rPr>
                          <w:rFonts w:cstheme="minorHAnsi"/>
                        </w:rPr>
                        <w:t>список операций не очищается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7C3052" w14:textId="77777777" w:rsidR="00A24FF3" w:rsidRPr="004861C5" w:rsidRDefault="00A24FF3" w:rsidP="00A24FF3">
      <w:pPr>
        <w:pStyle w:val="INDENTION"/>
        <w:spacing w:line="360" w:lineRule="auto"/>
        <w:rPr>
          <w:rFonts w:cstheme="minorHAnsi"/>
        </w:rPr>
      </w:pPr>
      <w:r w:rsidRPr="004861C5">
        <w:t>Для печати доступны следующие отчеты:</w:t>
      </w:r>
    </w:p>
    <w:p w14:paraId="6E568DC8" w14:textId="77777777" w:rsidR="00A24FF3" w:rsidRPr="00A24FF3" w:rsidRDefault="00A24FF3" w:rsidP="00A24FF3">
      <w:pPr>
        <w:pStyle w:val="INDENTION"/>
        <w:numPr>
          <w:ilvl w:val="0"/>
          <w:numId w:val="25"/>
        </w:numPr>
        <w:spacing w:line="360" w:lineRule="auto"/>
      </w:pPr>
      <w:r w:rsidRPr="00FA6900">
        <w:rPr>
          <w:rFonts w:cstheme="minorHAnsi"/>
          <w:b/>
          <w:color w:val="437A28"/>
        </w:rPr>
        <w:lastRenderedPageBreak/>
        <w:t>КОНТРОЛЬНАЯ ЛЕНТА</w:t>
      </w:r>
      <w:r w:rsidRPr="003003D4">
        <w:rPr>
          <w:rFonts w:cstheme="minorHAnsi"/>
        </w:rPr>
        <w:t xml:space="preserve">  </w:t>
      </w:r>
      <w:r w:rsidRPr="00B26F05">
        <w:rPr>
          <w:rFonts w:cstheme="minorHAnsi"/>
          <w:b/>
          <w:color w:val="437A28"/>
        </w:rPr>
        <w:t>(ПОЛНЫЙ ОТЧЕТ)</w:t>
      </w:r>
      <w:r w:rsidRPr="006A3DDF">
        <w:rPr>
          <w:rStyle w:val="INDENTION0"/>
          <w:rFonts w:cstheme="minorHAnsi"/>
        </w:rPr>
        <w:t xml:space="preserve"> </w:t>
      </w:r>
      <w:r>
        <w:t>—</w:t>
      </w:r>
      <w:r w:rsidRPr="00B504CC">
        <w:t xml:space="preserve"> </w:t>
      </w:r>
      <w:r w:rsidRPr="00196830">
        <w:t>полный список операций по международным картам, с указанием подробной информации по каждой, а также с итоговыми суммами по каждому виду операций.</w:t>
      </w:r>
    </w:p>
    <w:p w14:paraId="098A2340" w14:textId="77777777" w:rsidR="00C03BFB" w:rsidRPr="00A24FF3" w:rsidRDefault="00A24FF3" w:rsidP="00A24FF3">
      <w:pPr>
        <w:pStyle w:val="INDENTION"/>
        <w:numPr>
          <w:ilvl w:val="0"/>
          <w:numId w:val="25"/>
        </w:numPr>
        <w:spacing w:line="360" w:lineRule="auto"/>
      </w:pPr>
      <w:r w:rsidRPr="00A24FF3">
        <w:rPr>
          <w:b/>
          <w:iCs/>
          <w:color w:val="437A28"/>
        </w:rPr>
        <w:t xml:space="preserve">СВОДНЫЙ ЧЕК </w:t>
      </w:r>
      <w:r w:rsidRPr="00B26F05">
        <w:rPr>
          <w:rStyle w:val="affff5"/>
        </w:rPr>
        <w:t>(КРАТКИЙ ОТЧЕТ)</w:t>
      </w:r>
      <w:r w:rsidRPr="00196830">
        <w:t xml:space="preserve"> </w:t>
      </w:r>
      <w:r>
        <w:t>—</w:t>
      </w:r>
      <w:r w:rsidRPr="00B504CC">
        <w:t xml:space="preserve"> </w:t>
      </w:r>
      <w:r w:rsidRPr="00196830">
        <w:t>аналогичен контрольной ленте, но не содержит подробную информацию по каждой операции.</w:t>
      </w:r>
    </w:p>
    <w:p w14:paraId="13770FD1" w14:textId="77777777" w:rsidR="00A24FF3" w:rsidRPr="00A24FF3" w:rsidRDefault="00A24FF3" w:rsidP="00A24FF3">
      <w:pPr>
        <w:pStyle w:val="INDENTION"/>
        <w:spacing w:line="360" w:lineRule="auto"/>
        <w:ind w:left="360"/>
        <w:jc w:val="right"/>
      </w:pPr>
      <w:r w:rsidRPr="00196830">
        <w:rPr>
          <w:noProof/>
        </w:rPr>
        <mc:AlternateContent>
          <mc:Choice Requires="wps">
            <w:drawing>
              <wp:inline distT="0" distB="0" distL="0" distR="0" wp14:anchorId="466C43FC" wp14:editId="4278F642">
                <wp:extent cx="5387975" cy="771897"/>
                <wp:effectExtent l="19050" t="19050" r="136525" b="161925"/>
                <wp:docPr id="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7975" cy="7718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300BB5" w14:textId="77777777" w:rsidR="004748EF" w:rsidRPr="00AB0C38" w:rsidRDefault="004748EF" w:rsidP="00A24FF3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37A28"/>
                              </w:rPr>
                            </w:pPr>
                            <w:r w:rsidRPr="00AB0C38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>При необходимости можно распечатать контрольные ленты за предыдущие операционные дни</w:t>
                            </w:r>
                            <w:r w:rsidRPr="00A24FF3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>.</w:t>
                            </w:r>
                            <w:r w:rsidRPr="00AB0C38"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37A28"/>
                              </w:rPr>
                              <w:t xml:space="preserve">Операционный день – это временной промежуток между сверками итогов.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52" style="width:424.25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AB0C38" w:rsidRDefault="004748EF" w:rsidP="00A24FF3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437A28"/>
                        </w:rPr>
                      </w:pPr>
                      <w:r w:rsidRPr="00AB0C38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>При необходимости можно распечатать контрольные ленты за предыдущие операционные дни</w:t>
                      </w:r>
                      <w:r w:rsidRPr="00A24FF3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>.</w:t>
                      </w:r>
                      <w:r w:rsidRPr="00AB0C38"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37A28"/>
                        </w:rPr>
                        <w:t xml:space="preserve">Операционный день – это временной промежуток между сверками итогов.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9A675ED" w14:textId="77777777" w:rsidR="009D17D9" w:rsidRPr="00A24FF3" w:rsidRDefault="00A24FF3" w:rsidP="00A24FF3">
      <w:pPr>
        <w:pStyle w:val="INDENTION"/>
        <w:spacing w:line="360" w:lineRule="auto"/>
        <w:ind w:left="360"/>
      </w:pPr>
      <w:r w:rsidRPr="00A0068A">
        <w:t xml:space="preserve">Операция вывода на </w:t>
      </w:r>
      <w:r w:rsidRPr="005077B4">
        <w:rPr>
          <w:b/>
          <w:color w:val="437A28"/>
        </w:rPr>
        <w:t>ПЕЧАТЬ ОТЧЕТОВ</w:t>
      </w:r>
      <w:r w:rsidRPr="005077B4">
        <w:rPr>
          <w:color w:val="437A28"/>
        </w:rPr>
        <w:t xml:space="preserve"> </w:t>
      </w:r>
      <w:r w:rsidRPr="00A0068A">
        <w:t>вызывается в интерфейсе ПО ККМ.</w:t>
      </w:r>
      <w:r w:rsidRPr="00A24FF3">
        <w:t xml:space="preserve"> </w:t>
      </w:r>
    </w:p>
    <w:tbl>
      <w:tblPr>
        <w:tblStyle w:val="a8"/>
        <w:tblW w:w="108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369"/>
      </w:tblGrid>
      <w:tr w:rsidR="004E41F9" w:rsidRPr="00A0068A" w14:paraId="5952489C" w14:textId="77777777" w:rsidTr="007911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14:paraId="6206FD5B" w14:textId="77777777" w:rsidR="004E41F9" w:rsidRPr="00A0068A" w:rsidRDefault="004E41F9" w:rsidP="002B1A11">
            <w:pPr>
              <w:pStyle w:val="INDENTION"/>
              <w:numPr>
                <w:ilvl w:val="0"/>
                <w:numId w:val="35"/>
              </w:numPr>
            </w:pPr>
            <w:r w:rsidRPr="00A0068A">
              <w:t xml:space="preserve">В открывшемся окне </w:t>
            </w:r>
            <w:r w:rsidRPr="00A0068A">
              <w:rPr>
                <w:rStyle w:val="afffd"/>
              </w:rPr>
              <w:t>Выберите дату</w:t>
            </w:r>
            <w:r w:rsidRPr="00A0068A">
              <w:t xml:space="preserve"> выбрать нужную строку и нажать на кнопку  </w:t>
            </w:r>
            <w:r w:rsidRPr="00A0068A">
              <w:rPr>
                <w:rStyle w:val="afffd"/>
              </w:rPr>
              <w:t>ОК</w:t>
            </w:r>
            <w:r w:rsidRPr="00A0068A">
              <w:t>:</w:t>
            </w:r>
          </w:p>
        </w:tc>
        <w:tc>
          <w:tcPr>
            <w:tcW w:w="5369" w:type="dxa"/>
          </w:tcPr>
          <w:p w14:paraId="41327A5A" w14:textId="77777777" w:rsidR="004E41F9" w:rsidRPr="00A0068A" w:rsidRDefault="004E41F9" w:rsidP="00C04987">
            <w:pPr>
              <w:pStyle w:val="INDENTION"/>
              <w:ind w:left="31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rPr>
                <w:noProof/>
              </w:rPr>
              <w:drawing>
                <wp:inline distT="0" distB="0" distL="0" distR="0" wp14:anchorId="358C2868" wp14:editId="5CF6DCDF">
                  <wp:extent cx="1745672" cy="2099605"/>
                  <wp:effectExtent l="0" t="0" r="6985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7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18" cy="210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CB6EC" w14:textId="77777777" w:rsidR="004E41F9" w:rsidRPr="00A0068A" w:rsidRDefault="004E41F9" w:rsidP="004E41F9">
            <w:pPr>
              <w:pStyle w:val="INDENTION"/>
              <w:ind w:left="7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41F9" w:rsidRPr="00A0068A" w14:paraId="7628C5F2" w14:textId="77777777" w:rsidTr="00791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14:paraId="44B87073" w14:textId="77777777" w:rsidR="004E41F9" w:rsidRPr="00A0068A" w:rsidRDefault="004E41F9" w:rsidP="002B1A11">
            <w:pPr>
              <w:pStyle w:val="INDENTION"/>
              <w:numPr>
                <w:ilvl w:val="0"/>
                <w:numId w:val="35"/>
              </w:numPr>
            </w:pPr>
            <w:r w:rsidRPr="00A0068A">
              <w:t xml:space="preserve">В следующем окне </w:t>
            </w:r>
            <w:r w:rsidRPr="00A0068A">
              <w:rPr>
                <w:rStyle w:val="afffd"/>
              </w:rPr>
              <w:t>Какой чек выбрать?</w:t>
            </w:r>
            <w:r w:rsidRPr="00A0068A">
              <w:t xml:space="preserve"> выбрать требуемый пункт и нажать на кнопку  </w:t>
            </w:r>
            <w:r w:rsidRPr="00A0068A">
              <w:rPr>
                <w:rStyle w:val="afffd"/>
              </w:rPr>
              <w:t>ОК</w:t>
            </w:r>
            <w:r w:rsidR="00A24FF3" w:rsidRPr="00A24FF3">
              <w:t>.</w:t>
            </w:r>
          </w:p>
          <w:p w14:paraId="72BEB534" w14:textId="77777777" w:rsidR="004E41F9" w:rsidRPr="00A24FF3" w:rsidRDefault="004E41F9" w:rsidP="00A24FF3">
            <w:pPr>
              <w:pStyle w:val="aff1"/>
              <w:rPr>
                <w:b w:val="0"/>
              </w:rPr>
            </w:pPr>
          </w:p>
        </w:tc>
        <w:tc>
          <w:tcPr>
            <w:tcW w:w="5369" w:type="dxa"/>
          </w:tcPr>
          <w:p w14:paraId="193A8C65" w14:textId="77777777" w:rsidR="004E41F9" w:rsidRPr="00A0068A" w:rsidRDefault="004E41F9" w:rsidP="00C04987">
            <w:pPr>
              <w:pStyle w:val="INDENTION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0068A">
              <w:rPr>
                <w:noProof/>
              </w:rPr>
              <w:drawing>
                <wp:inline distT="0" distB="0" distL="0" distR="0" wp14:anchorId="05842E9B" wp14:editId="3AFCB0BF">
                  <wp:extent cx="2477983" cy="148679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 типа отчета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875" cy="149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ECB27" w14:textId="77777777" w:rsidR="00E750AF" w:rsidRPr="00A24FF3" w:rsidRDefault="00A24FF3" w:rsidP="00A24FF3">
      <w:pPr>
        <w:rPr>
          <w:rFonts w:asciiTheme="minorHAnsi" w:hAnsiTheme="minorHAnsi"/>
        </w:rPr>
      </w:pPr>
      <w:r w:rsidRPr="00A24FF3">
        <w:rPr>
          <w:rFonts w:asciiTheme="minorHAnsi" w:hAnsiTheme="minorHAnsi" w:cstheme="minorHAnsi"/>
        </w:rPr>
        <w:t>Распечатанный документ нужно передать в бухгалтерию предприятия.</w:t>
      </w:r>
    </w:p>
    <w:p w14:paraId="250462EC" w14:textId="77777777" w:rsidR="00ED0049" w:rsidRPr="009710D7" w:rsidRDefault="00E31E50" w:rsidP="00D84CAB">
      <w:pPr>
        <w:pStyle w:val="1"/>
      </w:pPr>
      <w:bookmarkStart w:id="137" w:name="_Toc453677089"/>
      <w:r w:rsidRPr="00A0068A">
        <w:lastRenderedPageBreak/>
        <w:t>Как действовать при возникновении ошибочных ситуаций</w:t>
      </w:r>
      <w:r w:rsidR="007E341A" w:rsidRPr="00A0068A">
        <w:t>?</w:t>
      </w:r>
      <w:bookmarkEnd w:id="137"/>
    </w:p>
    <w:p w14:paraId="3453C3B6" w14:textId="77777777" w:rsidR="00830A17" w:rsidRDefault="007F479C" w:rsidP="00861700">
      <w:pPr>
        <w:pStyle w:val="INDENTION"/>
      </w:pPr>
      <w:r>
        <w:t xml:space="preserve">Подробное описание кодов ошибок, их описание, а также действия оператора при их возникновении приводится в документе </w:t>
      </w:r>
      <w:r w:rsidRPr="007F479C">
        <w:rPr>
          <w:b/>
          <w:color w:val="4F81BD" w:themeColor="accent1"/>
        </w:rPr>
        <w:t>Коды ошибок</w:t>
      </w:r>
      <w:r>
        <w:t>.</w:t>
      </w:r>
    </w:p>
    <w:p w14:paraId="0C87FE01" w14:textId="77777777" w:rsidR="00830A17" w:rsidRPr="009710D7" w:rsidRDefault="00830A17" w:rsidP="00830A17">
      <w:pPr>
        <w:pStyle w:val="1"/>
      </w:pPr>
      <w:bookmarkStart w:id="138" w:name="_Toc453677090"/>
      <w:r>
        <w:lastRenderedPageBreak/>
        <w:t>Особенности проведения операций с картами</w:t>
      </w:r>
      <w:bookmarkEnd w:id="138"/>
    </w:p>
    <w:p w14:paraId="58281A85" w14:textId="77777777" w:rsidR="00830A17" w:rsidRDefault="00830A17" w:rsidP="00830A17">
      <w:pPr>
        <w:pStyle w:val="22"/>
      </w:pPr>
      <w:bookmarkStart w:id="139" w:name="_Ref447731951"/>
      <w:bookmarkStart w:id="140" w:name="_Toc453677091"/>
      <w:r>
        <w:t>Клиент отказался от ввода ПИН-кода</w:t>
      </w:r>
      <w:bookmarkEnd w:id="139"/>
      <w:bookmarkEnd w:id="140"/>
    </w:p>
    <w:p w14:paraId="158E35F6" w14:textId="77777777" w:rsidR="00830A17" w:rsidRDefault="00830A17" w:rsidP="00830A17">
      <w:pPr>
        <w:pStyle w:val="INDENTION"/>
      </w:pPr>
      <w:r w:rsidRPr="00830A17">
        <w:t>Если клиент отказался от ввода ПИН</w:t>
      </w:r>
      <w:r>
        <w:t>-кода</w:t>
      </w:r>
      <w:r w:rsidRPr="00830A17">
        <w:t>, терминал предупредит</w:t>
      </w:r>
      <w:r>
        <w:t xml:space="preserve"> об этом и предложит взять подпись:</w:t>
      </w:r>
    </w:p>
    <w:tbl>
      <w:tblPr>
        <w:tblStyle w:val="a8"/>
        <w:tblW w:w="0" w:type="auto"/>
        <w:tblInd w:w="0" w:type="dxa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8"/>
        <w:gridCol w:w="5245"/>
        <w:gridCol w:w="4678"/>
        <w:gridCol w:w="106"/>
      </w:tblGrid>
      <w:tr w:rsidR="00830A17" w:rsidRPr="00A0068A" w14:paraId="75AA1306" w14:textId="77777777" w:rsidTr="00830A17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437A28"/>
          </w:tcPr>
          <w:p w14:paraId="0BB8E973" w14:textId="77777777" w:rsidR="00830A17" w:rsidRPr="00F34A29" w:rsidRDefault="00830A17" w:rsidP="00831DBE">
            <w:pPr>
              <w:pStyle w:val="Tablehead"/>
            </w:pPr>
            <w:r w:rsidRPr="00F34A29">
              <w:t>на ККМ</w:t>
            </w:r>
          </w:p>
        </w:tc>
        <w:tc>
          <w:tcPr>
            <w:tcW w:w="4784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437A28"/>
          </w:tcPr>
          <w:p w14:paraId="4FE09467" w14:textId="77777777" w:rsidR="00830A17" w:rsidRPr="00F34A29" w:rsidRDefault="00830A17" w:rsidP="00831DBE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A29">
              <w:t>на ПИН-клавиатуре</w:t>
            </w:r>
          </w:p>
        </w:tc>
      </w:tr>
      <w:tr w:rsidR="00830A17" w:rsidRPr="00A0068A" w14:paraId="3C71231B" w14:textId="77777777" w:rsidTr="00830A17">
        <w:tblPrEx>
          <w:tblBorders>
            <w:top w:val="single" w:sz="12" w:space="0" w:color="auto"/>
            <w:left w:val="single" w:sz="12" w:space="0" w:color="auto"/>
            <w:bottom w:val="single" w:sz="4" w:space="0" w:color="BFBFBF" w:themeColor="background1" w:themeShade="BF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dashed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8A8C4B1" w14:textId="77777777" w:rsidR="00830A17" w:rsidRDefault="00830A17" w:rsidP="00831DBE">
            <w:pPr>
              <w:pStyle w:val="INDENTION"/>
              <w:jc w:val="center"/>
            </w:pPr>
            <w:r w:rsidRPr="00A0068A">
              <w:rPr>
                <w:noProof/>
              </w:rPr>
              <w:drawing>
                <wp:inline distT="0" distB="0" distL="0" distR="0" wp14:anchorId="0B157152" wp14:editId="50A919C6">
                  <wp:extent cx="2340000" cy="1654694"/>
                  <wp:effectExtent l="0" t="0" r="3175" b="3175"/>
                  <wp:docPr id="469" name="Рисунок 469" descr="C:\Users\SBT-Troshenkova-TO\Documents\База ЭД\Рисунки для РП эквайринг\РИС для РП - интегр ТСТ-БАНК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T-Troshenkova-TO\Documents\База ЭД\Рисунки для РП эквайринг\РИС для РП - интегр ТСТ-БАНК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895A" w14:textId="77777777" w:rsidR="00830A17" w:rsidRPr="00A0068A" w:rsidRDefault="00830A17" w:rsidP="00831DBE">
            <w:pPr>
              <w:pStyle w:val="INDENTION"/>
              <w:jc w:val="center"/>
            </w:pPr>
          </w:p>
        </w:tc>
        <w:tc>
          <w:tcPr>
            <w:tcW w:w="4678" w:type="dxa"/>
            <w:tcBorders>
              <w:top w:val="dashed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0380D61" w14:textId="77777777" w:rsidR="00830A17" w:rsidRPr="00A0068A" w:rsidRDefault="00830A17" w:rsidP="00831DBE">
            <w:pPr>
              <w:pStyle w:val="INDENTION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 xml:space="preserve">Клиент отказался от ввода </w:t>
            </w:r>
            <w:r w:rsidRPr="00A0068A">
              <w:t>ПИН-код</w:t>
            </w:r>
            <w:r>
              <w:t>а</w:t>
            </w:r>
            <w:r w:rsidRPr="00A0068A">
              <w:t xml:space="preserve"> карты на</w:t>
            </w:r>
            <w:r w:rsidRPr="00A0068A">
              <w:rPr>
                <w:noProof/>
              </w:rPr>
              <w:t xml:space="preserve"> </w:t>
            </w:r>
            <w:r w:rsidRPr="00A0068A">
              <w:t>ПИН-клавиатуре</w:t>
            </w:r>
            <w:r>
              <w:t xml:space="preserve"> —</w:t>
            </w:r>
            <w:r w:rsidRPr="00A0068A">
              <w:t xml:space="preserve"> нажа</w:t>
            </w:r>
            <w:r>
              <w:t>л на</w:t>
            </w:r>
            <w:r w:rsidRPr="00A0068A">
              <w:t xml:space="preserve"> клавишу </w:t>
            </w:r>
            <w:r>
              <w:rPr>
                <w:noProof/>
              </w:rPr>
              <w:drawing>
                <wp:inline distT="0" distB="0" distL="0" distR="0" wp14:anchorId="024EA99C" wp14:editId="1ECD6FA2">
                  <wp:extent cx="296883" cy="202045"/>
                  <wp:effectExtent l="0" t="0" r="8255" b="762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мена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9" cy="2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68A">
              <w:t>.</w:t>
            </w:r>
          </w:p>
          <w:p w14:paraId="0165E0E3" w14:textId="77777777" w:rsidR="00830A17" w:rsidRPr="00A0068A" w:rsidRDefault="00830A17" w:rsidP="00831DB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A4068E7" wp14:editId="2405489A">
                  <wp:extent cx="1419367" cy="1886649"/>
                  <wp:effectExtent l="0" t="0" r="9525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ите ПИН (оплата) - сумма 100 руб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52" cy="189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A17" w:rsidRPr="00A0068A" w14:paraId="2DC11CF8" w14:textId="77777777" w:rsidTr="00830A17">
        <w:tblPrEx>
          <w:tblBorders>
            <w:top w:val="single" w:sz="12" w:space="0" w:color="auto"/>
            <w:left w:val="single" w:sz="12" w:space="0" w:color="auto"/>
            <w:bottom w:val="single" w:sz="4" w:space="0" w:color="BFBFBF" w:themeColor="background1" w:themeShade="BF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left w:val="nil"/>
              <w:right w:val="single" w:sz="4" w:space="0" w:color="BFBFBF" w:themeColor="background1" w:themeShade="BF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B5CA553" w14:textId="77777777" w:rsidR="00830A17" w:rsidRDefault="00830A17" w:rsidP="00831DBE">
            <w:pPr>
              <w:pStyle w:val="INDENTION"/>
              <w:jc w:val="left"/>
              <w:rPr>
                <w:b/>
                <w:noProof/>
                <w:color w:val="FF6600"/>
              </w:rPr>
            </w:pPr>
            <w:r w:rsidRPr="00813885">
              <w:rPr>
                <w:noProof/>
              </w:rPr>
              <w:t xml:space="preserve">Нажать кнопку </w:t>
            </w:r>
            <w:r w:rsidRPr="00813885">
              <w:rPr>
                <w:b/>
                <w:noProof/>
                <w:color w:val="437A28"/>
              </w:rPr>
              <w:t>Дал</w:t>
            </w:r>
            <w:r>
              <w:rPr>
                <w:b/>
                <w:noProof/>
                <w:color w:val="437A28"/>
              </w:rPr>
              <w:t>ьше:</w:t>
            </w:r>
            <w:r>
              <w:rPr>
                <w:b/>
                <w:noProof/>
                <w:color w:val="FF6600"/>
              </w:rPr>
              <w:t xml:space="preserve"> </w:t>
            </w:r>
          </w:p>
          <w:p w14:paraId="0C3F5080" w14:textId="77777777" w:rsidR="00830A17" w:rsidRDefault="00830A17" w:rsidP="00831DBE">
            <w:pPr>
              <w:pStyle w:val="INDENTION"/>
              <w:jc w:val="center"/>
              <w:rPr>
                <w:b/>
                <w:color w:val="FF6600"/>
              </w:rPr>
            </w:pPr>
            <w:r>
              <w:rPr>
                <w:b/>
                <w:noProof/>
                <w:color w:val="FF6600"/>
              </w:rPr>
              <w:drawing>
                <wp:inline distT="0" distB="0" distL="0" distR="0" wp14:anchorId="79BEF7E2" wp14:editId="2E38A54B">
                  <wp:extent cx="2435395" cy="1405719"/>
                  <wp:effectExtent l="0" t="0" r="3175" b="444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отказался от вв ПИНа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46" cy="141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FEED3" w14:textId="77777777" w:rsidR="00830A17" w:rsidRPr="0013466D" w:rsidRDefault="00830A17" w:rsidP="00831DBE">
            <w:pPr>
              <w:pStyle w:val="INDENTION"/>
              <w:jc w:val="left"/>
              <w:rPr>
                <w:b/>
                <w:color w:val="FF6600"/>
              </w:rPr>
            </w:pPr>
          </w:p>
        </w:tc>
        <w:tc>
          <w:tcPr>
            <w:tcW w:w="4678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C7A1AED" w14:textId="77777777" w:rsidR="00830A17" w:rsidRDefault="00830A17" w:rsidP="00831DBE">
            <w:pPr>
              <w:pStyle w:val="INDENTI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 xml:space="preserve">Нажать клавишу </w:t>
            </w:r>
            <w:r w:rsidRPr="009006CC">
              <w:rPr>
                <w:b/>
                <w:noProof/>
                <w:color w:val="437A28"/>
              </w:rPr>
              <w:t>Дальше</w:t>
            </w:r>
            <w:r>
              <w:rPr>
                <w:noProof/>
              </w:rPr>
              <w:t>:</w:t>
            </w:r>
          </w:p>
          <w:p w14:paraId="3367BCC2" w14:textId="77777777" w:rsidR="00830A17" w:rsidRDefault="00830A17" w:rsidP="00831DBE">
            <w:pPr>
              <w:pStyle w:val="INDENTION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2A0264" wp14:editId="3CAA8F7E">
                  <wp:extent cx="1413164" cy="1827767"/>
                  <wp:effectExtent l="0" t="0" r="0" b="127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ент отказался от вв ПИНа (терминал)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53" cy="18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11C4D" w14:textId="77777777" w:rsidR="009901F8" w:rsidRDefault="009901F8" w:rsidP="009901F8">
      <w:pPr>
        <w:pStyle w:val="afffe"/>
        <w:spacing w:line="276" w:lineRule="auto"/>
        <w:jc w:val="right"/>
      </w:pPr>
    </w:p>
    <w:p w14:paraId="48279761" w14:textId="77777777" w:rsidR="009901F8" w:rsidRDefault="009901F8" w:rsidP="009901F8">
      <w:pPr>
        <w:pStyle w:val="afffe"/>
        <w:spacing w:line="276" w:lineRule="auto"/>
        <w:jc w:val="right"/>
      </w:pPr>
      <w:r w:rsidRPr="00196830">
        <w:rPr>
          <w:noProof/>
        </w:rPr>
        <mc:AlternateContent>
          <mc:Choice Requires="wps">
            <w:drawing>
              <wp:inline distT="0" distB="0" distL="0" distR="0" wp14:anchorId="764FB474" wp14:editId="6ACAC49E">
                <wp:extent cx="4939129" cy="439015"/>
                <wp:effectExtent l="19050" t="19050" r="128270" b="151765"/>
                <wp:docPr id="5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9129" cy="439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900D32" w14:textId="77777777" w:rsidR="004748EF" w:rsidRPr="008020FC" w:rsidRDefault="004748EF" w:rsidP="009901F8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Рекомендуется!</w:t>
                            </w:r>
                            <w:r w:rsidRPr="008020FC">
                              <w:t xml:space="preserve"> </w:t>
                            </w:r>
                            <w:r>
                              <w:t>Не забудьте предложить клиенту расписаться на чеке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53" style="width:388.9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8020FC" w:rsidRDefault="004748EF" w:rsidP="009901F8">
                      <w:pPr>
                        <w:pStyle w:val="afffe"/>
                        <w:spacing w:line="276" w:lineRule="auto"/>
                      </w:pPr>
                      <w:r>
                        <w:rPr>
                          <w:color w:val="FF6600"/>
                        </w:rPr>
                        <w:t>Рекомендуется!</w:t>
                      </w:r>
                      <w:r w:rsidRPr="008020FC">
                        <w:t xml:space="preserve"> </w:t>
                      </w:r>
                      <w:r>
                        <w:t>Не забудьте предложить клиенту расписаться на чеке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E7432C" w14:textId="77777777" w:rsidR="00830A17" w:rsidRDefault="00830A17" w:rsidP="00830A17">
      <w:pPr>
        <w:pStyle w:val="afffe"/>
        <w:spacing w:line="276" w:lineRule="auto"/>
      </w:pPr>
      <w:r>
        <w:t xml:space="preserve"> </w:t>
      </w:r>
      <w:r w:rsidR="009901F8" w:rsidRPr="009901F8">
        <w:rPr>
          <w:b w:val="0"/>
          <w:color w:val="auto"/>
        </w:rPr>
        <w:t xml:space="preserve">Описание выполнения операции </w:t>
      </w:r>
      <w:r w:rsidR="009901F8" w:rsidRPr="009901F8">
        <w:t>ОПЛАТА</w:t>
      </w:r>
      <w:r w:rsidR="009901F8" w:rsidRPr="009901F8">
        <w:rPr>
          <w:b w:val="0"/>
          <w:color w:val="auto"/>
        </w:rPr>
        <w:t xml:space="preserve"> </w:t>
      </w:r>
      <w:r w:rsidR="009901F8" w:rsidRPr="009901F8">
        <w:t>(с захватом экранной подписи)</w:t>
      </w:r>
      <w:r w:rsidR="009901F8" w:rsidRPr="009901F8">
        <w:rPr>
          <w:b w:val="0"/>
          <w:color w:val="auto"/>
        </w:rPr>
        <w:t xml:space="preserve"> см. в</w:t>
      </w:r>
      <w:r w:rsidR="009901F8">
        <w:t xml:space="preserve"> </w:t>
      </w:r>
      <w:r w:rsidR="009901F8" w:rsidRPr="009901F8">
        <w:rPr>
          <w:color w:val="4F81BD" w:themeColor="accent1"/>
        </w:rPr>
        <w:t xml:space="preserve">разделе </w:t>
      </w:r>
      <w:r w:rsidR="009901F8" w:rsidRPr="009901F8">
        <w:rPr>
          <w:color w:val="4F81BD" w:themeColor="accent1"/>
        </w:rPr>
        <w:fldChar w:fldCharType="begin"/>
      </w:r>
      <w:r w:rsidR="009901F8" w:rsidRPr="009901F8">
        <w:rPr>
          <w:color w:val="4F81BD" w:themeColor="accent1"/>
        </w:rPr>
        <w:instrText xml:space="preserve"> REF _Ref447732351 \w \h </w:instrText>
      </w:r>
      <w:r w:rsidR="009901F8" w:rsidRPr="009901F8">
        <w:rPr>
          <w:color w:val="4F81BD" w:themeColor="accent1"/>
        </w:rPr>
      </w:r>
      <w:r w:rsidR="009901F8" w:rsidRPr="009901F8">
        <w:rPr>
          <w:color w:val="4F81BD" w:themeColor="accent1"/>
        </w:rPr>
        <w:fldChar w:fldCharType="separate"/>
      </w:r>
      <w:r w:rsidR="009901F8" w:rsidRPr="009901F8">
        <w:rPr>
          <w:color w:val="4F81BD" w:themeColor="accent1"/>
        </w:rPr>
        <w:t>3.2</w:t>
      </w:r>
      <w:r w:rsidR="009901F8" w:rsidRPr="009901F8">
        <w:rPr>
          <w:color w:val="4F81BD" w:themeColor="accent1"/>
        </w:rPr>
        <w:fldChar w:fldCharType="end"/>
      </w:r>
      <w:r w:rsidR="009901F8" w:rsidRPr="009901F8">
        <w:rPr>
          <w:color w:val="4F81BD" w:themeColor="accent1"/>
        </w:rPr>
        <w:t>.</w:t>
      </w:r>
    </w:p>
    <w:p w14:paraId="1008CE26" w14:textId="77777777" w:rsidR="00866039" w:rsidRDefault="00866039" w:rsidP="00866039">
      <w:pPr>
        <w:pStyle w:val="22"/>
      </w:pPr>
      <w:r>
        <w:br w:type="page"/>
      </w:r>
    </w:p>
    <w:p w14:paraId="3CD92F24" w14:textId="77777777" w:rsidR="00866039" w:rsidRDefault="00866039" w:rsidP="00866039">
      <w:pPr>
        <w:pStyle w:val="22"/>
      </w:pPr>
      <w:bookmarkStart w:id="141" w:name="_Toc453677092"/>
      <w:r>
        <w:lastRenderedPageBreak/>
        <w:t>Проведение операции захвата экранной подписи</w:t>
      </w:r>
      <w:bookmarkEnd w:id="141"/>
    </w:p>
    <w:p w14:paraId="72F25FC7" w14:textId="77777777" w:rsidR="00866039" w:rsidRDefault="00866039" w:rsidP="009901F8">
      <w:pPr>
        <w:pStyle w:val="INDENTION"/>
        <w:jc w:val="right"/>
        <w:rPr>
          <w:szCs w:val="20"/>
        </w:rPr>
      </w:pPr>
      <w:r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7FE5D29D" wp14:editId="2ECDBC8F">
                <wp:extent cx="6352127" cy="961901"/>
                <wp:effectExtent l="19050" t="19050" r="125095" b="143510"/>
                <wp:docPr id="32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127" cy="9619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284E88" w14:textId="77777777" w:rsidR="004748EF" w:rsidRPr="008020FC" w:rsidRDefault="004748EF" w:rsidP="0086603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Важно!</w:t>
                            </w:r>
                            <w:r w:rsidRPr="008020FC">
                              <w:t xml:space="preserve"> </w:t>
                            </w:r>
                            <w:r>
                              <w:t xml:space="preserve">Если  клиент расписался на дисплее и после этого </w:t>
                            </w:r>
                            <w:r w:rsidRPr="00791E59">
                              <w:rPr>
                                <w:color w:val="FF6600"/>
                              </w:rPr>
                              <w:t>в течение 5 секунд</w:t>
                            </w:r>
                            <w:r>
                              <w:t xml:space="preserve"> на терминале не производилось никаких действий –   </w:t>
                            </w:r>
                            <w:r w:rsidRPr="008020FC">
                              <w:t xml:space="preserve"> </w:t>
                            </w:r>
                            <w:r w:rsidRPr="00791E59">
                              <w:rPr>
                                <w:color w:val="FF6600"/>
                              </w:rPr>
                              <w:t xml:space="preserve">подпись будет считаться принятой </w:t>
                            </w:r>
                            <w:r>
                              <w:t xml:space="preserve">и терминал продолжит выполнение операции без нажатия  клавиши </w:t>
                            </w:r>
                            <w:r w:rsidRPr="00A0068A">
                              <w:rPr>
                                <w:noProof/>
                              </w:rPr>
                              <w:drawing>
                                <wp:inline distT="0" distB="0" distL="0" distR="0" wp14:anchorId="7C193B1F" wp14:editId="6EFE16DC">
                                  <wp:extent cx="293915" cy="200025"/>
                                  <wp:effectExtent l="19050" t="0" r="0" b="0"/>
                                  <wp:docPr id="517" name="Рисунок 579" descr="Вво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Ввод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448" cy="201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54" style="width:500.1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8020FC" w:rsidRDefault="004748EF" w:rsidP="00866039">
                      <w:pPr>
                        <w:pStyle w:val="afffe"/>
                        <w:spacing w:line="276" w:lineRule="auto"/>
                      </w:pPr>
                      <w:r>
                        <w:rPr>
                          <w:color w:val="FF6600"/>
                        </w:rPr>
                        <w:t>Важно!</w:t>
                      </w:r>
                      <w:r w:rsidRPr="008020FC">
                        <w:t xml:space="preserve"> </w:t>
                      </w:r>
                      <w:r>
                        <w:t xml:space="preserve">Если  клиент расписался на дисплее и после этого </w:t>
                      </w:r>
                      <w:r w:rsidRPr="00791E59">
                        <w:rPr>
                          <w:color w:val="FF6600"/>
                        </w:rPr>
                        <w:t>в течение 5 секунд</w:t>
                      </w:r>
                      <w:r>
                        <w:t xml:space="preserve"> на терминале не производилось никаких действий –   </w:t>
                      </w:r>
                      <w:r w:rsidRPr="008020FC">
                        <w:t xml:space="preserve"> </w:t>
                      </w:r>
                      <w:r w:rsidRPr="00791E59">
                        <w:rPr>
                          <w:color w:val="FF6600"/>
                        </w:rPr>
                        <w:t xml:space="preserve">подпись будет считаться принятой </w:t>
                      </w:r>
                      <w:r>
                        <w:t xml:space="preserve">и терминал продолжит выполнение операции без нажатия  клавиши </w:t>
                      </w:r>
                      <w:r w:rsidRPr="00A0068A">
                        <w:rPr>
                          <w:noProof/>
                        </w:rPr>
                        <w:drawing>
                          <wp:inline distT="0" distB="0" distL="0" distR="0" wp14:anchorId="7D538510" wp14:editId="08249FA4">
                            <wp:extent cx="293915" cy="200025"/>
                            <wp:effectExtent l="19050" t="0" r="0" b="0"/>
                            <wp:docPr id="517" name="Рисунок 579" descr="Вво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Ввод.png"/>
                                    <pic:cNvPicPr/>
                                  </pic:nvPicPr>
                                  <pic:blipFill>
                                    <a:blip r:embed="rId9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448" cy="201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513E1E" w14:textId="77777777" w:rsidR="00866039" w:rsidRPr="007F479C" w:rsidRDefault="00866039" w:rsidP="009901F8">
      <w:pPr>
        <w:pStyle w:val="INDENTION"/>
        <w:jc w:val="right"/>
        <w:rPr>
          <w:szCs w:val="20"/>
        </w:rPr>
      </w:pPr>
      <w:r w:rsidRPr="00196830">
        <w:rPr>
          <w:noProof/>
          <w:color w:val="437A28"/>
        </w:rPr>
        <mc:AlternateContent>
          <mc:Choice Requires="wps">
            <w:drawing>
              <wp:inline distT="0" distB="0" distL="0" distR="0" wp14:anchorId="25C7869A" wp14:editId="728394D0">
                <wp:extent cx="6299835" cy="847703"/>
                <wp:effectExtent l="19050" t="19050" r="139065" b="143510"/>
                <wp:docPr id="5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8477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DADBE8" w14:textId="77777777" w:rsidR="004748EF" w:rsidRPr="008020FC" w:rsidRDefault="004748EF" w:rsidP="00866039">
                            <w:pPr>
                              <w:pStyle w:val="afffe"/>
                              <w:spacing w:line="276" w:lineRule="auto"/>
                            </w:pPr>
                            <w:r>
                              <w:rPr>
                                <w:color w:val="FF6600"/>
                              </w:rPr>
                              <w:t>Внимание!</w:t>
                            </w:r>
                            <w:r w:rsidRPr="008020FC">
                              <w:t xml:space="preserve"> </w:t>
                            </w:r>
                            <w:r>
                              <w:t xml:space="preserve">Для модели </w:t>
                            </w:r>
                            <w:r>
                              <w:rPr>
                                <w:lang w:val="en-US"/>
                              </w:rPr>
                              <w:t>POS</w:t>
                            </w:r>
                            <w:r w:rsidRPr="00D56655">
                              <w:t xml:space="preserve"> </w:t>
                            </w:r>
                            <w:r>
                              <w:t xml:space="preserve">терминала </w:t>
                            </w:r>
                            <w:r w:rsidRPr="009901F8">
                              <w:rPr>
                                <w:color w:val="E36C0A" w:themeColor="accent6" w:themeShade="BF"/>
                                <w:lang w:val="en-US"/>
                              </w:rPr>
                              <w:t>ISC</w:t>
                            </w:r>
                            <w:r w:rsidRPr="009901F8">
                              <w:rPr>
                                <w:color w:val="E36C0A" w:themeColor="accent6" w:themeShade="BF"/>
                              </w:rPr>
                              <w:t xml:space="preserve"> 250</w:t>
                            </w:r>
                            <w:r>
                              <w:t xml:space="preserve">: завершение процедуры захвата экранной подписи возможно только по нажатию клавиш </w:t>
                            </w:r>
                            <w:r w:rsidRPr="00A0068A">
                              <w:rPr>
                                <w:noProof/>
                              </w:rPr>
                              <w:drawing>
                                <wp:inline distT="0" distB="0" distL="0" distR="0" wp14:anchorId="24BFE6D7" wp14:editId="710795C0">
                                  <wp:extent cx="293915" cy="200025"/>
                                  <wp:effectExtent l="19050" t="0" r="0" b="0"/>
                                  <wp:docPr id="516" name="Рисунок 579" descr="Вво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Ввод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448" cy="201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8EA2D" wp14:editId="300C8AE7">
                                  <wp:extent cx="296883" cy="202045"/>
                                  <wp:effectExtent l="0" t="0" r="8255" b="7620"/>
                                  <wp:docPr id="514" name="Рисунок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тмена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39" cy="204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на терминале.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oundrect id="_x0000_s1055" style="width:496.0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4748EF" w:rsidRPr="008020FC" w:rsidRDefault="004748EF" w:rsidP="00866039">
                      <w:pPr>
                        <w:pStyle w:val="afffe"/>
                        <w:spacing w:line="276" w:lineRule="auto"/>
                      </w:pPr>
                      <w:r>
                        <w:rPr>
                          <w:color w:val="FF6600"/>
                        </w:rPr>
                        <w:t>Внимание!</w:t>
                      </w:r>
                      <w:r w:rsidRPr="008020FC">
                        <w:t xml:space="preserve"> </w:t>
                      </w:r>
                      <w:r>
                        <w:t xml:space="preserve">Для модели </w:t>
                      </w:r>
                      <w:r>
                        <w:rPr>
                          <w:lang w:val="en-US"/>
                        </w:rPr>
                        <w:t>POS</w:t>
                      </w:r>
                      <w:r w:rsidRPr="00D56655">
                        <w:t xml:space="preserve"> </w:t>
                      </w:r>
                      <w:r>
                        <w:t xml:space="preserve">терминала </w:t>
                      </w:r>
                      <w:r w:rsidRPr="009901F8">
                        <w:rPr>
                          <w:color w:val="E36C0A" w:themeColor="accent6" w:themeShade="BF"/>
                          <w:lang w:val="en-US"/>
                        </w:rPr>
                        <w:t>ISC</w:t>
                      </w:r>
                      <w:r w:rsidRPr="009901F8">
                        <w:rPr>
                          <w:color w:val="E36C0A" w:themeColor="accent6" w:themeShade="BF"/>
                        </w:rPr>
                        <w:t xml:space="preserve"> 250</w:t>
                      </w:r>
                      <w:r>
                        <w:t xml:space="preserve">: завершение процедуры захвата экранной подписи возможно только по нажатию клавиш </w:t>
                      </w:r>
                      <w:r w:rsidRPr="00A0068A">
                        <w:rPr>
                          <w:noProof/>
                        </w:rPr>
                        <w:drawing>
                          <wp:inline distT="0" distB="0" distL="0" distR="0" wp14:anchorId="0A585806" wp14:editId="7A359F97">
                            <wp:extent cx="293915" cy="200025"/>
                            <wp:effectExtent l="19050" t="0" r="0" b="0"/>
                            <wp:docPr id="516" name="Рисунок 579" descr="Вво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Ввод.png"/>
                                    <pic:cNvPicPr/>
                                  </pic:nvPicPr>
                                  <pic:blipFill>
                                    <a:blip r:embed="rId9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448" cy="201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,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3853A5" wp14:editId="69EDE171">
                            <wp:extent cx="296883" cy="202045"/>
                            <wp:effectExtent l="0" t="0" r="8255" b="7620"/>
                            <wp:docPr id="514" name="Рисунок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Отмена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39" cy="204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на терминале.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C8E33B" w14:textId="77777777" w:rsidR="00ED0049" w:rsidRPr="00A0068A" w:rsidRDefault="00ED0049" w:rsidP="00D84CAB">
      <w:pPr>
        <w:pStyle w:val="1"/>
        <w:numPr>
          <w:ilvl w:val="0"/>
          <w:numId w:val="0"/>
        </w:numPr>
      </w:pPr>
      <w:bookmarkStart w:id="142" w:name="_Toc404784502"/>
      <w:bookmarkStart w:id="143" w:name="_Toc429664356"/>
      <w:bookmarkStart w:id="144" w:name="_Toc429664373"/>
      <w:bookmarkStart w:id="145" w:name="_Toc453677093"/>
      <w:r w:rsidRPr="00A0068A">
        <w:lastRenderedPageBreak/>
        <w:t>Приложение</w:t>
      </w:r>
      <w:r w:rsidRPr="00A0068A">
        <w:rPr>
          <w:lang w:val="en-US"/>
        </w:rPr>
        <w:t xml:space="preserve">. </w:t>
      </w:r>
      <w:bookmarkEnd w:id="142"/>
      <w:r w:rsidRPr="00A0068A">
        <w:t>Контакты</w:t>
      </w:r>
      <w:bookmarkEnd w:id="143"/>
      <w:bookmarkEnd w:id="144"/>
      <w:bookmarkEnd w:id="145"/>
    </w:p>
    <w:tbl>
      <w:tblPr>
        <w:tblStyle w:val="a8"/>
        <w:tblW w:w="1003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884"/>
        <w:gridCol w:w="4111"/>
        <w:gridCol w:w="2517"/>
      </w:tblGrid>
      <w:tr w:rsidR="00ED0049" w:rsidRPr="00A0068A" w14:paraId="2E52A45D" w14:textId="77777777" w:rsidTr="00CA2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tcBorders>
              <w:left w:val="nil"/>
            </w:tcBorders>
            <w:shd w:val="clear" w:color="auto" w:fill="437A28"/>
            <w:vAlign w:val="center"/>
          </w:tcPr>
          <w:p w14:paraId="4FC24292" w14:textId="77777777" w:rsidR="00ED0049" w:rsidRPr="00A0068A" w:rsidRDefault="00ED0049" w:rsidP="00340512">
            <w:pPr>
              <w:pStyle w:val="Tablehead"/>
            </w:pPr>
            <w:r w:rsidRPr="00A0068A">
              <w:t>№</w:t>
            </w:r>
          </w:p>
        </w:tc>
        <w:tc>
          <w:tcPr>
            <w:tcW w:w="2884" w:type="dxa"/>
            <w:shd w:val="clear" w:color="auto" w:fill="437A28"/>
            <w:vAlign w:val="center"/>
          </w:tcPr>
          <w:p w14:paraId="6A80C9B5" w14:textId="77777777" w:rsidR="00ED0049" w:rsidRPr="00A0068A" w:rsidRDefault="00ED0049" w:rsidP="00340512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Контакт</w:t>
            </w:r>
          </w:p>
        </w:tc>
        <w:tc>
          <w:tcPr>
            <w:tcW w:w="4111" w:type="dxa"/>
            <w:shd w:val="clear" w:color="auto" w:fill="437A28"/>
            <w:vAlign w:val="center"/>
          </w:tcPr>
          <w:p w14:paraId="69C70975" w14:textId="77777777" w:rsidR="00ED0049" w:rsidRPr="00A0068A" w:rsidRDefault="00ED0049" w:rsidP="00340512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Телефон/E-</w:t>
            </w:r>
            <w:proofErr w:type="spellStart"/>
            <w:r w:rsidRPr="00A0068A">
              <w:t>mail</w:t>
            </w:r>
            <w:proofErr w:type="spellEnd"/>
          </w:p>
        </w:tc>
        <w:tc>
          <w:tcPr>
            <w:tcW w:w="2517" w:type="dxa"/>
            <w:tcBorders>
              <w:right w:val="nil"/>
            </w:tcBorders>
            <w:shd w:val="clear" w:color="auto" w:fill="437A28"/>
            <w:vAlign w:val="center"/>
          </w:tcPr>
          <w:p w14:paraId="13C2AC24" w14:textId="77777777" w:rsidR="00ED0049" w:rsidRPr="00A0068A" w:rsidRDefault="00ED0049" w:rsidP="00340512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068A">
              <w:t>Примечания</w:t>
            </w:r>
          </w:p>
        </w:tc>
      </w:tr>
      <w:tr w:rsidR="00ED0049" w:rsidRPr="00A0068A" w14:paraId="17B4E9BA" w14:textId="77777777" w:rsidTr="00CA2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tcBorders>
              <w:left w:val="nil"/>
            </w:tcBorders>
            <w:vAlign w:val="center"/>
          </w:tcPr>
          <w:p w14:paraId="337861F9" w14:textId="77777777" w:rsidR="00ED0049" w:rsidRPr="00A0068A" w:rsidRDefault="00ED0049" w:rsidP="00BB4C80">
            <w:pPr>
              <w:pStyle w:val="a4"/>
            </w:pPr>
            <w:r w:rsidRPr="00A0068A">
              <w:t>1</w:t>
            </w:r>
          </w:p>
        </w:tc>
        <w:tc>
          <w:tcPr>
            <w:tcW w:w="2884" w:type="dxa"/>
            <w:vAlign w:val="center"/>
          </w:tcPr>
          <w:p w14:paraId="2C534D4C" w14:textId="77777777" w:rsidR="00ED0049" w:rsidRPr="00A0068A" w:rsidRDefault="00055B49" w:rsidP="00340512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ru-RU"/>
              </w:rPr>
            </w:pPr>
            <w:r w:rsidRPr="00A0068A">
              <w:rPr>
                <w:color w:val="auto"/>
                <w:lang w:val="ru-RU"/>
              </w:rPr>
              <w:t>Техническая поддержка</w:t>
            </w:r>
          </w:p>
        </w:tc>
        <w:tc>
          <w:tcPr>
            <w:tcW w:w="4111" w:type="dxa"/>
            <w:vAlign w:val="center"/>
          </w:tcPr>
          <w:p w14:paraId="12C92D29" w14:textId="77777777" w:rsidR="00ED0049" w:rsidRPr="00A0068A" w:rsidRDefault="00132870" w:rsidP="00340512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ru-RU"/>
              </w:rPr>
            </w:pPr>
            <w:r>
              <w:rPr>
                <w:color w:val="auto"/>
              </w:rPr>
              <w:t>8(800) 3333-175</w:t>
            </w:r>
          </w:p>
        </w:tc>
        <w:tc>
          <w:tcPr>
            <w:tcW w:w="2517" w:type="dxa"/>
            <w:tcBorders>
              <w:right w:val="nil"/>
            </w:tcBorders>
            <w:vAlign w:val="center"/>
          </w:tcPr>
          <w:p w14:paraId="4AD63B7C" w14:textId="77777777" w:rsidR="00ED0049" w:rsidRPr="00132870" w:rsidRDefault="00132870" w:rsidP="00BB4C80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 xml:space="preserve">Компания </w:t>
            </w:r>
            <w:r>
              <w:rPr>
                <w:lang w:val="en-US"/>
              </w:rPr>
              <w:t>POS-ATM</w:t>
            </w:r>
          </w:p>
        </w:tc>
      </w:tr>
      <w:tr w:rsidR="00132870" w:rsidRPr="00A0068A" w14:paraId="45275F60" w14:textId="77777777" w:rsidTr="00CA2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tcBorders>
              <w:left w:val="nil"/>
            </w:tcBorders>
            <w:vAlign w:val="center"/>
          </w:tcPr>
          <w:p w14:paraId="12774AB5" w14:textId="77777777" w:rsidR="00132870" w:rsidRPr="00A0068A" w:rsidRDefault="00132870" w:rsidP="00BB4C80">
            <w:pPr>
              <w:pStyle w:val="a4"/>
            </w:pPr>
            <w:r>
              <w:t>2</w:t>
            </w:r>
          </w:p>
        </w:tc>
        <w:tc>
          <w:tcPr>
            <w:tcW w:w="2884" w:type="dxa"/>
            <w:vAlign w:val="center"/>
          </w:tcPr>
          <w:p w14:paraId="0579B5D5" w14:textId="77777777" w:rsidR="00132870" w:rsidRPr="00A0068A" w:rsidRDefault="00132870" w:rsidP="00340512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Финансовые вопросы</w:t>
            </w:r>
          </w:p>
        </w:tc>
        <w:tc>
          <w:tcPr>
            <w:tcW w:w="4111" w:type="dxa"/>
            <w:vAlign w:val="center"/>
          </w:tcPr>
          <w:p w14:paraId="29416913" w14:textId="77777777" w:rsidR="00132870" w:rsidRDefault="00132870" w:rsidP="00340512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8(800) 77-55-555</w:t>
            </w:r>
          </w:p>
        </w:tc>
        <w:tc>
          <w:tcPr>
            <w:tcW w:w="2517" w:type="dxa"/>
            <w:tcBorders>
              <w:right w:val="nil"/>
            </w:tcBorders>
            <w:vAlign w:val="center"/>
          </w:tcPr>
          <w:p w14:paraId="4D68B653" w14:textId="77777777" w:rsidR="00132870" w:rsidRDefault="00132870" w:rsidP="00BB4C80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Сбербанк</w:t>
            </w:r>
          </w:p>
        </w:tc>
      </w:tr>
    </w:tbl>
    <w:p w14:paraId="1282BBD2" w14:textId="77777777" w:rsidR="00335A07" w:rsidRPr="00A0068A" w:rsidRDefault="00335A07" w:rsidP="00BB4C80">
      <w:pPr>
        <w:pStyle w:val="a4"/>
        <w:rPr>
          <w:lang w:val="en-US"/>
        </w:rPr>
      </w:pPr>
      <w:bookmarkStart w:id="146" w:name="_GoBack"/>
      <w:bookmarkEnd w:id="146"/>
    </w:p>
    <w:sectPr w:rsidR="00335A07" w:rsidRPr="00A0068A" w:rsidSect="00132870">
      <w:headerReference w:type="default" r:id="rId99"/>
      <w:footerReference w:type="default" r:id="rId100"/>
      <w:pgSz w:w="11906" w:h="16838" w:code="9"/>
      <w:pgMar w:top="830" w:right="567" w:bottom="113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F1030" w14:textId="77777777" w:rsidR="004C67A1" w:rsidRDefault="004C67A1">
      <w:r>
        <w:separator/>
      </w:r>
    </w:p>
  </w:endnote>
  <w:endnote w:type="continuationSeparator" w:id="0">
    <w:p w14:paraId="5BCB1F8D" w14:textId="77777777" w:rsidR="004C67A1" w:rsidRDefault="004C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altName w:val="Times New Roman"/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FDDBC" w14:textId="77777777" w:rsidR="004748EF" w:rsidRDefault="004748EF" w:rsidP="00237449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43EA1990" w14:textId="77777777" w:rsidR="004748EF" w:rsidRDefault="004748EF" w:rsidP="00237449">
    <w:pPr>
      <w:pStyle w:val="a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CC687" w14:textId="77777777" w:rsidR="004748EF" w:rsidRPr="001B1F5D" w:rsidRDefault="004748EF" w:rsidP="00237449">
    <w:pPr>
      <w:pStyle w:val="ae"/>
      <w:jc w:val="lef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B8439" w14:textId="77777777" w:rsidR="004748EF" w:rsidRDefault="004748EF" w:rsidP="00A5228F">
    <w:pPr>
      <w:pStyle w:val="ae"/>
      <w:jc w:val="right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108" w:type="dxa"/>
      <w:tblLayout w:type="fixed"/>
      <w:tblLook w:val="0000" w:firstRow="0" w:lastRow="0" w:firstColumn="0" w:lastColumn="0" w:noHBand="0" w:noVBand="0"/>
    </w:tblPr>
    <w:tblGrid>
      <w:gridCol w:w="6876"/>
      <w:gridCol w:w="3047"/>
    </w:tblGrid>
    <w:tr w:rsidR="004748EF" w14:paraId="02D4023F" w14:textId="77777777" w:rsidTr="000507DD">
      <w:trPr>
        <w:trHeight w:val="59"/>
      </w:trPr>
      <w:tc>
        <w:tcPr>
          <w:tcW w:w="6876" w:type="dxa"/>
          <w:vAlign w:val="bottom"/>
        </w:tcPr>
        <w:p w14:paraId="575182AF" w14:textId="77777777" w:rsidR="004748EF" w:rsidRPr="00081454" w:rsidRDefault="004748EF" w:rsidP="005C5D87">
          <w:pPr>
            <w:autoSpaceDE w:val="0"/>
            <w:autoSpaceDN w:val="0"/>
            <w:adjustRightInd w:val="0"/>
            <w:spacing w:before="0" w:after="0" w:line="288" w:lineRule="auto"/>
            <w:jc w:val="left"/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</w:pP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©</w:t>
          </w:r>
          <w:r>
            <w:rPr>
              <w:rFonts w:ascii="Book Antiqua" w:hAnsi="Book Antiqua" w:cs="Book Antiqua"/>
              <w:b/>
              <w:bCs/>
              <w:noProof/>
              <w:color w:val="327055"/>
              <w:sz w:val="20"/>
              <w:szCs w:val="60"/>
            </w:rPr>
            <w:drawing>
              <wp:anchor distT="0" distB="0" distL="114300" distR="114300" simplePos="0" relativeHeight="251665408" behindDoc="1" locked="0" layoutInCell="1" allowOverlap="1" wp14:anchorId="7775F34C" wp14:editId="0303A7BE">
                <wp:simplePos x="0" y="0"/>
                <wp:positionH relativeFrom="column">
                  <wp:posOffset>-969010</wp:posOffset>
                </wp:positionH>
                <wp:positionV relativeFrom="paragraph">
                  <wp:posOffset>-266065</wp:posOffset>
                </wp:positionV>
                <wp:extent cx="7740000" cy="703401"/>
                <wp:effectExtent l="0" t="0" r="0" b="1905"/>
                <wp:wrapNone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 - копия (2) - копия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1" b="16086"/>
                        <a:stretch/>
                      </pic:blipFill>
                      <pic:spPr bwMode="auto">
                        <a:xfrm>
                          <a:off x="0" y="0"/>
                          <a:ext cx="7740000" cy="703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 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СБЕРБАНК-ТЕХНОЛОГИИ</w:t>
          </w: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,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 201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  <w:lang w:val="en-US"/>
            </w:rPr>
            <w:t>6</w:t>
          </w:r>
        </w:p>
      </w:tc>
      <w:tc>
        <w:tcPr>
          <w:tcW w:w="3047" w:type="dxa"/>
          <w:vAlign w:val="center"/>
        </w:tcPr>
        <w:p w14:paraId="6D0F6649" w14:textId="77777777" w:rsidR="004748EF" w:rsidRPr="0084459A" w:rsidRDefault="004748EF" w:rsidP="005C5D87">
          <w:pPr>
            <w:pStyle w:val="ae"/>
            <w:jc w:val="right"/>
            <w:rPr>
              <w:rFonts w:asciiTheme="minorHAnsi" w:hAnsiTheme="minorHAnsi" w:cstheme="minorHAnsi"/>
              <w:lang w:val="en-US"/>
            </w:rPr>
          </w:pPr>
          <w:r w:rsidRPr="00081454">
            <w:rPr>
              <w:rFonts w:asciiTheme="minorHAnsi" w:hAnsiTheme="minorHAnsi" w:cstheme="minorHAnsi"/>
              <w:sz w:val="24"/>
            </w:rPr>
            <w:fldChar w:fldCharType="begin"/>
          </w:r>
          <w:r w:rsidRPr="00081454">
            <w:rPr>
              <w:rFonts w:asciiTheme="minorHAnsi" w:hAnsiTheme="minorHAnsi" w:cstheme="minorHAnsi"/>
              <w:sz w:val="24"/>
            </w:rPr>
            <w:instrText xml:space="preserve"> PAGE </w:instrText>
          </w:r>
          <w:r w:rsidRPr="00081454">
            <w:rPr>
              <w:rFonts w:asciiTheme="minorHAnsi" w:hAnsiTheme="minorHAnsi" w:cstheme="minorHAnsi"/>
              <w:sz w:val="24"/>
            </w:rPr>
            <w:fldChar w:fldCharType="separate"/>
          </w:r>
          <w:r w:rsidR="00132870">
            <w:rPr>
              <w:rFonts w:asciiTheme="minorHAnsi" w:hAnsiTheme="minorHAnsi" w:cstheme="minorHAnsi"/>
              <w:noProof/>
              <w:sz w:val="24"/>
            </w:rPr>
            <w:t>55</w:t>
          </w:r>
          <w:r w:rsidRPr="00081454">
            <w:rPr>
              <w:rFonts w:asciiTheme="minorHAnsi" w:hAnsiTheme="minorHAnsi" w:cstheme="minorHAnsi"/>
              <w:sz w:val="24"/>
            </w:rPr>
            <w:fldChar w:fldCharType="end"/>
          </w:r>
          <w:r w:rsidRPr="0084459A">
            <w:rPr>
              <w:rFonts w:asciiTheme="minorHAnsi" w:hAnsiTheme="minorHAnsi" w:cstheme="minorHAnsi"/>
            </w:rPr>
            <w:t xml:space="preserve"> </w:t>
          </w:r>
        </w:p>
      </w:tc>
    </w:tr>
  </w:tbl>
  <w:p w14:paraId="1A66EAF4" w14:textId="77777777" w:rsidR="004748EF" w:rsidRPr="001B1F5D" w:rsidRDefault="004748EF" w:rsidP="005C5D87">
    <w:pPr>
      <w:pStyle w:val="ae"/>
      <w:spacing w:line="240" w:lineRule="auto"/>
      <w:jc w:val="lef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D231D" w14:textId="77777777" w:rsidR="004C67A1" w:rsidRDefault="004C67A1">
      <w:r>
        <w:separator/>
      </w:r>
    </w:p>
  </w:footnote>
  <w:footnote w:type="continuationSeparator" w:id="0">
    <w:p w14:paraId="4044817E" w14:textId="77777777" w:rsidR="004C67A1" w:rsidRDefault="004C67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C7A71" w14:textId="77777777" w:rsidR="004748EF" w:rsidRDefault="004748EF" w:rsidP="004E49C2">
    <w:pPr>
      <w:pStyle w:val="ac"/>
      <w:spacing w:line="240" w:lineRule="auto"/>
      <w:jc w:val="center"/>
    </w:pPr>
    <w:r>
      <w:rPr>
        <w:noProof/>
      </w:rPr>
      <w:drawing>
        <wp:inline distT="0" distB="0" distL="0" distR="0" wp14:anchorId="2E1CE42C" wp14:editId="256A3B69">
          <wp:extent cx="3140075" cy="310515"/>
          <wp:effectExtent l="0" t="0" r="3175" b="0"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007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510"/>
      <w:gridCol w:w="1271"/>
    </w:tblGrid>
    <w:tr w:rsidR="004748EF" w:rsidRPr="0076240A" w14:paraId="1480CBB2" w14:textId="77777777" w:rsidTr="009B6A03">
      <w:trPr>
        <w:cantSplit/>
        <w:trHeight w:val="122"/>
      </w:trPr>
      <w:tc>
        <w:tcPr>
          <w:tcW w:w="8510" w:type="dxa"/>
        </w:tcPr>
        <w:p w14:paraId="0BE14011" w14:textId="77777777" w:rsidR="004748EF" w:rsidRPr="00FF7266" w:rsidRDefault="004748EF" w:rsidP="009B6A03">
          <w:pPr>
            <w:spacing w:before="0"/>
            <w:jc w:val="left"/>
            <w:rPr>
              <w:rFonts w:asciiTheme="minorHAnsi" w:hAnsiTheme="minorHAnsi"/>
              <w:sz w:val="18"/>
            </w:rPr>
          </w:pPr>
        </w:p>
      </w:tc>
      <w:tc>
        <w:tcPr>
          <w:tcW w:w="1271" w:type="dxa"/>
        </w:tcPr>
        <w:p w14:paraId="5B6388B7" w14:textId="77777777" w:rsidR="004748EF" w:rsidRPr="0076240A" w:rsidRDefault="004748EF" w:rsidP="001870FF">
          <w:pPr>
            <w:tabs>
              <w:tab w:val="left" w:pos="3497"/>
            </w:tabs>
            <w:spacing w:before="0"/>
            <w:jc w:val="right"/>
            <w:rPr>
              <w:rFonts w:asciiTheme="minorHAnsi" w:hAnsiTheme="minorHAnsi"/>
              <w:sz w:val="18"/>
            </w:rPr>
          </w:pPr>
          <w:r w:rsidRPr="00164255">
            <w:rPr>
              <w:rFonts w:asciiTheme="minorHAnsi" w:hAnsiTheme="minorHAnsi" w:cstheme="minorHAnsi"/>
              <w:szCs w:val="16"/>
              <w:lang w:val="en-US"/>
            </w:rPr>
            <w:t>&lt;</w:t>
          </w:r>
          <w:r w:rsidRPr="00081454">
            <w:rPr>
              <w:rFonts w:asciiTheme="minorHAnsi" w:hAnsiTheme="minorHAnsi" w:cstheme="minorHAnsi"/>
              <w:szCs w:val="16"/>
              <w:lang w:val="en-US"/>
            </w:rPr>
            <w:t>v.2.</w:t>
          </w:r>
          <w:r>
            <w:rPr>
              <w:rFonts w:asciiTheme="minorHAnsi" w:hAnsiTheme="minorHAnsi" w:cstheme="minorHAnsi"/>
              <w:szCs w:val="16"/>
              <w:lang w:val="en-US"/>
            </w:rPr>
            <w:t>18</w:t>
          </w:r>
          <w:r w:rsidRPr="00081454">
            <w:rPr>
              <w:rFonts w:asciiTheme="minorHAnsi" w:hAnsiTheme="minorHAnsi" w:cstheme="minorHAnsi"/>
              <w:szCs w:val="16"/>
              <w:lang w:val="en-US"/>
            </w:rPr>
            <w:t>&gt;</w:t>
          </w:r>
        </w:p>
      </w:tc>
    </w:tr>
  </w:tbl>
  <w:p w14:paraId="2C131EC4" w14:textId="77777777" w:rsidR="004748EF" w:rsidRPr="00D71115" w:rsidRDefault="004748EF" w:rsidP="00237449">
    <w:pPr>
      <w:pStyle w:val="ac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13C1B0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E"/>
    <w:multiLevelType w:val="singleLevel"/>
    <w:tmpl w:val="8BC6AFE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3C7255C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2"/>
    <w:multiLevelType w:val="singleLevel"/>
    <w:tmpl w:val="1B9A24E2"/>
    <w:lvl w:ilvl="0">
      <w:start w:val="1"/>
      <w:numFmt w:val="bullet"/>
      <w:pStyle w:val="30"/>
      <w:lvlText w:val="▪"/>
      <w:lvlJc w:val="left"/>
      <w:pPr>
        <w:tabs>
          <w:tab w:val="num" w:pos="1795"/>
        </w:tabs>
        <w:ind w:left="1795" w:hanging="360"/>
      </w:pPr>
      <w:rPr>
        <w:rFonts w:ascii="Times New Roman" w:hAnsi="Times New Roman" w:cs="Times New Roman" w:hint="default"/>
      </w:rPr>
    </w:lvl>
  </w:abstractNum>
  <w:abstractNum w:abstractNumId="4">
    <w:nsid w:val="FFFFFF83"/>
    <w:multiLevelType w:val="singleLevel"/>
    <w:tmpl w:val="016A86DC"/>
    <w:lvl w:ilvl="0">
      <w:start w:val="1"/>
      <w:numFmt w:val="bullet"/>
      <w:pStyle w:val="20"/>
      <w:suff w:val="space"/>
      <w:lvlText w:val=""/>
      <w:lvlJc w:val="left"/>
      <w:pPr>
        <w:ind w:left="1437" w:hanging="360"/>
      </w:pPr>
      <w:rPr>
        <w:rFonts w:ascii="Symbol" w:hAnsi="Symbol" w:cs="Times New Roman" w:hint="default"/>
      </w:rPr>
    </w:lvl>
  </w:abstractNum>
  <w:abstractNum w:abstractNumId="5">
    <w:nsid w:val="FFFFFF88"/>
    <w:multiLevelType w:val="singleLevel"/>
    <w:tmpl w:val="24763FFA"/>
    <w:lvl w:ilvl="0">
      <w:start w:val="1"/>
      <w:numFmt w:val="decimal"/>
      <w:pStyle w:val="a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6">
    <w:nsid w:val="FFFFFF89"/>
    <w:multiLevelType w:val="singleLevel"/>
    <w:tmpl w:val="FCDE60AA"/>
    <w:lvl w:ilvl="0">
      <w:start w:val="1"/>
      <w:numFmt w:val="bullet"/>
      <w:pStyle w:val="a0"/>
      <w:lvlText w:val="■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7">
    <w:nsid w:val="018A3A71"/>
    <w:multiLevelType w:val="hybridMultilevel"/>
    <w:tmpl w:val="8304D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B4495F"/>
    <w:multiLevelType w:val="hybridMultilevel"/>
    <w:tmpl w:val="FCE6A6BA"/>
    <w:lvl w:ilvl="0" w:tplc="041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  <w:b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5AC34BF"/>
    <w:multiLevelType w:val="hybridMultilevel"/>
    <w:tmpl w:val="3AC2A1CC"/>
    <w:lvl w:ilvl="0" w:tplc="9000D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AD7468"/>
    <w:multiLevelType w:val="hybridMultilevel"/>
    <w:tmpl w:val="1CF8E03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>
    <w:nsid w:val="09A95668"/>
    <w:multiLevelType w:val="hybridMultilevel"/>
    <w:tmpl w:val="3E5E2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6A36CA"/>
    <w:multiLevelType w:val="hybridMultilevel"/>
    <w:tmpl w:val="6A04A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C31746"/>
    <w:multiLevelType w:val="multilevel"/>
    <w:tmpl w:val="7090C226"/>
    <w:lvl w:ilvl="0">
      <w:start w:val="1"/>
      <w:numFmt w:val="decimal"/>
      <w:suff w:val="space"/>
      <w:lvlText w:val="%1"/>
      <w:lvlJc w:val="left"/>
      <w:pPr>
        <w:ind w:left="113" w:hanging="113"/>
      </w:pPr>
      <w:rPr>
        <w:rFonts w:hint="default"/>
        <w:color w:val="437A28"/>
      </w:rPr>
    </w:lvl>
    <w:lvl w:ilvl="1">
      <w:start w:val="1"/>
      <w:numFmt w:val="decimal"/>
      <w:suff w:val="space"/>
      <w:lvlText w:val="%1.%2"/>
      <w:lvlJc w:val="left"/>
      <w:pPr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i w:val="0"/>
        <w:color w:val="437A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98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1758371C"/>
    <w:multiLevelType w:val="hybridMultilevel"/>
    <w:tmpl w:val="B9383FEA"/>
    <w:lvl w:ilvl="0" w:tplc="04190005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5">
    <w:nsid w:val="1BCD4B9C"/>
    <w:multiLevelType w:val="hybridMultilevel"/>
    <w:tmpl w:val="BE0C4896"/>
    <w:lvl w:ilvl="0" w:tplc="1994BA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0342569"/>
    <w:multiLevelType w:val="hybridMultilevel"/>
    <w:tmpl w:val="DFA8E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4D7CE6"/>
    <w:multiLevelType w:val="hybridMultilevel"/>
    <w:tmpl w:val="685E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953661"/>
    <w:multiLevelType w:val="hybridMultilevel"/>
    <w:tmpl w:val="1DA22D76"/>
    <w:lvl w:ilvl="0" w:tplc="9236B66A">
      <w:start w:val="1"/>
      <w:numFmt w:val="bullet"/>
      <w:pStyle w:val="a1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25197767"/>
    <w:multiLevelType w:val="hybridMultilevel"/>
    <w:tmpl w:val="F87A1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C0799E"/>
    <w:multiLevelType w:val="hybridMultilevel"/>
    <w:tmpl w:val="F33274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D01311E"/>
    <w:multiLevelType w:val="hybridMultilevel"/>
    <w:tmpl w:val="DF44DF6C"/>
    <w:lvl w:ilvl="0" w:tplc="CD7C9376">
      <w:start w:val="1"/>
      <w:numFmt w:val="decimal"/>
      <w:lvlText w:val="%1."/>
      <w:lvlJc w:val="left"/>
      <w:pPr>
        <w:ind w:left="7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2">
    <w:nsid w:val="2D070EFB"/>
    <w:multiLevelType w:val="hybridMultilevel"/>
    <w:tmpl w:val="F1DADF8C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3">
    <w:nsid w:val="36E353C4"/>
    <w:multiLevelType w:val="multilevel"/>
    <w:tmpl w:val="79F671D2"/>
    <w:lvl w:ilvl="0">
      <w:start w:val="1"/>
      <w:numFmt w:val="russianUpper"/>
      <w:lvlText w:val="Приложение 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-284"/>
        </w:tabs>
        <w:ind w:left="0" w:firstLine="0"/>
      </w:pPr>
      <w:rPr>
        <w:rFonts w:hint="default"/>
      </w:rPr>
    </w:lvl>
    <w:lvl w:ilvl="3">
      <w:start w:val="1"/>
      <w:numFmt w:val="decimal"/>
      <w:pStyle w:val="Appendix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24">
    <w:nsid w:val="380D1A25"/>
    <w:multiLevelType w:val="hybridMultilevel"/>
    <w:tmpl w:val="7B4A3718"/>
    <w:lvl w:ilvl="0" w:tplc="0F4E89DE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3D11A7"/>
    <w:multiLevelType w:val="hybridMultilevel"/>
    <w:tmpl w:val="ADB4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462EB"/>
    <w:multiLevelType w:val="hybridMultilevel"/>
    <w:tmpl w:val="16B0A1E6"/>
    <w:lvl w:ilvl="0" w:tplc="86968D02">
      <w:start w:val="1"/>
      <w:numFmt w:val="decimal"/>
      <w:pStyle w:val="Referenceslist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48DA34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5020ED"/>
    <w:multiLevelType w:val="hybridMultilevel"/>
    <w:tmpl w:val="2480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3544DC"/>
    <w:multiLevelType w:val="hybridMultilevel"/>
    <w:tmpl w:val="964C911C"/>
    <w:lvl w:ilvl="0" w:tplc="55226402">
      <w:start w:val="1"/>
      <w:numFmt w:val="bullet"/>
      <w:pStyle w:val="21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4A114061"/>
    <w:multiLevelType w:val="hybridMultilevel"/>
    <w:tmpl w:val="F0D2350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0">
    <w:nsid w:val="513E0583"/>
    <w:multiLevelType w:val="hybridMultilevel"/>
    <w:tmpl w:val="1F02F006"/>
    <w:lvl w:ilvl="0" w:tplc="041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31">
    <w:nsid w:val="553A584E"/>
    <w:multiLevelType w:val="multilevel"/>
    <w:tmpl w:val="51208830"/>
    <w:lvl w:ilvl="0">
      <w:start w:val="1"/>
      <w:numFmt w:val="decimal"/>
      <w:pStyle w:val="List2ndlevel"/>
      <w:lvlText w:val="%1."/>
      <w:lvlJc w:val="left"/>
      <w:pPr>
        <w:tabs>
          <w:tab w:val="num" w:pos="0"/>
        </w:tabs>
        <w:ind w:left="107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31"/>
        </w:tabs>
        <w:ind w:left="153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98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8"/>
        </w:tabs>
        <w:ind w:left="2138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8"/>
        </w:tabs>
        <w:ind w:left="2138" w:firstLine="0"/>
      </w:pPr>
      <w:rPr>
        <w:rFonts w:hint="default"/>
      </w:rPr>
    </w:lvl>
  </w:abstractNum>
  <w:abstractNum w:abstractNumId="32">
    <w:nsid w:val="5E9827B4"/>
    <w:multiLevelType w:val="hybridMultilevel"/>
    <w:tmpl w:val="188ABCFA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5FA57504"/>
    <w:multiLevelType w:val="hybridMultilevel"/>
    <w:tmpl w:val="F1726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D7DFE"/>
    <w:multiLevelType w:val="hybridMultilevel"/>
    <w:tmpl w:val="FD646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C11A4B"/>
    <w:multiLevelType w:val="hybridMultilevel"/>
    <w:tmpl w:val="0C907322"/>
    <w:lvl w:ilvl="0" w:tplc="45682348">
      <w:start w:val="1"/>
      <w:numFmt w:val="bullet"/>
      <w:pStyle w:val="Tablelistbullet"/>
      <w:lvlText w:val="■"/>
      <w:lvlJc w:val="left"/>
      <w:pPr>
        <w:tabs>
          <w:tab w:val="num" w:pos="0"/>
        </w:tabs>
        <w:ind w:left="357" w:hanging="35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CF5DA6"/>
    <w:multiLevelType w:val="hybridMultilevel"/>
    <w:tmpl w:val="C63C81EA"/>
    <w:lvl w:ilvl="0" w:tplc="3CE459DC">
      <w:start w:val="1"/>
      <w:numFmt w:val="decimal"/>
      <w:pStyle w:val="Tablelist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E3005B"/>
    <w:multiLevelType w:val="hybridMultilevel"/>
    <w:tmpl w:val="DF44DF6C"/>
    <w:lvl w:ilvl="0" w:tplc="CD7C9376">
      <w:start w:val="1"/>
      <w:numFmt w:val="decimal"/>
      <w:lvlText w:val="%1."/>
      <w:lvlJc w:val="left"/>
      <w:pPr>
        <w:ind w:left="7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38">
    <w:nsid w:val="6C3A2A20"/>
    <w:multiLevelType w:val="hybridMultilevel"/>
    <w:tmpl w:val="CAFEE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365110"/>
    <w:multiLevelType w:val="hybridMultilevel"/>
    <w:tmpl w:val="57389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49550F"/>
    <w:multiLevelType w:val="hybridMultilevel"/>
    <w:tmpl w:val="EB54A6AA"/>
    <w:lvl w:ilvl="0" w:tplc="9000D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2708AD"/>
    <w:multiLevelType w:val="hybridMultilevel"/>
    <w:tmpl w:val="0BA29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483781"/>
    <w:multiLevelType w:val="multilevel"/>
    <w:tmpl w:val="B23663FA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6"/>
  </w:num>
  <w:num w:numId="2">
    <w:abstractNumId w:val="23"/>
  </w:num>
  <w:num w:numId="3">
    <w:abstractNumId w:val="26"/>
    <w:lvlOverride w:ilvl="0">
      <w:startOverride w:val="1"/>
    </w:lvlOverride>
  </w:num>
  <w:num w:numId="4">
    <w:abstractNumId w:val="13"/>
  </w:num>
  <w:num w:numId="5">
    <w:abstractNumId w:val="31"/>
  </w:num>
  <w:num w:numId="6">
    <w:abstractNumId w:val="4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35"/>
  </w:num>
  <w:num w:numId="12">
    <w:abstractNumId w:val="36"/>
  </w:num>
  <w:num w:numId="13">
    <w:abstractNumId w:val="24"/>
  </w:num>
  <w:num w:numId="14">
    <w:abstractNumId w:val="28"/>
  </w:num>
  <w:num w:numId="15">
    <w:abstractNumId w:val="18"/>
  </w:num>
  <w:num w:numId="16">
    <w:abstractNumId w:val="21"/>
    <w:lvlOverride w:ilvl="0">
      <w:startOverride w:val="1"/>
    </w:lvlOverride>
  </w:num>
  <w:num w:numId="17">
    <w:abstractNumId w:val="21"/>
  </w:num>
  <w:num w:numId="18">
    <w:abstractNumId w:val="0"/>
  </w:num>
  <w:num w:numId="19">
    <w:abstractNumId w:val="9"/>
  </w:num>
  <w:num w:numId="20">
    <w:abstractNumId w:val="38"/>
  </w:num>
  <w:num w:numId="21">
    <w:abstractNumId w:val="8"/>
  </w:num>
  <w:num w:numId="22">
    <w:abstractNumId w:val="17"/>
  </w:num>
  <w:num w:numId="23">
    <w:abstractNumId w:val="40"/>
  </w:num>
  <w:num w:numId="24">
    <w:abstractNumId w:val="25"/>
  </w:num>
  <w:num w:numId="25">
    <w:abstractNumId w:val="33"/>
  </w:num>
  <w:num w:numId="26">
    <w:abstractNumId w:val="34"/>
  </w:num>
  <w:num w:numId="27">
    <w:abstractNumId w:val="19"/>
  </w:num>
  <w:num w:numId="28">
    <w:abstractNumId w:val="37"/>
  </w:num>
  <w:num w:numId="29">
    <w:abstractNumId w:val="42"/>
  </w:num>
  <w:num w:numId="30">
    <w:abstractNumId w:val="27"/>
  </w:num>
  <w:num w:numId="31">
    <w:abstractNumId w:val="14"/>
  </w:num>
  <w:num w:numId="32">
    <w:abstractNumId w:val="12"/>
  </w:num>
  <w:num w:numId="33">
    <w:abstractNumId w:val="16"/>
  </w:num>
  <w:num w:numId="34">
    <w:abstractNumId w:val="20"/>
  </w:num>
  <w:num w:numId="35">
    <w:abstractNumId w:val="7"/>
  </w:num>
  <w:num w:numId="36">
    <w:abstractNumId w:val="11"/>
  </w:num>
  <w:num w:numId="37">
    <w:abstractNumId w:val="39"/>
  </w:num>
  <w:num w:numId="38">
    <w:abstractNumId w:val="22"/>
  </w:num>
  <w:num w:numId="39">
    <w:abstractNumId w:val="32"/>
  </w:num>
  <w:num w:numId="40">
    <w:abstractNumId w:val="10"/>
  </w:num>
  <w:num w:numId="41">
    <w:abstractNumId w:val="29"/>
  </w:num>
  <w:num w:numId="42">
    <w:abstractNumId w:val="41"/>
  </w:num>
  <w:num w:numId="43">
    <w:abstractNumId w:val="30"/>
  </w:num>
  <w:num w:numId="44">
    <w:abstractNumId w:val="15"/>
  </w:num>
  <w:num w:numId="45">
    <w:abstractNumId w:val="42"/>
  </w:num>
  <w:num w:numId="46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activeWritingStyle w:appName="MSWord" w:lang="en-GB" w:vendorID="64" w:dllVersion="131078" w:nlCheck="1" w:checkStyle="1"/>
  <w:activeWritingStyle w:appName="MSWord" w:lang="en-US" w:vendorID="64" w:dllVersion="131078" w:nlCheck="1" w:checkStyle="0"/>
  <w:activeWritingStyle w:appName="MSWord" w:lang="ru-RU" w:vendorID="1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65"/>
    <w:rsid w:val="0000029E"/>
    <w:rsid w:val="00001876"/>
    <w:rsid w:val="00001C5C"/>
    <w:rsid w:val="00002D3A"/>
    <w:rsid w:val="00002E56"/>
    <w:rsid w:val="0000320F"/>
    <w:rsid w:val="000032B5"/>
    <w:rsid w:val="00003F21"/>
    <w:rsid w:val="0000413B"/>
    <w:rsid w:val="0000432A"/>
    <w:rsid w:val="00004550"/>
    <w:rsid w:val="00004ACB"/>
    <w:rsid w:val="00004B03"/>
    <w:rsid w:val="00005DE5"/>
    <w:rsid w:val="000078D3"/>
    <w:rsid w:val="00007FCC"/>
    <w:rsid w:val="000108B2"/>
    <w:rsid w:val="00010B58"/>
    <w:rsid w:val="00010B85"/>
    <w:rsid w:val="00013AB1"/>
    <w:rsid w:val="00013E08"/>
    <w:rsid w:val="0001469E"/>
    <w:rsid w:val="0001472C"/>
    <w:rsid w:val="00014AA5"/>
    <w:rsid w:val="00014ED0"/>
    <w:rsid w:val="000156DC"/>
    <w:rsid w:val="00015B41"/>
    <w:rsid w:val="00015E02"/>
    <w:rsid w:val="00016289"/>
    <w:rsid w:val="00016D66"/>
    <w:rsid w:val="000178B7"/>
    <w:rsid w:val="00017CCA"/>
    <w:rsid w:val="00020240"/>
    <w:rsid w:val="00020321"/>
    <w:rsid w:val="000213DC"/>
    <w:rsid w:val="00021B00"/>
    <w:rsid w:val="0002289C"/>
    <w:rsid w:val="00022B2D"/>
    <w:rsid w:val="00022C60"/>
    <w:rsid w:val="00022D1D"/>
    <w:rsid w:val="000232F3"/>
    <w:rsid w:val="00023915"/>
    <w:rsid w:val="00025F61"/>
    <w:rsid w:val="000268E2"/>
    <w:rsid w:val="00027055"/>
    <w:rsid w:val="000279A0"/>
    <w:rsid w:val="00027EEC"/>
    <w:rsid w:val="00030F1B"/>
    <w:rsid w:val="00030FC2"/>
    <w:rsid w:val="0003168B"/>
    <w:rsid w:val="00031BCD"/>
    <w:rsid w:val="00031FBC"/>
    <w:rsid w:val="00032A2F"/>
    <w:rsid w:val="00033DF8"/>
    <w:rsid w:val="000350B5"/>
    <w:rsid w:val="00035303"/>
    <w:rsid w:val="00035795"/>
    <w:rsid w:val="00036083"/>
    <w:rsid w:val="00036943"/>
    <w:rsid w:val="00036A81"/>
    <w:rsid w:val="00036E36"/>
    <w:rsid w:val="00037193"/>
    <w:rsid w:val="0003789E"/>
    <w:rsid w:val="00040720"/>
    <w:rsid w:val="00040BA5"/>
    <w:rsid w:val="00041DE7"/>
    <w:rsid w:val="00041E6D"/>
    <w:rsid w:val="00042120"/>
    <w:rsid w:val="000425DC"/>
    <w:rsid w:val="00042716"/>
    <w:rsid w:val="000430E1"/>
    <w:rsid w:val="00043C89"/>
    <w:rsid w:val="00044578"/>
    <w:rsid w:val="00045B70"/>
    <w:rsid w:val="00045D85"/>
    <w:rsid w:val="00046A54"/>
    <w:rsid w:val="000472B8"/>
    <w:rsid w:val="000473F2"/>
    <w:rsid w:val="000474A9"/>
    <w:rsid w:val="000507DD"/>
    <w:rsid w:val="00050941"/>
    <w:rsid w:val="00050DAB"/>
    <w:rsid w:val="000514C3"/>
    <w:rsid w:val="00052DEB"/>
    <w:rsid w:val="00053086"/>
    <w:rsid w:val="00053118"/>
    <w:rsid w:val="00053504"/>
    <w:rsid w:val="00053A17"/>
    <w:rsid w:val="00053F7E"/>
    <w:rsid w:val="0005436E"/>
    <w:rsid w:val="000548A7"/>
    <w:rsid w:val="000557BD"/>
    <w:rsid w:val="00055A4B"/>
    <w:rsid w:val="00055B49"/>
    <w:rsid w:val="00055BA1"/>
    <w:rsid w:val="00055E01"/>
    <w:rsid w:val="0005610F"/>
    <w:rsid w:val="00056F74"/>
    <w:rsid w:val="00057AF6"/>
    <w:rsid w:val="000602CD"/>
    <w:rsid w:val="00060316"/>
    <w:rsid w:val="000613E4"/>
    <w:rsid w:val="00061D1F"/>
    <w:rsid w:val="000620E7"/>
    <w:rsid w:val="00062E5B"/>
    <w:rsid w:val="00063CB5"/>
    <w:rsid w:val="0006424C"/>
    <w:rsid w:val="00064DCC"/>
    <w:rsid w:val="00065663"/>
    <w:rsid w:val="00065B3E"/>
    <w:rsid w:val="00065BDE"/>
    <w:rsid w:val="000660F2"/>
    <w:rsid w:val="000665D3"/>
    <w:rsid w:val="00066D5D"/>
    <w:rsid w:val="00066FA6"/>
    <w:rsid w:val="000670BD"/>
    <w:rsid w:val="00067702"/>
    <w:rsid w:val="00067B89"/>
    <w:rsid w:val="00071693"/>
    <w:rsid w:val="00071FB6"/>
    <w:rsid w:val="00072046"/>
    <w:rsid w:val="0007327F"/>
    <w:rsid w:val="000733C1"/>
    <w:rsid w:val="00073510"/>
    <w:rsid w:val="00073858"/>
    <w:rsid w:val="0007428F"/>
    <w:rsid w:val="00076039"/>
    <w:rsid w:val="0007673D"/>
    <w:rsid w:val="00080562"/>
    <w:rsid w:val="0008169C"/>
    <w:rsid w:val="0008277B"/>
    <w:rsid w:val="00082874"/>
    <w:rsid w:val="0008289C"/>
    <w:rsid w:val="00082E1E"/>
    <w:rsid w:val="0008374D"/>
    <w:rsid w:val="00085F3F"/>
    <w:rsid w:val="00086021"/>
    <w:rsid w:val="000862DC"/>
    <w:rsid w:val="00086344"/>
    <w:rsid w:val="00086993"/>
    <w:rsid w:val="00086B7B"/>
    <w:rsid w:val="000905CD"/>
    <w:rsid w:val="0009099E"/>
    <w:rsid w:val="000910B5"/>
    <w:rsid w:val="00091FAE"/>
    <w:rsid w:val="00092305"/>
    <w:rsid w:val="000930F3"/>
    <w:rsid w:val="00093A1F"/>
    <w:rsid w:val="00093D8F"/>
    <w:rsid w:val="00094263"/>
    <w:rsid w:val="000957F5"/>
    <w:rsid w:val="00095E46"/>
    <w:rsid w:val="00096005"/>
    <w:rsid w:val="0009668D"/>
    <w:rsid w:val="00097A5E"/>
    <w:rsid w:val="000A0483"/>
    <w:rsid w:val="000A0B04"/>
    <w:rsid w:val="000A0E5A"/>
    <w:rsid w:val="000A16F8"/>
    <w:rsid w:val="000A1E58"/>
    <w:rsid w:val="000A2C1F"/>
    <w:rsid w:val="000A4872"/>
    <w:rsid w:val="000A549A"/>
    <w:rsid w:val="000A6252"/>
    <w:rsid w:val="000A6AD3"/>
    <w:rsid w:val="000A72D4"/>
    <w:rsid w:val="000B0D00"/>
    <w:rsid w:val="000B1BFB"/>
    <w:rsid w:val="000B233C"/>
    <w:rsid w:val="000B2AB0"/>
    <w:rsid w:val="000B2F0B"/>
    <w:rsid w:val="000B3026"/>
    <w:rsid w:val="000B489A"/>
    <w:rsid w:val="000B4C23"/>
    <w:rsid w:val="000B5199"/>
    <w:rsid w:val="000B5B96"/>
    <w:rsid w:val="000B632F"/>
    <w:rsid w:val="000B63DC"/>
    <w:rsid w:val="000B6A6D"/>
    <w:rsid w:val="000B6AB4"/>
    <w:rsid w:val="000B6FDA"/>
    <w:rsid w:val="000C070E"/>
    <w:rsid w:val="000C07AA"/>
    <w:rsid w:val="000C1861"/>
    <w:rsid w:val="000C2132"/>
    <w:rsid w:val="000C260C"/>
    <w:rsid w:val="000C297F"/>
    <w:rsid w:val="000C2A16"/>
    <w:rsid w:val="000C400D"/>
    <w:rsid w:val="000C504D"/>
    <w:rsid w:val="000C5945"/>
    <w:rsid w:val="000C5A42"/>
    <w:rsid w:val="000C725B"/>
    <w:rsid w:val="000C72EA"/>
    <w:rsid w:val="000D03F4"/>
    <w:rsid w:val="000D061A"/>
    <w:rsid w:val="000D06AF"/>
    <w:rsid w:val="000D090F"/>
    <w:rsid w:val="000D19A3"/>
    <w:rsid w:val="000D379A"/>
    <w:rsid w:val="000D3A09"/>
    <w:rsid w:val="000D3CAC"/>
    <w:rsid w:val="000D3EFE"/>
    <w:rsid w:val="000D4474"/>
    <w:rsid w:val="000D57B3"/>
    <w:rsid w:val="000D57B8"/>
    <w:rsid w:val="000D5CE2"/>
    <w:rsid w:val="000D66F0"/>
    <w:rsid w:val="000D7393"/>
    <w:rsid w:val="000E0119"/>
    <w:rsid w:val="000E0167"/>
    <w:rsid w:val="000E0222"/>
    <w:rsid w:val="000E09EA"/>
    <w:rsid w:val="000E19A0"/>
    <w:rsid w:val="000E1B96"/>
    <w:rsid w:val="000E1FE3"/>
    <w:rsid w:val="000E2617"/>
    <w:rsid w:val="000E2D93"/>
    <w:rsid w:val="000E3299"/>
    <w:rsid w:val="000E3303"/>
    <w:rsid w:val="000E36A2"/>
    <w:rsid w:val="000E4581"/>
    <w:rsid w:val="000E4E7B"/>
    <w:rsid w:val="000E4FCF"/>
    <w:rsid w:val="000E50D2"/>
    <w:rsid w:val="000E510F"/>
    <w:rsid w:val="000E5C20"/>
    <w:rsid w:val="000E68F5"/>
    <w:rsid w:val="000E6A15"/>
    <w:rsid w:val="000E6B5D"/>
    <w:rsid w:val="000E6B67"/>
    <w:rsid w:val="000E79C4"/>
    <w:rsid w:val="000E7C98"/>
    <w:rsid w:val="000E7D8C"/>
    <w:rsid w:val="000F00A9"/>
    <w:rsid w:val="000F073C"/>
    <w:rsid w:val="000F1B58"/>
    <w:rsid w:val="000F2E16"/>
    <w:rsid w:val="000F34AC"/>
    <w:rsid w:val="000F40C3"/>
    <w:rsid w:val="000F476A"/>
    <w:rsid w:val="000F52D4"/>
    <w:rsid w:val="000F5390"/>
    <w:rsid w:val="000F559B"/>
    <w:rsid w:val="000F571E"/>
    <w:rsid w:val="000F5897"/>
    <w:rsid w:val="000F5942"/>
    <w:rsid w:val="000F6ABD"/>
    <w:rsid w:val="000F742A"/>
    <w:rsid w:val="00100169"/>
    <w:rsid w:val="00100272"/>
    <w:rsid w:val="00100E98"/>
    <w:rsid w:val="0010149F"/>
    <w:rsid w:val="0010368B"/>
    <w:rsid w:val="00103D39"/>
    <w:rsid w:val="001062C0"/>
    <w:rsid w:val="00106D7D"/>
    <w:rsid w:val="00106E61"/>
    <w:rsid w:val="00106F2D"/>
    <w:rsid w:val="00107795"/>
    <w:rsid w:val="00107AFD"/>
    <w:rsid w:val="00110750"/>
    <w:rsid w:val="00111EB2"/>
    <w:rsid w:val="0011336B"/>
    <w:rsid w:val="00113D56"/>
    <w:rsid w:val="00113FA8"/>
    <w:rsid w:val="0011414E"/>
    <w:rsid w:val="00114702"/>
    <w:rsid w:val="00114A33"/>
    <w:rsid w:val="00114CF3"/>
    <w:rsid w:val="001150CE"/>
    <w:rsid w:val="00116532"/>
    <w:rsid w:val="00117038"/>
    <w:rsid w:val="001178D4"/>
    <w:rsid w:val="00117F6A"/>
    <w:rsid w:val="0012060D"/>
    <w:rsid w:val="00120948"/>
    <w:rsid w:val="00120E4F"/>
    <w:rsid w:val="00122EB5"/>
    <w:rsid w:val="001231C9"/>
    <w:rsid w:val="00123480"/>
    <w:rsid w:val="00126294"/>
    <w:rsid w:val="00126B7D"/>
    <w:rsid w:val="001273D0"/>
    <w:rsid w:val="001305E4"/>
    <w:rsid w:val="00130C50"/>
    <w:rsid w:val="001318B3"/>
    <w:rsid w:val="00131903"/>
    <w:rsid w:val="00131E72"/>
    <w:rsid w:val="001321CA"/>
    <w:rsid w:val="00132870"/>
    <w:rsid w:val="001343D6"/>
    <w:rsid w:val="00134693"/>
    <w:rsid w:val="001347E8"/>
    <w:rsid w:val="00134A23"/>
    <w:rsid w:val="001353B6"/>
    <w:rsid w:val="0013551E"/>
    <w:rsid w:val="00135F98"/>
    <w:rsid w:val="00137052"/>
    <w:rsid w:val="00137435"/>
    <w:rsid w:val="0014158B"/>
    <w:rsid w:val="0014208F"/>
    <w:rsid w:val="001432BA"/>
    <w:rsid w:val="001447BA"/>
    <w:rsid w:val="00144FDB"/>
    <w:rsid w:val="001458AE"/>
    <w:rsid w:val="00145B1B"/>
    <w:rsid w:val="001470DA"/>
    <w:rsid w:val="001508B7"/>
    <w:rsid w:val="001510B8"/>
    <w:rsid w:val="001511DE"/>
    <w:rsid w:val="001513BB"/>
    <w:rsid w:val="001518DE"/>
    <w:rsid w:val="001519D8"/>
    <w:rsid w:val="00151FA9"/>
    <w:rsid w:val="001522DB"/>
    <w:rsid w:val="001523C3"/>
    <w:rsid w:val="0015353E"/>
    <w:rsid w:val="00153C5D"/>
    <w:rsid w:val="00154460"/>
    <w:rsid w:val="001555F8"/>
    <w:rsid w:val="00155E01"/>
    <w:rsid w:val="00157820"/>
    <w:rsid w:val="00160AF8"/>
    <w:rsid w:val="00160E81"/>
    <w:rsid w:val="00161AB3"/>
    <w:rsid w:val="00162188"/>
    <w:rsid w:val="001631A3"/>
    <w:rsid w:val="001633CC"/>
    <w:rsid w:val="00163535"/>
    <w:rsid w:val="001638BD"/>
    <w:rsid w:val="00163C50"/>
    <w:rsid w:val="00164255"/>
    <w:rsid w:val="00164340"/>
    <w:rsid w:val="00164A49"/>
    <w:rsid w:val="00165264"/>
    <w:rsid w:val="0016564E"/>
    <w:rsid w:val="001656E7"/>
    <w:rsid w:val="001657AB"/>
    <w:rsid w:val="00165871"/>
    <w:rsid w:val="0016683B"/>
    <w:rsid w:val="00167E61"/>
    <w:rsid w:val="0017079C"/>
    <w:rsid w:val="00171737"/>
    <w:rsid w:val="001718D9"/>
    <w:rsid w:val="00172495"/>
    <w:rsid w:val="001729F9"/>
    <w:rsid w:val="001742D4"/>
    <w:rsid w:val="00176238"/>
    <w:rsid w:val="001762B8"/>
    <w:rsid w:val="0017631A"/>
    <w:rsid w:val="00176AA1"/>
    <w:rsid w:val="001770D8"/>
    <w:rsid w:val="00180854"/>
    <w:rsid w:val="00181214"/>
    <w:rsid w:val="001813BC"/>
    <w:rsid w:val="001815F4"/>
    <w:rsid w:val="001826F5"/>
    <w:rsid w:val="00182F58"/>
    <w:rsid w:val="001830B3"/>
    <w:rsid w:val="00184272"/>
    <w:rsid w:val="00185635"/>
    <w:rsid w:val="001857DE"/>
    <w:rsid w:val="00185857"/>
    <w:rsid w:val="00185E7D"/>
    <w:rsid w:val="001870FF"/>
    <w:rsid w:val="00187659"/>
    <w:rsid w:val="0018772A"/>
    <w:rsid w:val="00187820"/>
    <w:rsid w:val="00187D14"/>
    <w:rsid w:val="001908A8"/>
    <w:rsid w:val="001910AC"/>
    <w:rsid w:val="00192274"/>
    <w:rsid w:val="00192499"/>
    <w:rsid w:val="00194742"/>
    <w:rsid w:val="00194A62"/>
    <w:rsid w:val="00196126"/>
    <w:rsid w:val="0019790E"/>
    <w:rsid w:val="00197C1D"/>
    <w:rsid w:val="001A094C"/>
    <w:rsid w:val="001A1A07"/>
    <w:rsid w:val="001A2D3F"/>
    <w:rsid w:val="001A30BC"/>
    <w:rsid w:val="001A3C8F"/>
    <w:rsid w:val="001A5B3C"/>
    <w:rsid w:val="001A775A"/>
    <w:rsid w:val="001A78D4"/>
    <w:rsid w:val="001B1B3F"/>
    <w:rsid w:val="001B1E6D"/>
    <w:rsid w:val="001B215A"/>
    <w:rsid w:val="001B21BF"/>
    <w:rsid w:val="001B2612"/>
    <w:rsid w:val="001B3927"/>
    <w:rsid w:val="001B3B07"/>
    <w:rsid w:val="001B45F4"/>
    <w:rsid w:val="001B4AAF"/>
    <w:rsid w:val="001B4EEB"/>
    <w:rsid w:val="001B6928"/>
    <w:rsid w:val="001B6EE4"/>
    <w:rsid w:val="001B7D82"/>
    <w:rsid w:val="001C0AB0"/>
    <w:rsid w:val="001C0B2D"/>
    <w:rsid w:val="001C1518"/>
    <w:rsid w:val="001C1F12"/>
    <w:rsid w:val="001C1FBB"/>
    <w:rsid w:val="001C2157"/>
    <w:rsid w:val="001C21BB"/>
    <w:rsid w:val="001C2CED"/>
    <w:rsid w:val="001C3091"/>
    <w:rsid w:val="001C365D"/>
    <w:rsid w:val="001C3D32"/>
    <w:rsid w:val="001C3D9B"/>
    <w:rsid w:val="001C493E"/>
    <w:rsid w:val="001C4CCE"/>
    <w:rsid w:val="001C5126"/>
    <w:rsid w:val="001C631F"/>
    <w:rsid w:val="001C65CD"/>
    <w:rsid w:val="001C798E"/>
    <w:rsid w:val="001C7CBF"/>
    <w:rsid w:val="001D0556"/>
    <w:rsid w:val="001D0B95"/>
    <w:rsid w:val="001D1942"/>
    <w:rsid w:val="001D3A97"/>
    <w:rsid w:val="001D48E4"/>
    <w:rsid w:val="001D525E"/>
    <w:rsid w:val="001D5567"/>
    <w:rsid w:val="001D5DD7"/>
    <w:rsid w:val="001D6463"/>
    <w:rsid w:val="001D6726"/>
    <w:rsid w:val="001E02E4"/>
    <w:rsid w:val="001E1414"/>
    <w:rsid w:val="001E22AC"/>
    <w:rsid w:val="001E284B"/>
    <w:rsid w:val="001E3049"/>
    <w:rsid w:val="001E32F5"/>
    <w:rsid w:val="001E3AFD"/>
    <w:rsid w:val="001E4B65"/>
    <w:rsid w:val="001E68D5"/>
    <w:rsid w:val="001F1051"/>
    <w:rsid w:val="001F1EC5"/>
    <w:rsid w:val="001F25BC"/>
    <w:rsid w:val="001F2BA5"/>
    <w:rsid w:val="001F38AA"/>
    <w:rsid w:val="001F42BD"/>
    <w:rsid w:val="001F55CF"/>
    <w:rsid w:val="001F5754"/>
    <w:rsid w:val="001F60F4"/>
    <w:rsid w:val="001F6F2A"/>
    <w:rsid w:val="001F714D"/>
    <w:rsid w:val="00201510"/>
    <w:rsid w:val="00202A5E"/>
    <w:rsid w:val="00203040"/>
    <w:rsid w:val="0020311C"/>
    <w:rsid w:val="00203948"/>
    <w:rsid w:val="00204FFB"/>
    <w:rsid w:val="002070D5"/>
    <w:rsid w:val="002075D0"/>
    <w:rsid w:val="00210F1A"/>
    <w:rsid w:val="0021102E"/>
    <w:rsid w:val="00211711"/>
    <w:rsid w:val="00212083"/>
    <w:rsid w:val="0021291F"/>
    <w:rsid w:val="00215506"/>
    <w:rsid w:val="002165C5"/>
    <w:rsid w:val="002166D4"/>
    <w:rsid w:val="00217362"/>
    <w:rsid w:val="00217AE4"/>
    <w:rsid w:val="0022106C"/>
    <w:rsid w:val="00222B04"/>
    <w:rsid w:val="002235CE"/>
    <w:rsid w:val="00224450"/>
    <w:rsid w:val="002247A8"/>
    <w:rsid w:val="0023160E"/>
    <w:rsid w:val="00231939"/>
    <w:rsid w:val="00231FDE"/>
    <w:rsid w:val="002325C3"/>
    <w:rsid w:val="002326D1"/>
    <w:rsid w:val="0023280E"/>
    <w:rsid w:val="0023300B"/>
    <w:rsid w:val="00233736"/>
    <w:rsid w:val="00235F10"/>
    <w:rsid w:val="00236E6D"/>
    <w:rsid w:val="00237449"/>
    <w:rsid w:val="0023746D"/>
    <w:rsid w:val="00237D13"/>
    <w:rsid w:val="00240102"/>
    <w:rsid w:val="002407A5"/>
    <w:rsid w:val="00240AB7"/>
    <w:rsid w:val="00242569"/>
    <w:rsid w:val="002426E5"/>
    <w:rsid w:val="00242B96"/>
    <w:rsid w:val="00242D4F"/>
    <w:rsid w:val="00243BCB"/>
    <w:rsid w:val="00243ED3"/>
    <w:rsid w:val="00244A62"/>
    <w:rsid w:val="00246EF5"/>
    <w:rsid w:val="00250EC7"/>
    <w:rsid w:val="002512EE"/>
    <w:rsid w:val="00252ACF"/>
    <w:rsid w:val="00253D1C"/>
    <w:rsid w:val="00254219"/>
    <w:rsid w:val="00255CD1"/>
    <w:rsid w:val="00256594"/>
    <w:rsid w:val="002565CB"/>
    <w:rsid w:val="0025798B"/>
    <w:rsid w:val="002605B6"/>
    <w:rsid w:val="00260F1D"/>
    <w:rsid w:val="00261772"/>
    <w:rsid w:val="002617C9"/>
    <w:rsid w:val="0026225A"/>
    <w:rsid w:val="00263252"/>
    <w:rsid w:val="00263464"/>
    <w:rsid w:val="0026352C"/>
    <w:rsid w:val="00263803"/>
    <w:rsid w:val="00263889"/>
    <w:rsid w:val="00264536"/>
    <w:rsid w:val="00264CBB"/>
    <w:rsid w:val="0026517E"/>
    <w:rsid w:val="00265AD0"/>
    <w:rsid w:val="00265B96"/>
    <w:rsid w:val="00266845"/>
    <w:rsid w:val="00266C20"/>
    <w:rsid w:val="00266FC6"/>
    <w:rsid w:val="00267977"/>
    <w:rsid w:val="00267C09"/>
    <w:rsid w:val="00271159"/>
    <w:rsid w:val="00271A35"/>
    <w:rsid w:val="0027223D"/>
    <w:rsid w:val="002722B0"/>
    <w:rsid w:val="0027294D"/>
    <w:rsid w:val="00272DF6"/>
    <w:rsid w:val="00272F15"/>
    <w:rsid w:val="0027394E"/>
    <w:rsid w:val="00274405"/>
    <w:rsid w:val="00274D0F"/>
    <w:rsid w:val="0027514B"/>
    <w:rsid w:val="00275DB7"/>
    <w:rsid w:val="00275E8F"/>
    <w:rsid w:val="00277840"/>
    <w:rsid w:val="00277FE1"/>
    <w:rsid w:val="00280154"/>
    <w:rsid w:val="0028085C"/>
    <w:rsid w:val="00280956"/>
    <w:rsid w:val="00284654"/>
    <w:rsid w:val="00284CE7"/>
    <w:rsid w:val="00284CF2"/>
    <w:rsid w:val="002854D7"/>
    <w:rsid w:val="00285A7E"/>
    <w:rsid w:val="00285AA4"/>
    <w:rsid w:val="00285F07"/>
    <w:rsid w:val="00286DEE"/>
    <w:rsid w:val="00286ED0"/>
    <w:rsid w:val="002877C9"/>
    <w:rsid w:val="00287911"/>
    <w:rsid w:val="0029043E"/>
    <w:rsid w:val="00294429"/>
    <w:rsid w:val="0029487B"/>
    <w:rsid w:val="00294D89"/>
    <w:rsid w:val="0029633B"/>
    <w:rsid w:val="00296994"/>
    <w:rsid w:val="00296BD7"/>
    <w:rsid w:val="0029799F"/>
    <w:rsid w:val="00297A2E"/>
    <w:rsid w:val="00297E78"/>
    <w:rsid w:val="002A1BE2"/>
    <w:rsid w:val="002A3365"/>
    <w:rsid w:val="002A3925"/>
    <w:rsid w:val="002A510E"/>
    <w:rsid w:val="002A6178"/>
    <w:rsid w:val="002A62F4"/>
    <w:rsid w:val="002A776E"/>
    <w:rsid w:val="002A7989"/>
    <w:rsid w:val="002A7B54"/>
    <w:rsid w:val="002A7BCD"/>
    <w:rsid w:val="002B00DF"/>
    <w:rsid w:val="002B010A"/>
    <w:rsid w:val="002B0465"/>
    <w:rsid w:val="002B1A11"/>
    <w:rsid w:val="002B1F17"/>
    <w:rsid w:val="002B2C18"/>
    <w:rsid w:val="002B45F8"/>
    <w:rsid w:val="002B481B"/>
    <w:rsid w:val="002B4A24"/>
    <w:rsid w:val="002B4BE1"/>
    <w:rsid w:val="002B5F94"/>
    <w:rsid w:val="002B7720"/>
    <w:rsid w:val="002C04A8"/>
    <w:rsid w:val="002C070A"/>
    <w:rsid w:val="002C139B"/>
    <w:rsid w:val="002C2C25"/>
    <w:rsid w:val="002C33E1"/>
    <w:rsid w:val="002C34D6"/>
    <w:rsid w:val="002C49ED"/>
    <w:rsid w:val="002C5975"/>
    <w:rsid w:val="002C64D7"/>
    <w:rsid w:val="002C71B8"/>
    <w:rsid w:val="002C7B49"/>
    <w:rsid w:val="002D0013"/>
    <w:rsid w:val="002D01EB"/>
    <w:rsid w:val="002D09FB"/>
    <w:rsid w:val="002D15F6"/>
    <w:rsid w:val="002D1EF5"/>
    <w:rsid w:val="002D551E"/>
    <w:rsid w:val="002D6053"/>
    <w:rsid w:val="002D6ADE"/>
    <w:rsid w:val="002E06C7"/>
    <w:rsid w:val="002E0899"/>
    <w:rsid w:val="002E0939"/>
    <w:rsid w:val="002E13E2"/>
    <w:rsid w:val="002E190A"/>
    <w:rsid w:val="002E29F2"/>
    <w:rsid w:val="002E2DB9"/>
    <w:rsid w:val="002E3F9E"/>
    <w:rsid w:val="002E4A8E"/>
    <w:rsid w:val="002E6E19"/>
    <w:rsid w:val="002E7760"/>
    <w:rsid w:val="002E7D95"/>
    <w:rsid w:val="002E7ED0"/>
    <w:rsid w:val="002F0295"/>
    <w:rsid w:val="002F12D0"/>
    <w:rsid w:val="002F1A63"/>
    <w:rsid w:val="002F1C77"/>
    <w:rsid w:val="002F22E4"/>
    <w:rsid w:val="002F2392"/>
    <w:rsid w:val="002F3EB4"/>
    <w:rsid w:val="002F44DB"/>
    <w:rsid w:val="002F52E1"/>
    <w:rsid w:val="002F5A4B"/>
    <w:rsid w:val="002F6E02"/>
    <w:rsid w:val="002F6E27"/>
    <w:rsid w:val="002F73B8"/>
    <w:rsid w:val="002F7A83"/>
    <w:rsid w:val="0030086A"/>
    <w:rsid w:val="00301724"/>
    <w:rsid w:val="00302D72"/>
    <w:rsid w:val="00302E81"/>
    <w:rsid w:val="00303660"/>
    <w:rsid w:val="0030392B"/>
    <w:rsid w:val="00303C5C"/>
    <w:rsid w:val="00304AB1"/>
    <w:rsid w:val="00305640"/>
    <w:rsid w:val="00305924"/>
    <w:rsid w:val="0030593B"/>
    <w:rsid w:val="00305A6D"/>
    <w:rsid w:val="00305DB8"/>
    <w:rsid w:val="00306954"/>
    <w:rsid w:val="00306B8B"/>
    <w:rsid w:val="00306CE5"/>
    <w:rsid w:val="003072AB"/>
    <w:rsid w:val="0030771F"/>
    <w:rsid w:val="0030799C"/>
    <w:rsid w:val="003100AB"/>
    <w:rsid w:val="003104AF"/>
    <w:rsid w:val="003110DF"/>
    <w:rsid w:val="0031119B"/>
    <w:rsid w:val="0031236A"/>
    <w:rsid w:val="0031259F"/>
    <w:rsid w:val="00312981"/>
    <w:rsid w:val="00314264"/>
    <w:rsid w:val="003144D3"/>
    <w:rsid w:val="00315730"/>
    <w:rsid w:val="0031577C"/>
    <w:rsid w:val="00315EBF"/>
    <w:rsid w:val="00316F16"/>
    <w:rsid w:val="00317671"/>
    <w:rsid w:val="00320246"/>
    <w:rsid w:val="0032043F"/>
    <w:rsid w:val="0032071F"/>
    <w:rsid w:val="00320B7F"/>
    <w:rsid w:val="003223E8"/>
    <w:rsid w:val="0032240E"/>
    <w:rsid w:val="00324402"/>
    <w:rsid w:val="003245D6"/>
    <w:rsid w:val="00324734"/>
    <w:rsid w:val="00324D8C"/>
    <w:rsid w:val="00324D92"/>
    <w:rsid w:val="00325238"/>
    <w:rsid w:val="00325FCA"/>
    <w:rsid w:val="00326114"/>
    <w:rsid w:val="00326688"/>
    <w:rsid w:val="00326837"/>
    <w:rsid w:val="003270C7"/>
    <w:rsid w:val="00327A9E"/>
    <w:rsid w:val="00330439"/>
    <w:rsid w:val="003307D9"/>
    <w:rsid w:val="003310D9"/>
    <w:rsid w:val="003312EB"/>
    <w:rsid w:val="00331455"/>
    <w:rsid w:val="00331E94"/>
    <w:rsid w:val="00334EE0"/>
    <w:rsid w:val="00335002"/>
    <w:rsid w:val="00335A07"/>
    <w:rsid w:val="00335D35"/>
    <w:rsid w:val="0033646C"/>
    <w:rsid w:val="003365E6"/>
    <w:rsid w:val="00337378"/>
    <w:rsid w:val="00340512"/>
    <w:rsid w:val="0034076F"/>
    <w:rsid w:val="003418EB"/>
    <w:rsid w:val="00341D78"/>
    <w:rsid w:val="00342060"/>
    <w:rsid w:val="003428FE"/>
    <w:rsid w:val="003433C0"/>
    <w:rsid w:val="0034395D"/>
    <w:rsid w:val="003443C7"/>
    <w:rsid w:val="00344888"/>
    <w:rsid w:val="003448A0"/>
    <w:rsid w:val="003466FD"/>
    <w:rsid w:val="00347059"/>
    <w:rsid w:val="003474FE"/>
    <w:rsid w:val="003504FF"/>
    <w:rsid w:val="003517F0"/>
    <w:rsid w:val="00352272"/>
    <w:rsid w:val="003526DE"/>
    <w:rsid w:val="003529AD"/>
    <w:rsid w:val="00352FED"/>
    <w:rsid w:val="003541A4"/>
    <w:rsid w:val="003546D8"/>
    <w:rsid w:val="00356201"/>
    <w:rsid w:val="003567CD"/>
    <w:rsid w:val="003577AF"/>
    <w:rsid w:val="00360ED3"/>
    <w:rsid w:val="00361CDE"/>
    <w:rsid w:val="00361E65"/>
    <w:rsid w:val="003622DE"/>
    <w:rsid w:val="0036250F"/>
    <w:rsid w:val="00363E64"/>
    <w:rsid w:val="003645C1"/>
    <w:rsid w:val="00364C18"/>
    <w:rsid w:val="00365366"/>
    <w:rsid w:val="00365B94"/>
    <w:rsid w:val="00366658"/>
    <w:rsid w:val="00366B10"/>
    <w:rsid w:val="003678B0"/>
    <w:rsid w:val="00370910"/>
    <w:rsid w:val="00371233"/>
    <w:rsid w:val="0037131F"/>
    <w:rsid w:val="00372A78"/>
    <w:rsid w:val="0037457C"/>
    <w:rsid w:val="00374722"/>
    <w:rsid w:val="0038043C"/>
    <w:rsid w:val="003818C1"/>
    <w:rsid w:val="00382C79"/>
    <w:rsid w:val="00382F79"/>
    <w:rsid w:val="00383132"/>
    <w:rsid w:val="003836F4"/>
    <w:rsid w:val="003871D5"/>
    <w:rsid w:val="00387A41"/>
    <w:rsid w:val="00390061"/>
    <w:rsid w:val="003900DD"/>
    <w:rsid w:val="00390464"/>
    <w:rsid w:val="00391287"/>
    <w:rsid w:val="00391393"/>
    <w:rsid w:val="00392FBA"/>
    <w:rsid w:val="0039347B"/>
    <w:rsid w:val="0039363F"/>
    <w:rsid w:val="00395895"/>
    <w:rsid w:val="00395BEB"/>
    <w:rsid w:val="0039785F"/>
    <w:rsid w:val="003A1EE7"/>
    <w:rsid w:val="003A367F"/>
    <w:rsid w:val="003A3C35"/>
    <w:rsid w:val="003A425F"/>
    <w:rsid w:val="003A4572"/>
    <w:rsid w:val="003A4C4E"/>
    <w:rsid w:val="003A4E3F"/>
    <w:rsid w:val="003A535F"/>
    <w:rsid w:val="003A540A"/>
    <w:rsid w:val="003A60F5"/>
    <w:rsid w:val="003A6CD2"/>
    <w:rsid w:val="003A6EB4"/>
    <w:rsid w:val="003A6FE5"/>
    <w:rsid w:val="003A722D"/>
    <w:rsid w:val="003A73B2"/>
    <w:rsid w:val="003A77BC"/>
    <w:rsid w:val="003B0152"/>
    <w:rsid w:val="003B01D8"/>
    <w:rsid w:val="003B19C4"/>
    <w:rsid w:val="003B1AE1"/>
    <w:rsid w:val="003B200B"/>
    <w:rsid w:val="003B4080"/>
    <w:rsid w:val="003B563A"/>
    <w:rsid w:val="003B6746"/>
    <w:rsid w:val="003B72CC"/>
    <w:rsid w:val="003B7E3D"/>
    <w:rsid w:val="003C01C6"/>
    <w:rsid w:val="003C1157"/>
    <w:rsid w:val="003C1F0A"/>
    <w:rsid w:val="003C29E2"/>
    <w:rsid w:val="003C341D"/>
    <w:rsid w:val="003C379A"/>
    <w:rsid w:val="003C388D"/>
    <w:rsid w:val="003C3AE1"/>
    <w:rsid w:val="003C4BFB"/>
    <w:rsid w:val="003C5256"/>
    <w:rsid w:val="003C57CB"/>
    <w:rsid w:val="003C5930"/>
    <w:rsid w:val="003C65A2"/>
    <w:rsid w:val="003C69EF"/>
    <w:rsid w:val="003C75DF"/>
    <w:rsid w:val="003D00D9"/>
    <w:rsid w:val="003D212E"/>
    <w:rsid w:val="003D279A"/>
    <w:rsid w:val="003D307D"/>
    <w:rsid w:val="003D3E4C"/>
    <w:rsid w:val="003D4C5C"/>
    <w:rsid w:val="003D5D95"/>
    <w:rsid w:val="003D6CE5"/>
    <w:rsid w:val="003D79A2"/>
    <w:rsid w:val="003E2A0D"/>
    <w:rsid w:val="003E30CA"/>
    <w:rsid w:val="003E39DC"/>
    <w:rsid w:val="003E581F"/>
    <w:rsid w:val="003E66C1"/>
    <w:rsid w:val="003E7D68"/>
    <w:rsid w:val="003F0861"/>
    <w:rsid w:val="003F115B"/>
    <w:rsid w:val="003F3F13"/>
    <w:rsid w:val="003F4409"/>
    <w:rsid w:val="003F53AF"/>
    <w:rsid w:val="003F5629"/>
    <w:rsid w:val="003F598C"/>
    <w:rsid w:val="003F5C38"/>
    <w:rsid w:val="003F7A08"/>
    <w:rsid w:val="003F7A6D"/>
    <w:rsid w:val="00402104"/>
    <w:rsid w:val="004023EA"/>
    <w:rsid w:val="00402CE9"/>
    <w:rsid w:val="00403E6F"/>
    <w:rsid w:val="00403FDF"/>
    <w:rsid w:val="00404047"/>
    <w:rsid w:val="00404586"/>
    <w:rsid w:val="0040534C"/>
    <w:rsid w:val="00405454"/>
    <w:rsid w:val="0040563B"/>
    <w:rsid w:val="00405AF4"/>
    <w:rsid w:val="00406708"/>
    <w:rsid w:val="00406C7B"/>
    <w:rsid w:val="00407A7E"/>
    <w:rsid w:val="004111AE"/>
    <w:rsid w:val="00411711"/>
    <w:rsid w:val="00411E29"/>
    <w:rsid w:val="0041237C"/>
    <w:rsid w:val="00412774"/>
    <w:rsid w:val="00412D2B"/>
    <w:rsid w:val="00412ED7"/>
    <w:rsid w:val="00413242"/>
    <w:rsid w:val="00413FED"/>
    <w:rsid w:val="004143FD"/>
    <w:rsid w:val="0041503D"/>
    <w:rsid w:val="00416811"/>
    <w:rsid w:val="0041685B"/>
    <w:rsid w:val="00417243"/>
    <w:rsid w:val="004176C6"/>
    <w:rsid w:val="00421408"/>
    <w:rsid w:val="00421D32"/>
    <w:rsid w:val="004229FE"/>
    <w:rsid w:val="0042397B"/>
    <w:rsid w:val="00424253"/>
    <w:rsid w:val="00425C1D"/>
    <w:rsid w:val="00426764"/>
    <w:rsid w:val="00426B65"/>
    <w:rsid w:val="004305E3"/>
    <w:rsid w:val="004307C2"/>
    <w:rsid w:val="00431BD9"/>
    <w:rsid w:val="0043251F"/>
    <w:rsid w:val="00432DA7"/>
    <w:rsid w:val="00433B59"/>
    <w:rsid w:val="00433CF2"/>
    <w:rsid w:val="004340E0"/>
    <w:rsid w:val="00434AE4"/>
    <w:rsid w:val="00435152"/>
    <w:rsid w:val="004351D0"/>
    <w:rsid w:val="00435311"/>
    <w:rsid w:val="00435999"/>
    <w:rsid w:val="00435C0D"/>
    <w:rsid w:val="004368E5"/>
    <w:rsid w:val="00436EEC"/>
    <w:rsid w:val="00437184"/>
    <w:rsid w:val="004371F7"/>
    <w:rsid w:val="00437338"/>
    <w:rsid w:val="004375BD"/>
    <w:rsid w:val="00440623"/>
    <w:rsid w:val="0044161B"/>
    <w:rsid w:val="0044190D"/>
    <w:rsid w:val="00441F42"/>
    <w:rsid w:val="004421FA"/>
    <w:rsid w:val="00442504"/>
    <w:rsid w:val="00442A44"/>
    <w:rsid w:val="00442DFF"/>
    <w:rsid w:val="00443536"/>
    <w:rsid w:val="004443EC"/>
    <w:rsid w:val="00444776"/>
    <w:rsid w:val="00445C12"/>
    <w:rsid w:val="004466E9"/>
    <w:rsid w:val="00446CCB"/>
    <w:rsid w:val="00446E09"/>
    <w:rsid w:val="00446F34"/>
    <w:rsid w:val="00447288"/>
    <w:rsid w:val="004477AC"/>
    <w:rsid w:val="00447BD0"/>
    <w:rsid w:val="00447C52"/>
    <w:rsid w:val="00447C87"/>
    <w:rsid w:val="004517E0"/>
    <w:rsid w:val="004518FB"/>
    <w:rsid w:val="00451C11"/>
    <w:rsid w:val="00451C3C"/>
    <w:rsid w:val="004528E4"/>
    <w:rsid w:val="00452FD6"/>
    <w:rsid w:val="00453DFE"/>
    <w:rsid w:val="00454CE1"/>
    <w:rsid w:val="0045555C"/>
    <w:rsid w:val="00455816"/>
    <w:rsid w:val="00457C3E"/>
    <w:rsid w:val="00460FBE"/>
    <w:rsid w:val="00461A23"/>
    <w:rsid w:val="0046246D"/>
    <w:rsid w:val="004625C6"/>
    <w:rsid w:val="004629E4"/>
    <w:rsid w:val="00462A4D"/>
    <w:rsid w:val="00463274"/>
    <w:rsid w:val="0046396D"/>
    <w:rsid w:val="0046401B"/>
    <w:rsid w:val="004641D2"/>
    <w:rsid w:val="00464767"/>
    <w:rsid w:val="00465515"/>
    <w:rsid w:val="0046569F"/>
    <w:rsid w:val="0046773B"/>
    <w:rsid w:val="00471F64"/>
    <w:rsid w:val="00473210"/>
    <w:rsid w:val="0047388D"/>
    <w:rsid w:val="00473D75"/>
    <w:rsid w:val="00474668"/>
    <w:rsid w:val="004748A1"/>
    <w:rsid w:val="004748DA"/>
    <w:rsid w:val="004748EF"/>
    <w:rsid w:val="00474BEA"/>
    <w:rsid w:val="0047557F"/>
    <w:rsid w:val="00475C18"/>
    <w:rsid w:val="00476662"/>
    <w:rsid w:val="00476A90"/>
    <w:rsid w:val="00476F99"/>
    <w:rsid w:val="00477250"/>
    <w:rsid w:val="004774A4"/>
    <w:rsid w:val="0047793E"/>
    <w:rsid w:val="00480D2D"/>
    <w:rsid w:val="0048138E"/>
    <w:rsid w:val="00481BEA"/>
    <w:rsid w:val="0048271B"/>
    <w:rsid w:val="0048415D"/>
    <w:rsid w:val="00484BFE"/>
    <w:rsid w:val="00484C9E"/>
    <w:rsid w:val="00485134"/>
    <w:rsid w:val="00485E4B"/>
    <w:rsid w:val="0048617A"/>
    <w:rsid w:val="004861F6"/>
    <w:rsid w:val="00486E06"/>
    <w:rsid w:val="004870E7"/>
    <w:rsid w:val="00487445"/>
    <w:rsid w:val="004876C1"/>
    <w:rsid w:val="00487D00"/>
    <w:rsid w:val="00490F8E"/>
    <w:rsid w:val="004910AD"/>
    <w:rsid w:val="004911D0"/>
    <w:rsid w:val="0049271B"/>
    <w:rsid w:val="00492BC7"/>
    <w:rsid w:val="00493547"/>
    <w:rsid w:val="00493C85"/>
    <w:rsid w:val="00494401"/>
    <w:rsid w:val="004945A5"/>
    <w:rsid w:val="004947B7"/>
    <w:rsid w:val="00494E94"/>
    <w:rsid w:val="0049570C"/>
    <w:rsid w:val="00495D1B"/>
    <w:rsid w:val="00496E9B"/>
    <w:rsid w:val="00497749"/>
    <w:rsid w:val="00497F81"/>
    <w:rsid w:val="004A215E"/>
    <w:rsid w:val="004A2E9F"/>
    <w:rsid w:val="004A33EE"/>
    <w:rsid w:val="004A3402"/>
    <w:rsid w:val="004A40B9"/>
    <w:rsid w:val="004A4B77"/>
    <w:rsid w:val="004A5164"/>
    <w:rsid w:val="004A5941"/>
    <w:rsid w:val="004A7134"/>
    <w:rsid w:val="004A7F41"/>
    <w:rsid w:val="004B0D56"/>
    <w:rsid w:val="004B1E8B"/>
    <w:rsid w:val="004B21D1"/>
    <w:rsid w:val="004B2F9F"/>
    <w:rsid w:val="004B3570"/>
    <w:rsid w:val="004B36C1"/>
    <w:rsid w:val="004B40F8"/>
    <w:rsid w:val="004B43A4"/>
    <w:rsid w:val="004B4A74"/>
    <w:rsid w:val="004B4E14"/>
    <w:rsid w:val="004B6789"/>
    <w:rsid w:val="004B6AA5"/>
    <w:rsid w:val="004B6B37"/>
    <w:rsid w:val="004B6C86"/>
    <w:rsid w:val="004B7A30"/>
    <w:rsid w:val="004C0F82"/>
    <w:rsid w:val="004C10EE"/>
    <w:rsid w:val="004C1136"/>
    <w:rsid w:val="004C17BF"/>
    <w:rsid w:val="004C1F3E"/>
    <w:rsid w:val="004C1FFF"/>
    <w:rsid w:val="004C2EB8"/>
    <w:rsid w:val="004C397A"/>
    <w:rsid w:val="004C3B1E"/>
    <w:rsid w:val="004C527C"/>
    <w:rsid w:val="004C5497"/>
    <w:rsid w:val="004C573E"/>
    <w:rsid w:val="004C5FEB"/>
    <w:rsid w:val="004C67A1"/>
    <w:rsid w:val="004C760B"/>
    <w:rsid w:val="004C76F9"/>
    <w:rsid w:val="004C7DAE"/>
    <w:rsid w:val="004C7DC6"/>
    <w:rsid w:val="004D05EB"/>
    <w:rsid w:val="004D07BC"/>
    <w:rsid w:val="004D1089"/>
    <w:rsid w:val="004D3257"/>
    <w:rsid w:val="004D3D7B"/>
    <w:rsid w:val="004D4BD2"/>
    <w:rsid w:val="004D547D"/>
    <w:rsid w:val="004D5880"/>
    <w:rsid w:val="004D5E24"/>
    <w:rsid w:val="004D7318"/>
    <w:rsid w:val="004D738D"/>
    <w:rsid w:val="004D73AF"/>
    <w:rsid w:val="004D7578"/>
    <w:rsid w:val="004D7707"/>
    <w:rsid w:val="004E19C5"/>
    <w:rsid w:val="004E1B4A"/>
    <w:rsid w:val="004E206E"/>
    <w:rsid w:val="004E21A4"/>
    <w:rsid w:val="004E23AC"/>
    <w:rsid w:val="004E2858"/>
    <w:rsid w:val="004E3704"/>
    <w:rsid w:val="004E3AFD"/>
    <w:rsid w:val="004E41F9"/>
    <w:rsid w:val="004E49C2"/>
    <w:rsid w:val="004E5AE3"/>
    <w:rsid w:val="004E6623"/>
    <w:rsid w:val="004E74FE"/>
    <w:rsid w:val="004F1C68"/>
    <w:rsid w:val="004F1D53"/>
    <w:rsid w:val="004F2755"/>
    <w:rsid w:val="004F2AC1"/>
    <w:rsid w:val="004F2E4B"/>
    <w:rsid w:val="004F36B0"/>
    <w:rsid w:val="004F3F7A"/>
    <w:rsid w:val="004F4C71"/>
    <w:rsid w:val="004F4E0B"/>
    <w:rsid w:val="004F7410"/>
    <w:rsid w:val="004F74D1"/>
    <w:rsid w:val="004F7D64"/>
    <w:rsid w:val="00501609"/>
    <w:rsid w:val="00501F89"/>
    <w:rsid w:val="00501FA8"/>
    <w:rsid w:val="00502BEA"/>
    <w:rsid w:val="00502E55"/>
    <w:rsid w:val="00503822"/>
    <w:rsid w:val="005040BA"/>
    <w:rsid w:val="00504918"/>
    <w:rsid w:val="00505675"/>
    <w:rsid w:val="005060E0"/>
    <w:rsid w:val="00506515"/>
    <w:rsid w:val="0050685F"/>
    <w:rsid w:val="005077B4"/>
    <w:rsid w:val="005079E8"/>
    <w:rsid w:val="0051027F"/>
    <w:rsid w:val="005103D4"/>
    <w:rsid w:val="005106E7"/>
    <w:rsid w:val="005109EF"/>
    <w:rsid w:val="00511897"/>
    <w:rsid w:val="00511D25"/>
    <w:rsid w:val="00513680"/>
    <w:rsid w:val="00514E17"/>
    <w:rsid w:val="005153E8"/>
    <w:rsid w:val="005158F4"/>
    <w:rsid w:val="00516A37"/>
    <w:rsid w:val="00516D9B"/>
    <w:rsid w:val="00517C41"/>
    <w:rsid w:val="00517DAD"/>
    <w:rsid w:val="00517E64"/>
    <w:rsid w:val="00520526"/>
    <w:rsid w:val="005206D5"/>
    <w:rsid w:val="00521EC7"/>
    <w:rsid w:val="00522365"/>
    <w:rsid w:val="00522582"/>
    <w:rsid w:val="00523A5F"/>
    <w:rsid w:val="00523A7B"/>
    <w:rsid w:val="00523ADC"/>
    <w:rsid w:val="00525CB0"/>
    <w:rsid w:val="00526A2B"/>
    <w:rsid w:val="00526AD4"/>
    <w:rsid w:val="0052710E"/>
    <w:rsid w:val="00527554"/>
    <w:rsid w:val="00527D02"/>
    <w:rsid w:val="005302A1"/>
    <w:rsid w:val="005308B1"/>
    <w:rsid w:val="0053195D"/>
    <w:rsid w:val="00531C87"/>
    <w:rsid w:val="00533108"/>
    <w:rsid w:val="00534334"/>
    <w:rsid w:val="00534780"/>
    <w:rsid w:val="00534A0F"/>
    <w:rsid w:val="00535607"/>
    <w:rsid w:val="00535BD4"/>
    <w:rsid w:val="00537819"/>
    <w:rsid w:val="00537DD4"/>
    <w:rsid w:val="00540048"/>
    <w:rsid w:val="0054005A"/>
    <w:rsid w:val="00540BDA"/>
    <w:rsid w:val="00540D1C"/>
    <w:rsid w:val="00540F60"/>
    <w:rsid w:val="00541091"/>
    <w:rsid w:val="00541A07"/>
    <w:rsid w:val="00544570"/>
    <w:rsid w:val="005446AB"/>
    <w:rsid w:val="00544DEF"/>
    <w:rsid w:val="005458AC"/>
    <w:rsid w:val="00545BD5"/>
    <w:rsid w:val="00545D67"/>
    <w:rsid w:val="00545EC2"/>
    <w:rsid w:val="0054713D"/>
    <w:rsid w:val="00547A07"/>
    <w:rsid w:val="00550676"/>
    <w:rsid w:val="00551F60"/>
    <w:rsid w:val="00552335"/>
    <w:rsid w:val="00552584"/>
    <w:rsid w:val="00552AFB"/>
    <w:rsid w:val="00552F95"/>
    <w:rsid w:val="00553FA5"/>
    <w:rsid w:val="00554AD8"/>
    <w:rsid w:val="005550DB"/>
    <w:rsid w:val="00556348"/>
    <w:rsid w:val="005565FE"/>
    <w:rsid w:val="0055662A"/>
    <w:rsid w:val="005570B2"/>
    <w:rsid w:val="005575E3"/>
    <w:rsid w:val="005576AC"/>
    <w:rsid w:val="005577B5"/>
    <w:rsid w:val="00560920"/>
    <w:rsid w:val="0056101D"/>
    <w:rsid w:val="0056184B"/>
    <w:rsid w:val="00562297"/>
    <w:rsid w:val="00562594"/>
    <w:rsid w:val="005636F1"/>
    <w:rsid w:val="005638DB"/>
    <w:rsid w:val="00563DF5"/>
    <w:rsid w:val="00563E4B"/>
    <w:rsid w:val="00564781"/>
    <w:rsid w:val="005657D5"/>
    <w:rsid w:val="00565BE6"/>
    <w:rsid w:val="005665ED"/>
    <w:rsid w:val="00566668"/>
    <w:rsid w:val="00570260"/>
    <w:rsid w:val="0057113D"/>
    <w:rsid w:val="0057156A"/>
    <w:rsid w:val="00571FD9"/>
    <w:rsid w:val="00572A89"/>
    <w:rsid w:val="00576F01"/>
    <w:rsid w:val="00577CF7"/>
    <w:rsid w:val="00580681"/>
    <w:rsid w:val="0058079F"/>
    <w:rsid w:val="00580B11"/>
    <w:rsid w:val="00581225"/>
    <w:rsid w:val="00582165"/>
    <w:rsid w:val="00583907"/>
    <w:rsid w:val="00585457"/>
    <w:rsid w:val="0058596E"/>
    <w:rsid w:val="00585F37"/>
    <w:rsid w:val="00586192"/>
    <w:rsid w:val="005866F4"/>
    <w:rsid w:val="00586B4C"/>
    <w:rsid w:val="005871F7"/>
    <w:rsid w:val="00591C16"/>
    <w:rsid w:val="005931A6"/>
    <w:rsid w:val="00593728"/>
    <w:rsid w:val="0059442C"/>
    <w:rsid w:val="005945A9"/>
    <w:rsid w:val="005951F2"/>
    <w:rsid w:val="005955B2"/>
    <w:rsid w:val="00597E3A"/>
    <w:rsid w:val="005A0997"/>
    <w:rsid w:val="005A1A78"/>
    <w:rsid w:val="005A3884"/>
    <w:rsid w:val="005A3D2F"/>
    <w:rsid w:val="005A4767"/>
    <w:rsid w:val="005A4D79"/>
    <w:rsid w:val="005A612A"/>
    <w:rsid w:val="005A7D1E"/>
    <w:rsid w:val="005A7D64"/>
    <w:rsid w:val="005A7F88"/>
    <w:rsid w:val="005B09D0"/>
    <w:rsid w:val="005B0C74"/>
    <w:rsid w:val="005B2827"/>
    <w:rsid w:val="005B28E6"/>
    <w:rsid w:val="005B2942"/>
    <w:rsid w:val="005B3A50"/>
    <w:rsid w:val="005B3AAD"/>
    <w:rsid w:val="005B561B"/>
    <w:rsid w:val="005B5882"/>
    <w:rsid w:val="005B5C42"/>
    <w:rsid w:val="005B6197"/>
    <w:rsid w:val="005B70D3"/>
    <w:rsid w:val="005B723B"/>
    <w:rsid w:val="005B7596"/>
    <w:rsid w:val="005B78F3"/>
    <w:rsid w:val="005B79FD"/>
    <w:rsid w:val="005C0BB6"/>
    <w:rsid w:val="005C0CD0"/>
    <w:rsid w:val="005C1CC4"/>
    <w:rsid w:val="005C4338"/>
    <w:rsid w:val="005C5018"/>
    <w:rsid w:val="005C5046"/>
    <w:rsid w:val="005C5113"/>
    <w:rsid w:val="005C52D6"/>
    <w:rsid w:val="005C5D87"/>
    <w:rsid w:val="005C62C4"/>
    <w:rsid w:val="005C630D"/>
    <w:rsid w:val="005C6E6A"/>
    <w:rsid w:val="005C7A0D"/>
    <w:rsid w:val="005D039A"/>
    <w:rsid w:val="005D15B1"/>
    <w:rsid w:val="005D1DDE"/>
    <w:rsid w:val="005D1E88"/>
    <w:rsid w:val="005D21CF"/>
    <w:rsid w:val="005D23E3"/>
    <w:rsid w:val="005D27D1"/>
    <w:rsid w:val="005D2C18"/>
    <w:rsid w:val="005D3914"/>
    <w:rsid w:val="005D459E"/>
    <w:rsid w:val="005D5806"/>
    <w:rsid w:val="005D5B1A"/>
    <w:rsid w:val="005D751F"/>
    <w:rsid w:val="005E131E"/>
    <w:rsid w:val="005E1477"/>
    <w:rsid w:val="005E1740"/>
    <w:rsid w:val="005E20EB"/>
    <w:rsid w:val="005E2DAF"/>
    <w:rsid w:val="005E3CD5"/>
    <w:rsid w:val="005E447C"/>
    <w:rsid w:val="005E545A"/>
    <w:rsid w:val="005E5916"/>
    <w:rsid w:val="005E6546"/>
    <w:rsid w:val="005E6583"/>
    <w:rsid w:val="005E7303"/>
    <w:rsid w:val="005E7600"/>
    <w:rsid w:val="005E7A92"/>
    <w:rsid w:val="005E7AAC"/>
    <w:rsid w:val="005F09AC"/>
    <w:rsid w:val="005F0E8F"/>
    <w:rsid w:val="005F1D6F"/>
    <w:rsid w:val="005F1E78"/>
    <w:rsid w:val="005F1FE8"/>
    <w:rsid w:val="005F38F2"/>
    <w:rsid w:val="005F525F"/>
    <w:rsid w:val="005F5AE6"/>
    <w:rsid w:val="005F6AE8"/>
    <w:rsid w:val="005F6B14"/>
    <w:rsid w:val="005F7049"/>
    <w:rsid w:val="006003AF"/>
    <w:rsid w:val="006016A2"/>
    <w:rsid w:val="00601BF1"/>
    <w:rsid w:val="00601CC4"/>
    <w:rsid w:val="006029DD"/>
    <w:rsid w:val="00602FC8"/>
    <w:rsid w:val="00603094"/>
    <w:rsid w:val="00604715"/>
    <w:rsid w:val="00605816"/>
    <w:rsid w:val="00605EAA"/>
    <w:rsid w:val="00606186"/>
    <w:rsid w:val="0060690A"/>
    <w:rsid w:val="00606B87"/>
    <w:rsid w:val="006074A4"/>
    <w:rsid w:val="006075D6"/>
    <w:rsid w:val="00607837"/>
    <w:rsid w:val="0061084A"/>
    <w:rsid w:val="006120EB"/>
    <w:rsid w:val="0061246C"/>
    <w:rsid w:val="00612D55"/>
    <w:rsid w:val="00613904"/>
    <w:rsid w:val="00613EA5"/>
    <w:rsid w:val="00614E2D"/>
    <w:rsid w:val="00614E37"/>
    <w:rsid w:val="00615C10"/>
    <w:rsid w:val="00615D25"/>
    <w:rsid w:val="00616488"/>
    <w:rsid w:val="00617687"/>
    <w:rsid w:val="00617C42"/>
    <w:rsid w:val="0062052F"/>
    <w:rsid w:val="00620700"/>
    <w:rsid w:val="00620985"/>
    <w:rsid w:val="006212C8"/>
    <w:rsid w:val="00621519"/>
    <w:rsid w:val="006223C4"/>
    <w:rsid w:val="006234E1"/>
    <w:rsid w:val="00624181"/>
    <w:rsid w:val="00624497"/>
    <w:rsid w:val="0062459E"/>
    <w:rsid w:val="006246E5"/>
    <w:rsid w:val="0062486B"/>
    <w:rsid w:val="00624C8B"/>
    <w:rsid w:val="006259CC"/>
    <w:rsid w:val="0062629B"/>
    <w:rsid w:val="00626DB0"/>
    <w:rsid w:val="006271EC"/>
    <w:rsid w:val="00627719"/>
    <w:rsid w:val="006279A0"/>
    <w:rsid w:val="00633C45"/>
    <w:rsid w:val="00633E16"/>
    <w:rsid w:val="0063448B"/>
    <w:rsid w:val="006348FD"/>
    <w:rsid w:val="00634DD9"/>
    <w:rsid w:val="006366B1"/>
    <w:rsid w:val="00636A61"/>
    <w:rsid w:val="00636D65"/>
    <w:rsid w:val="00636EF3"/>
    <w:rsid w:val="00637586"/>
    <w:rsid w:val="00637E59"/>
    <w:rsid w:val="00637ED5"/>
    <w:rsid w:val="00637F51"/>
    <w:rsid w:val="0064043B"/>
    <w:rsid w:val="00640BE1"/>
    <w:rsid w:val="00641761"/>
    <w:rsid w:val="006420CF"/>
    <w:rsid w:val="00643B8C"/>
    <w:rsid w:val="006444FA"/>
    <w:rsid w:val="006449B8"/>
    <w:rsid w:val="00645220"/>
    <w:rsid w:val="00645388"/>
    <w:rsid w:val="006462FA"/>
    <w:rsid w:val="0064784B"/>
    <w:rsid w:val="00650695"/>
    <w:rsid w:val="00650DF6"/>
    <w:rsid w:val="00652127"/>
    <w:rsid w:val="00652CE9"/>
    <w:rsid w:val="00652D4D"/>
    <w:rsid w:val="00652F68"/>
    <w:rsid w:val="00653A47"/>
    <w:rsid w:val="00655178"/>
    <w:rsid w:val="00655384"/>
    <w:rsid w:val="00656749"/>
    <w:rsid w:val="00657829"/>
    <w:rsid w:val="00660ACE"/>
    <w:rsid w:val="0066127B"/>
    <w:rsid w:val="00662788"/>
    <w:rsid w:val="006628F4"/>
    <w:rsid w:val="006630B8"/>
    <w:rsid w:val="006633CD"/>
    <w:rsid w:val="006634AE"/>
    <w:rsid w:val="006635D1"/>
    <w:rsid w:val="0066593C"/>
    <w:rsid w:val="00665947"/>
    <w:rsid w:val="00665C2D"/>
    <w:rsid w:val="006667A4"/>
    <w:rsid w:val="00666B5F"/>
    <w:rsid w:val="00667021"/>
    <w:rsid w:val="00667153"/>
    <w:rsid w:val="00670662"/>
    <w:rsid w:val="00670FEA"/>
    <w:rsid w:val="006717A2"/>
    <w:rsid w:val="00671BB0"/>
    <w:rsid w:val="00672C17"/>
    <w:rsid w:val="00672C8A"/>
    <w:rsid w:val="00672D9E"/>
    <w:rsid w:val="00673038"/>
    <w:rsid w:val="006733EE"/>
    <w:rsid w:val="006738B0"/>
    <w:rsid w:val="006741E7"/>
    <w:rsid w:val="006748B1"/>
    <w:rsid w:val="0067657B"/>
    <w:rsid w:val="0067756B"/>
    <w:rsid w:val="006777B6"/>
    <w:rsid w:val="006805FC"/>
    <w:rsid w:val="00680655"/>
    <w:rsid w:val="00680D24"/>
    <w:rsid w:val="006811DD"/>
    <w:rsid w:val="006822D9"/>
    <w:rsid w:val="00683FA4"/>
    <w:rsid w:val="006846A0"/>
    <w:rsid w:val="00684958"/>
    <w:rsid w:val="00684BE8"/>
    <w:rsid w:val="00685E36"/>
    <w:rsid w:val="006861E7"/>
    <w:rsid w:val="00687583"/>
    <w:rsid w:val="00687B83"/>
    <w:rsid w:val="006909FA"/>
    <w:rsid w:val="00690F5D"/>
    <w:rsid w:val="0069183A"/>
    <w:rsid w:val="00692AF7"/>
    <w:rsid w:val="006932AD"/>
    <w:rsid w:val="00693754"/>
    <w:rsid w:val="006939CB"/>
    <w:rsid w:val="00694EB9"/>
    <w:rsid w:val="006954AF"/>
    <w:rsid w:val="00695BE9"/>
    <w:rsid w:val="00696CD9"/>
    <w:rsid w:val="006977D3"/>
    <w:rsid w:val="00697A97"/>
    <w:rsid w:val="006A1216"/>
    <w:rsid w:val="006A19DD"/>
    <w:rsid w:val="006A2CBC"/>
    <w:rsid w:val="006A2CFA"/>
    <w:rsid w:val="006A34FA"/>
    <w:rsid w:val="006A547C"/>
    <w:rsid w:val="006A5A03"/>
    <w:rsid w:val="006A5E7D"/>
    <w:rsid w:val="006A667F"/>
    <w:rsid w:val="006B0BED"/>
    <w:rsid w:val="006B0FC5"/>
    <w:rsid w:val="006B1693"/>
    <w:rsid w:val="006B1946"/>
    <w:rsid w:val="006B19D2"/>
    <w:rsid w:val="006B2D02"/>
    <w:rsid w:val="006B2E17"/>
    <w:rsid w:val="006B464B"/>
    <w:rsid w:val="006B4767"/>
    <w:rsid w:val="006B5823"/>
    <w:rsid w:val="006B67EF"/>
    <w:rsid w:val="006B6886"/>
    <w:rsid w:val="006B6C14"/>
    <w:rsid w:val="006C1330"/>
    <w:rsid w:val="006C29D2"/>
    <w:rsid w:val="006C2D5D"/>
    <w:rsid w:val="006C32F9"/>
    <w:rsid w:val="006C3488"/>
    <w:rsid w:val="006C37C2"/>
    <w:rsid w:val="006C39A5"/>
    <w:rsid w:val="006C4E46"/>
    <w:rsid w:val="006C5076"/>
    <w:rsid w:val="006C518A"/>
    <w:rsid w:val="006C5A60"/>
    <w:rsid w:val="006C5D0F"/>
    <w:rsid w:val="006C69B1"/>
    <w:rsid w:val="006C744F"/>
    <w:rsid w:val="006C7A9B"/>
    <w:rsid w:val="006D1475"/>
    <w:rsid w:val="006D254B"/>
    <w:rsid w:val="006D2C80"/>
    <w:rsid w:val="006D3534"/>
    <w:rsid w:val="006D371A"/>
    <w:rsid w:val="006D3751"/>
    <w:rsid w:val="006D37B3"/>
    <w:rsid w:val="006D39BC"/>
    <w:rsid w:val="006D5686"/>
    <w:rsid w:val="006D5B4C"/>
    <w:rsid w:val="006D6515"/>
    <w:rsid w:val="006E0052"/>
    <w:rsid w:val="006E0720"/>
    <w:rsid w:val="006E0CC4"/>
    <w:rsid w:val="006E1B0A"/>
    <w:rsid w:val="006E2084"/>
    <w:rsid w:val="006E373F"/>
    <w:rsid w:val="006E5141"/>
    <w:rsid w:val="006E72B5"/>
    <w:rsid w:val="006E7717"/>
    <w:rsid w:val="006F0044"/>
    <w:rsid w:val="006F01DB"/>
    <w:rsid w:val="006F0737"/>
    <w:rsid w:val="006F1F7E"/>
    <w:rsid w:val="006F27BC"/>
    <w:rsid w:val="006F28DA"/>
    <w:rsid w:val="006F2996"/>
    <w:rsid w:val="006F30BF"/>
    <w:rsid w:val="006F3EB1"/>
    <w:rsid w:val="006F552C"/>
    <w:rsid w:val="006F576C"/>
    <w:rsid w:val="006F5DA0"/>
    <w:rsid w:val="006F6572"/>
    <w:rsid w:val="006F68AE"/>
    <w:rsid w:val="006F6B8F"/>
    <w:rsid w:val="006F7658"/>
    <w:rsid w:val="006F78E0"/>
    <w:rsid w:val="00700806"/>
    <w:rsid w:val="00700EE8"/>
    <w:rsid w:val="007011A4"/>
    <w:rsid w:val="00702871"/>
    <w:rsid w:val="00702ACB"/>
    <w:rsid w:val="00702D7D"/>
    <w:rsid w:val="00703AB3"/>
    <w:rsid w:val="00705049"/>
    <w:rsid w:val="00706407"/>
    <w:rsid w:val="00706A57"/>
    <w:rsid w:val="0070744E"/>
    <w:rsid w:val="00707B4B"/>
    <w:rsid w:val="00707E2C"/>
    <w:rsid w:val="007109D8"/>
    <w:rsid w:val="00710E07"/>
    <w:rsid w:val="00711025"/>
    <w:rsid w:val="0071115F"/>
    <w:rsid w:val="00711776"/>
    <w:rsid w:val="00711C05"/>
    <w:rsid w:val="00712A80"/>
    <w:rsid w:val="0071386E"/>
    <w:rsid w:val="00713994"/>
    <w:rsid w:val="0071428D"/>
    <w:rsid w:val="007157C7"/>
    <w:rsid w:val="00716355"/>
    <w:rsid w:val="00716648"/>
    <w:rsid w:val="007166E5"/>
    <w:rsid w:val="00716A7A"/>
    <w:rsid w:val="00716EA9"/>
    <w:rsid w:val="00716EE4"/>
    <w:rsid w:val="0071700B"/>
    <w:rsid w:val="00717118"/>
    <w:rsid w:val="00717410"/>
    <w:rsid w:val="0071763F"/>
    <w:rsid w:val="00717E25"/>
    <w:rsid w:val="00717F84"/>
    <w:rsid w:val="00721DC7"/>
    <w:rsid w:val="007227DB"/>
    <w:rsid w:val="00722804"/>
    <w:rsid w:val="007246C8"/>
    <w:rsid w:val="00725FDB"/>
    <w:rsid w:val="007260FD"/>
    <w:rsid w:val="00726B90"/>
    <w:rsid w:val="00727670"/>
    <w:rsid w:val="0073112D"/>
    <w:rsid w:val="007313F0"/>
    <w:rsid w:val="00731A8D"/>
    <w:rsid w:val="00732CD4"/>
    <w:rsid w:val="00733555"/>
    <w:rsid w:val="00733A0A"/>
    <w:rsid w:val="0073425F"/>
    <w:rsid w:val="00734903"/>
    <w:rsid w:val="0073568A"/>
    <w:rsid w:val="00735D5D"/>
    <w:rsid w:val="00737217"/>
    <w:rsid w:val="007373CE"/>
    <w:rsid w:val="0073748A"/>
    <w:rsid w:val="007374E7"/>
    <w:rsid w:val="007376BA"/>
    <w:rsid w:val="00737F6E"/>
    <w:rsid w:val="0074026D"/>
    <w:rsid w:val="00740E81"/>
    <w:rsid w:val="007420F1"/>
    <w:rsid w:val="00742858"/>
    <w:rsid w:val="0074337A"/>
    <w:rsid w:val="00744D12"/>
    <w:rsid w:val="00745879"/>
    <w:rsid w:val="00745DDA"/>
    <w:rsid w:val="007462F6"/>
    <w:rsid w:val="00746377"/>
    <w:rsid w:val="007476E9"/>
    <w:rsid w:val="00747736"/>
    <w:rsid w:val="00747CFE"/>
    <w:rsid w:val="007506D8"/>
    <w:rsid w:val="00750945"/>
    <w:rsid w:val="007509E9"/>
    <w:rsid w:val="007509FC"/>
    <w:rsid w:val="007513FF"/>
    <w:rsid w:val="00751601"/>
    <w:rsid w:val="00752778"/>
    <w:rsid w:val="00752B1F"/>
    <w:rsid w:val="00752E6A"/>
    <w:rsid w:val="0075478C"/>
    <w:rsid w:val="00754E5E"/>
    <w:rsid w:val="00754F12"/>
    <w:rsid w:val="00754F91"/>
    <w:rsid w:val="007558EA"/>
    <w:rsid w:val="00757006"/>
    <w:rsid w:val="0075793D"/>
    <w:rsid w:val="00760058"/>
    <w:rsid w:val="00760B72"/>
    <w:rsid w:val="00761211"/>
    <w:rsid w:val="0076240A"/>
    <w:rsid w:val="00762CB2"/>
    <w:rsid w:val="00762CFF"/>
    <w:rsid w:val="0076428D"/>
    <w:rsid w:val="0076457E"/>
    <w:rsid w:val="00764787"/>
    <w:rsid w:val="00764911"/>
    <w:rsid w:val="00765008"/>
    <w:rsid w:val="007653F0"/>
    <w:rsid w:val="0076564F"/>
    <w:rsid w:val="00766172"/>
    <w:rsid w:val="007661E3"/>
    <w:rsid w:val="007663DD"/>
    <w:rsid w:val="007669BC"/>
    <w:rsid w:val="00766AA9"/>
    <w:rsid w:val="00770617"/>
    <w:rsid w:val="00771ECC"/>
    <w:rsid w:val="00772844"/>
    <w:rsid w:val="007737F9"/>
    <w:rsid w:val="007749DC"/>
    <w:rsid w:val="0077624B"/>
    <w:rsid w:val="00776275"/>
    <w:rsid w:val="0077663F"/>
    <w:rsid w:val="00776AB7"/>
    <w:rsid w:val="0077742A"/>
    <w:rsid w:val="0077746F"/>
    <w:rsid w:val="00777645"/>
    <w:rsid w:val="007778DF"/>
    <w:rsid w:val="00780A5E"/>
    <w:rsid w:val="007819B1"/>
    <w:rsid w:val="007826B0"/>
    <w:rsid w:val="00782E00"/>
    <w:rsid w:val="007838EA"/>
    <w:rsid w:val="00783905"/>
    <w:rsid w:val="00783B87"/>
    <w:rsid w:val="00785292"/>
    <w:rsid w:val="00785496"/>
    <w:rsid w:val="00785DDD"/>
    <w:rsid w:val="00787AFE"/>
    <w:rsid w:val="00790CCE"/>
    <w:rsid w:val="007911B2"/>
    <w:rsid w:val="00791A87"/>
    <w:rsid w:val="00791E59"/>
    <w:rsid w:val="0079207B"/>
    <w:rsid w:val="007920DF"/>
    <w:rsid w:val="0079237D"/>
    <w:rsid w:val="00792D0D"/>
    <w:rsid w:val="0079345C"/>
    <w:rsid w:val="00794364"/>
    <w:rsid w:val="0079440D"/>
    <w:rsid w:val="0079494C"/>
    <w:rsid w:val="00794F62"/>
    <w:rsid w:val="00795AE9"/>
    <w:rsid w:val="00795EBA"/>
    <w:rsid w:val="00796061"/>
    <w:rsid w:val="007961DE"/>
    <w:rsid w:val="0079638D"/>
    <w:rsid w:val="007969F5"/>
    <w:rsid w:val="00797CBF"/>
    <w:rsid w:val="007A02CA"/>
    <w:rsid w:val="007A0B69"/>
    <w:rsid w:val="007A12C9"/>
    <w:rsid w:val="007A12CE"/>
    <w:rsid w:val="007A1D1C"/>
    <w:rsid w:val="007A214E"/>
    <w:rsid w:val="007A2553"/>
    <w:rsid w:val="007A2AB5"/>
    <w:rsid w:val="007A32C1"/>
    <w:rsid w:val="007A3CFB"/>
    <w:rsid w:val="007A4B9E"/>
    <w:rsid w:val="007A5A87"/>
    <w:rsid w:val="007A5C5F"/>
    <w:rsid w:val="007A5E3E"/>
    <w:rsid w:val="007A6232"/>
    <w:rsid w:val="007A6A3C"/>
    <w:rsid w:val="007A7E0D"/>
    <w:rsid w:val="007B0074"/>
    <w:rsid w:val="007B0B47"/>
    <w:rsid w:val="007B1D21"/>
    <w:rsid w:val="007B2E45"/>
    <w:rsid w:val="007B30B0"/>
    <w:rsid w:val="007B30D3"/>
    <w:rsid w:val="007B372B"/>
    <w:rsid w:val="007B3BFF"/>
    <w:rsid w:val="007B53EA"/>
    <w:rsid w:val="007B5555"/>
    <w:rsid w:val="007B5DA5"/>
    <w:rsid w:val="007B606B"/>
    <w:rsid w:val="007B6714"/>
    <w:rsid w:val="007B6C35"/>
    <w:rsid w:val="007B6F12"/>
    <w:rsid w:val="007C0393"/>
    <w:rsid w:val="007C0ACD"/>
    <w:rsid w:val="007C10E3"/>
    <w:rsid w:val="007C1BC5"/>
    <w:rsid w:val="007C22A0"/>
    <w:rsid w:val="007C267A"/>
    <w:rsid w:val="007C3E49"/>
    <w:rsid w:val="007C3E6B"/>
    <w:rsid w:val="007C43BA"/>
    <w:rsid w:val="007C443F"/>
    <w:rsid w:val="007C4444"/>
    <w:rsid w:val="007C464E"/>
    <w:rsid w:val="007C4B61"/>
    <w:rsid w:val="007C54D1"/>
    <w:rsid w:val="007C620F"/>
    <w:rsid w:val="007C635E"/>
    <w:rsid w:val="007C6E07"/>
    <w:rsid w:val="007D015C"/>
    <w:rsid w:val="007D1B45"/>
    <w:rsid w:val="007D1BDC"/>
    <w:rsid w:val="007D1EA9"/>
    <w:rsid w:val="007D2BBB"/>
    <w:rsid w:val="007D3179"/>
    <w:rsid w:val="007D3E56"/>
    <w:rsid w:val="007D5933"/>
    <w:rsid w:val="007D5E90"/>
    <w:rsid w:val="007D63AC"/>
    <w:rsid w:val="007D6426"/>
    <w:rsid w:val="007D66C0"/>
    <w:rsid w:val="007D675E"/>
    <w:rsid w:val="007D6801"/>
    <w:rsid w:val="007D6DE4"/>
    <w:rsid w:val="007D7FA4"/>
    <w:rsid w:val="007E00A6"/>
    <w:rsid w:val="007E0704"/>
    <w:rsid w:val="007E0753"/>
    <w:rsid w:val="007E0EDD"/>
    <w:rsid w:val="007E1F78"/>
    <w:rsid w:val="007E27C6"/>
    <w:rsid w:val="007E27E3"/>
    <w:rsid w:val="007E33EB"/>
    <w:rsid w:val="007E341A"/>
    <w:rsid w:val="007E3901"/>
    <w:rsid w:val="007E3DD5"/>
    <w:rsid w:val="007E4E83"/>
    <w:rsid w:val="007E58D1"/>
    <w:rsid w:val="007E6295"/>
    <w:rsid w:val="007E70AD"/>
    <w:rsid w:val="007E7FB1"/>
    <w:rsid w:val="007F0C98"/>
    <w:rsid w:val="007F17FC"/>
    <w:rsid w:val="007F1961"/>
    <w:rsid w:val="007F1FFC"/>
    <w:rsid w:val="007F22DB"/>
    <w:rsid w:val="007F34FA"/>
    <w:rsid w:val="007F3D0B"/>
    <w:rsid w:val="007F415B"/>
    <w:rsid w:val="007F479C"/>
    <w:rsid w:val="007F62BD"/>
    <w:rsid w:val="007F6C64"/>
    <w:rsid w:val="00801B7C"/>
    <w:rsid w:val="008038B9"/>
    <w:rsid w:val="00803976"/>
    <w:rsid w:val="0080420C"/>
    <w:rsid w:val="00804A9A"/>
    <w:rsid w:val="00804E75"/>
    <w:rsid w:val="00805B4F"/>
    <w:rsid w:val="00810FC3"/>
    <w:rsid w:val="00811593"/>
    <w:rsid w:val="008116BB"/>
    <w:rsid w:val="0081241C"/>
    <w:rsid w:val="008128FD"/>
    <w:rsid w:val="00813562"/>
    <w:rsid w:val="00813618"/>
    <w:rsid w:val="0081379B"/>
    <w:rsid w:val="00813885"/>
    <w:rsid w:val="008147DC"/>
    <w:rsid w:val="0081488F"/>
    <w:rsid w:val="00814F09"/>
    <w:rsid w:val="00815881"/>
    <w:rsid w:val="00815A71"/>
    <w:rsid w:val="00815D7F"/>
    <w:rsid w:val="00815ECD"/>
    <w:rsid w:val="00816853"/>
    <w:rsid w:val="008179D7"/>
    <w:rsid w:val="00817D6A"/>
    <w:rsid w:val="008218BE"/>
    <w:rsid w:val="00822ABC"/>
    <w:rsid w:val="00822DD7"/>
    <w:rsid w:val="008230A4"/>
    <w:rsid w:val="008231FD"/>
    <w:rsid w:val="00823629"/>
    <w:rsid w:val="00823F71"/>
    <w:rsid w:val="00824477"/>
    <w:rsid w:val="0082451D"/>
    <w:rsid w:val="008245F0"/>
    <w:rsid w:val="00825DAF"/>
    <w:rsid w:val="00826789"/>
    <w:rsid w:val="008275F1"/>
    <w:rsid w:val="00827B33"/>
    <w:rsid w:val="00827C04"/>
    <w:rsid w:val="00827DB6"/>
    <w:rsid w:val="00830011"/>
    <w:rsid w:val="0083092C"/>
    <w:rsid w:val="00830A17"/>
    <w:rsid w:val="00830CA0"/>
    <w:rsid w:val="00830F1A"/>
    <w:rsid w:val="00831DBE"/>
    <w:rsid w:val="00831F44"/>
    <w:rsid w:val="008325B4"/>
    <w:rsid w:val="008328A3"/>
    <w:rsid w:val="008330BA"/>
    <w:rsid w:val="00833C25"/>
    <w:rsid w:val="00835154"/>
    <w:rsid w:val="00837842"/>
    <w:rsid w:val="00840E44"/>
    <w:rsid w:val="00840FC6"/>
    <w:rsid w:val="00841832"/>
    <w:rsid w:val="00841959"/>
    <w:rsid w:val="00841BDF"/>
    <w:rsid w:val="008421D3"/>
    <w:rsid w:val="00842648"/>
    <w:rsid w:val="00842E0F"/>
    <w:rsid w:val="00842EBF"/>
    <w:rsid w:val="00843F68"/>
    <w:rsid w:val="0084459A"/>
    <w:rsid w:val="00844B19"/>
    <w:rsid w:val="00844E47"/>
    <w:rsid w:val="00844EB3"/>
    <w:rsid w:val="00845424"/>
    <w:rsid w:val="0084572B"/>
    <w:rsid w:val="0084586B"/>
    <w:rsid w:val="00846C09"/>
    <w:rsid w:val="008501B6"/>
    <w:rsid w:val="00851077"/>
    <w:rsid w:val="00851A31"/>
    <w:rsid w:val="00851DE9"/>
    <w:rsid w:val="00851FA4"/>
    <w:rsid w:val="00852833"/>
    <w:rsid w:val="008555D4"/>
    <w:rsid w:val="0085583E"/>
    <w:rsid w:val="00856471"/>
    <w:rsid w:val="00856760"/>
    <w:rsid w:val="008572A3"/>
    <w:rsid w:val="00857A61"/>
    <w:rsid w:val="008612A9"/>
    <w:rsid w:val="008614CB"/>
    <w:rsid w:val="00861700"/>
    <w:rsid w:val="00861F1A"/>
    <w:rsid w:val="00862102"/>
    <w:rsid w:val="008621DE"/>
    <w:rsid w:val="00862C61"/>
    <w:rsid w:val="0086307A"/>
    <w:rsid w:val="00863734"/>
    <w:rsid w:val="00864ABB"/>
    <w:rsid w:val="00865810"/>
    <w:rsid w:val="00865CA1"/>
    <w:rsid w:val="00866039"/>
    <w:rsid w:val="00867AD2"/>
    <w:rsid w:val="00867E77"/>
    <w:rsid w:val="008715E4"/>
    <w:rsid w:val="00871E30"/>
    <w:rsid w:val="0087272B"/>
    <w:rsid w:val="00872A37"/>
    <w:rsid w:val="008735EA"/>
    <w:rsid w:val="00873F9C"/>
    <w:rsid w:val="00873FF3"/>
    <w:rsid w:val="008744B3"/>
    <w:rsid w:val="008753BF"/>
    <w:rsid w:val="00877873"/>
    <w:rsid w:val="0088191E"/>
    <w:rsid w:val="00881AF8"/>
    <w:rsid w:val="008828D0"/>
    <w:rsid w:val="00883705"/>
    <w:rsid w:val="008841FC"/>
    <w:rsid w:val="008846A8"/>
    <w:rsid w:val="00884848"/>
    <w:rsid w:val="008849A5"/>
    <w:rsid w:val="00884F8A"/>
    <w:rsid w:val="00885475"/>
    <w:rsid w:val="00885589"/>
    <w:rsid w:val="0088719E"/>
    <w:rsid w:val="008875AD"/>
    <w:rsid w:val="00887784"/>
    <w:rsid w:val="00887F37"/>
    <w:rsid w:val="008903DD"/>
    <w:rsid w:val="00891086"/>
    <w:rsid w:val="008914BE"/>
    <w:rsid w:val="00891DE9"/>
    <w:rsid w:val="00895160"/>
    <w:rsid w:val="00895E6D"/>
    <w:rsid w:val="00896B5B"/>
    <w:rsid w:val="00896DEC"/>
    <w:rsid w:val="008971BB"/>
    <w:rsid w:val="008A07C8"/>
    <w:rsid w:val="008A098E"/>
    <w:rsid w:val="008A0E90"/>
    <w:rsid w:val="008A1C63"/>
    <w:rsid w:val="008A2249"/>
    <w:rsid w:val="008A2A38"/>
    <w:rsid w:val="008A2FE7"/>
    <w:rsid w:val="008A3241"/>
    <w:rsid w:val="008A39AA"/>
    <w:rsid w:val="008A53B7"/>
    <w:rsid w:val="008A53FA"/>
    <w:rsid w:val="008A64D7"/>
    <w:rsid w:val="008A66AB"/>
    <w:rsid w:val="008A6C46"/>
    <w:rsid w:val="008A7241"/>
    <w:rsid w:val="008A766F"/>
    <w:rsid w:val="008B1563"/>
    <w:rsid w:val="008B1DA1"/>
    <w:rsid w:val="008B35F8"/>
    <w:rsid w:val="008B5734"/>
    <w:rsid w:val="008B5F57"/>
    <w:rsid w:val="008B6C10"/>
    <w:rsid w:val="008B6D43"/>
    <w:rsid w:val="008B733C"/>
    <w:rsid w:val="008B76B8"/>
    <w:rsid w:val="008C1374"/>
    <w:rsid w:val="008C2681"/>
    <w:rsid w:val="008C268E"/>
    <w:rsid w:val="008C28FA"/>
    <w:rsid w:val="008C29A3"/>
    <w:rsid w:val="008C2EED"/>
    <w:rsid w:val="008C3B27"/>
    <w:rsid w:val="008C48CF"/>
    <w:rsid w:val="008C48EE"/>
    <w:rsid w:val="008C5C65"/>
    <w:rsid w:val="008C7697"/>
    <w:rsid w:val="008D0003"/>
    <w:rsid w:val="008D01C0"/>
    <w:rsid w:val="008D0B1E"/>
    <w:rsid w:val="008D2238"/>
    <w:rsid w:val="008D2BB5"/>
    <w:rsid w:val="008D2D0A"/>
    <w:rsid w:val="008D2DCC"/>
    <w:rsid w:val="008D3338"/>
    <w:rsid w:val="008D365B"/>
    <w:rsid w:val="008D3AD8"/>
    <w:rsid w:val="008D4285"/>
    <w:rsid w:val="008D480E"/>
    <w:rsid w:val="008D4E00"/>
    <w:rsid w:val="008D57BE"/>
    <w:rsid w:val="008D5C23"/>
    <w:rsid w:val="008D5DBA"/>
    <w:rsid w:val="008D67A0"/>
    <w:rsid w:val="008D6811"/>
    <w:rsid w:val="008D6B92"/>
    <w:rsid w:val="008D6EA4"/>
    <w:rsid w:val="008D7068"/>
    <w:rsid w:val="008D7FC8"/>
    <w:rsid w:val="008E0620"/>
    <w:rsid w:val="008E07EE"/>
    <w:rsid w:val="008E083D"/>
    <w:rsid w:val="008E0974"/>
    <w:rsid w:val="008E1569"/>
    <w:rsid w:val="008E24F3"/>
    <w:rsid w:val="008E3BE8"/>
    <w:rsid w:val="008E47BC"/>
    <w:rsid w:val="008E4866"/>
    <w:rsid w:val="008E4F43"/>
    <w:rsid w:val="008E6829"/>
    <w:rsid w:val="008E6C5B"/>
    <w:rsid w:val="008E6EBB"/>
    <w:rsid w:val="008E7775"/>
    <w:rsid w:val="008F01DA"/>
    <w:rsid w:val="008F1567"/>
    <w:rsid w:val="008F1DB0"/>
    <w:rsid w:val="008F2FE7"/>
    <w:rsid w:val="008F3A26"/>
    <w:rsid w:val="008F3E76"/>
    <w:rsid w:val="008F489C"/>
    <w:rsid w:val="008F4912"/>
    <w:rsid w:val="008F4D42"/>
    <w:rsid w:val="008F59BE"/>
    <w:rsid w:val="008F5D87"/>
    <w:rsid w:val="008F6939"/>
    <w:rsid w:val="008F7A50"/>
    <w:rsid w:val="009004D0"/>
    <w:rsid w:val="009006CC"/>
    <w:rsid w:val="009008BC"/>
    <w:rsid w:val="009009B7"/>
    <w:rsid w:val="00900A5A"/>
    <w:rsid w:val="00902CFB"/>
    <w:rsid w:val="00903222"/>
    <w:rsid w:val="00904499"/>
    <w:rsid w:val="00905B5E"/>
    <w:rsid w:val="00905D76"/>
    <w:rsid w:val="009066BF"/>
    <w:rsid w:val="009071C7"/>
    <w:rsid w:val="009076BC"/>
    <w:rsid w:val="00907E59"/>
    <w:rsid w:val="00910292"/>
    <w:rsid w:val="009106B2"/>
    <w:rsid w:val="00911B9C"/>
    <w:rsid w:val="009146A2"/>
    <w:rsid w:val="009147FD"/>
    <w:rsid w:val="0091539D"/>
    <w:rsid w:val="0091575E"/>
    <w:rsid w:val="00915C7A"/>
    <w:rsid w:val="009175BE"/>
    <w:rsid w:val="00917A2C"/>
    <w:rsid w:val="00917B23"/>
    <w:rsid w:val="00917BAF"/>
    <w:rsid w:val="00917DEE"/>
    <w:rsid w:val="00920520"/>
    <w:rsid w:val="00920CBE"/>
    <w:rsid w:val="00921AD0"/>
    <w:rsid w:val="00922A6A"/>
    <w:rsid w:val="009230B7"/>
    <w:rsid w:val="00924A48"/>
    <w:rsid w:val="00925293"/>
    <w:rsid w:val="009256C7"/>
    <w:rsid w:val="00925967"/>
    <w:rsid w:val="009271B7"/>
    <w:rsid w:val="009302D5"/>
    <w:rsid w:val="00930C77"/>
    <w:rsid w:val="00932199"/>
    <w:rsid w:val="00932330"/>
    <w:rsid w:val="00932617"/>
    <w:rsid w:val="009329E8"/>
    <w:rsid w:val="00932BCA"/>
    <w:rsid w:val="00932C5B"/>
    <w:rsid w:val="009334E9"/>
    <w:rsid w:val="009335CA"/>
    <w:rsid w:val="00933DBC"/>
    <w:rsid w:val="009343F2"/>
    <w:rsid w:val="0093467F"/>
    <w:rsid w:val="00934D04"/>
    <w:rsid w:val="009351BE"/>
    <w:rsid w:val="009376A9"/>
    <w:rsid w:val="00937D95"/>
    <w:rsid w:val="00940913"/>
    <w:rsid w:val="00941B71"/>
    <w:rsid w:val="00942061"/>
    <w:rsid w:val="00942617"/>
    <w:rsid w:val="00944708"/>
    <w:rsid w:val="00944902"/>
    <w:rsid w:val="009451B0"/>
    <w:rsid w:val="00945267"/>
    <w:rsid w:val="00945BAC"/>
    <w:rsid w:val="00945DCB"/>
    <w:rsid w:val="009464B6"/>
    <w:rsid w:val="00946564"/>
    <w:rsid w:val="00946EB2"/>
    <w:rsid w:val="00952A9B"/>
    <w:rsid w:val="00953AA3"/>
    <w:rsid w:val="00953AA4"/>
    <w:rsid w:val="00953D33"/>
    <w:rsid w:val="0095413E"/>
    <w:rsid w:val="00954886"/>
    <w:rsid w:val="00954ADC"/>
    <w:rsid w:val="00954EF9"/>
    <w:rsid w:val="00954F1E"/>
    <w:rsid w:val="00955381"/>
    <w:rsid w:val="009558DC"/>
    <w:rsid w:val="009560E7"/>
    <w:rsid w:val="00956844"/>
    <w:rsid w:val="00957017"/>
    <w:rsid w:val="0095756A"/>
    <w:rsid w:val="009607A4"/>
    <w:rsid w:val="00960AA1"/>
    <w:rsid w:val="00960C9E"/>
    <w:rsid w:val="00962B1C"/>
    <w:rsid w:val="00962C46"/>
    <w:rsid w:val="0096395E"/>
    <w:rsid w:val="00963C40"/>
    <w:rsid w:val="00964D96"/>
    <w:rsid w:val="00965BD7"/>
    <w:rsid w:val="00965E51"/>
    <w:rsid w:val="009666E9"/>
    <w:rsid w:val="00966D69"/>
    <w:rsid w:val="00966DEB"/>
    <w:rsid w:val="00970A03"/>
    <w:rsid w:val="009710D7"/>
    <w:rsid w:val="009715A8"/>
    <w:rsid w:val="009724A3"/>
    <w:rsid w:val="00973FDE"/>
    <w:rsid w:val="00974076"/>
    <w:rsid w:val="009740B5"/>
    <w:rsid w:val="0097492A"/>
    <w:rsid w:val="009749E4"/>
    <w:rsid w:val="00975F3A"/>
    <w:rsid w:val="00976184"/>
    <w:rsid w:val="00976954"/>
    <w:rsid w:val="0098100A"/>
    <w:rsid w:val="009810F8"/>
    <w:rsid w:val="009810FD"/>
    <w:rsid w:val="00981365"/>
    <w:rsid w:val="00982000"/>
    <w:rsid w:val="00982745"/>
    <w:rsid w:val="009832E3"/>
    <w:rsid w:val="00983765"/>
    <w:rsid w:val="00984BEB"/>
    <w:rsid w:val="009852BA"/>
    <w:rsid w:val="009853E4"/>
    <w:rsid w:val="00986663"/>
    <w:rsid w:val="00986DA6"/>
    <w:rsid w:val="00987495"/>
    <w:rsid w:val="009901F8"/>
    <w:rsid w:val="0099072B"/>
    <w:rsid w:val="00990D14"/>
    <w:rsid w:val="00991E97"/>
    <w:rsid w:val="00992385"/>
    <w:rsid w:val="00992833"/>
    <w:rsid w:val="00993A44"/>
    <w:rsid w:val="00993A5E"/>
    <w:rsid w:val="00994CB8"/>
    <w:rsid w:val="00995817"/>
    <w:rsid w:val="00995AE1"/>
    <w:rsid w:val="009960AE"/>
    <w:rsid w:val="00997200"/>
    <w:rsid w:val="00997834"/>
    <w:rsid w:val="00997880"/>
    <w:rsid w:val="009A06CD"/>
    <w:rsid w:val="009A0E61"/>
    <w:rsid w:val="009A121F"/>
    <w:rsid w:val="009A1D87"/>
    <w:rsid w:val="009A1DA3"/>
    <w:rsid w:val="009A1DD4"/>
    <w:rsid w:val="009A59FF"/>
    <w:rsid w:val="009A64D5"/>
    <w:rsid w:val="009A66BE"/>
    <w:rsid w:val="009A6BEE"/>
    <w:rsid w:val="009A7A3B"/>
    <w:rsid w:val="009A7ADF"/>
    <w:rsid w:val="009A7B8B"/>
    <w:rsid w:val="009B0A1F"/>
    <w:rsid w:val="009B0A6D"/>
    <w:rsid w:val="009B1AE1"/>
    <w:rsid w:val="009B34F8"/>
    <w:rsid w:val="009B3798"/>
    <w:rsid w:val="009B53E0"/>
    <w:rsid w:val="009B575E"/>
    <w:rsid w:val="009B6A03"/>
    <w:rsid w:val="009B6B33"/>
    <w:rsid w:val="009B75F7"/>
    <w:rsid w:val="009B7D34"/>
    <w:rsid w:val="009B7FB8"/>
    <w:rsid w:val="009C0145"/>
    <w:rsid w:val="009C0C58"/>
    <w:rsid w:val="009C143C"/>
    <w:rsid w:val="009C1590"/>
    <w:rsid w:val="009C1DBF"/>
    <w:rsid w:val="009C28D0"/>
    <w:rsid w:val="009C2A51"/>
    <w:rsid w:val="009C4CB4"/>
    <w:rsid w:val="009C4E8E"/>
    <w:rsid w:val="009C5AA8"/>
    <w:rsid w:val="009C6093"/>
    <w:rsid w:val="009C7902"/>
    <w:rsid w:val="009C7BFD"/>
    <w:rsid w:val="009D0135"/>
    <w:rsid w:val="009D1274"/>
    <w:rsid w:val="009D17D9"/>
    <w:rsid w:val="009D1F34"/>
    <w:rsid w:val="009D23D3"/>
    <w:rsid w:val="009D265F"/>
    <w:rsid w:val="009D2928"/>
    <w:rsid w:val="009D31FC"/>
    <w:rsid w:val="009D3881"/>
    <w:rsid w:val="009D3936"/>
    <w:rsid w:val="009D405D"/>
    <w:rsid w:val="009D4874"/>
    <w:rsid w:val="009D48F4"/>
    <w:rsid w:val="009D5617"/>
    <w:rsid w:val="009D5752"/>
    <w:rsid w:val="009D5F37"/>
    <w:rsid w:val="009D5F80"/>
    <w:rsid w:val="009D646C"/>
    <w:rsid w:val="009D66CA"/>
    <w:rsid w:val="009D6AA1"/>
    <w:rsid w:val="009D7BE9"/>
    <w:rsid w:val="009E053D"/>
    <w:rsid w:val="009E1D95"/>
    <w:rsid w:val="009E1E11"/>
    <w:rsid w:val="009E2120"/>
    <w:rsid w:val="009E2E42"/>
    <w:rsid w:val="009E352D"/>
    <w:rsid w:val="009E3991"/>
    <w:rsid w:val="009E3A9D"/>
    <w:rsid w:val="009E40E1"/>
    <w:rsid w:val="009E4A16"/>
    <w:rsid w:val="009E4C07"/>
    <w:rsid w:val="009E4C32"/>
    <w:rsid w:val="009E5B81"/>
    <w:rsid w:val="009F0666"/>
    <w:rsid w:val="009F13E2"/>
    <w:rsid w:val="009F1BFB"/>
    <w:rsid w:val="009F1D4A"/>
    <w:rsid w:val="009F2505"/>
    <w:rsid w:val="009F265D"/>
    <w:rsid w:val="009F2D97"/>
    <w:rsid w:val="009F2F11"/>
    <w:rsid w:val="009F2F7D"/>
    <w:rsid w:val="009F3202"/>
    <w:rsid w:val="009F33CA"/>
    <w:rsid w:val="009F393C"/>
    <w:rsid w:val="009F4F6B"/>
    <w:rsid w:val="009F5174"/>
    <w:rsid w:val="009F539B"/>
    <w:rsid w:val="009F554A"/>
    <w:rsid w:val="009F684E"/>
    <w:rsid w:val="009F7113"/>
    <w:rsid w:val="009F7B82"/>
    <w:rsid w:val="00A0068A"/>
    <w:rsid w:val="00A009FD"/>
    <w:rsid w:val="00A00A43"/>
    <w:rsid w:val="00A00ABB"/>
    <w:rsid w:val="00A00BFC"/>
    <w:rsid w:val="00A02C7D"/>
    <w:rsid w:val="00A02DC3"/>
    <w:rsid w:val="00A035BA"/>
    <w:rsid w:val="00A03621"/>
    <w:rsid w:val="00A0462F"/>
    <w:rsid w:val="00A04BD8"/>
    <w:rsid w:val="00A06233"/>
    <w:rsid w:val="00A06D46"/>
    <w:rsid w:val="00A106C9"/>
    <w:rsid w:val="00A11649"/>
    <w:rsid w:val="00A11A41"/>
    <w:rsid w:val="00A12267"/>
    <w:rsid w:val="00A1330A"/>
    <w:rsid w:val="00A13A72"/>
    <w:rsid w:val="00A13B7E"/>
    <w:rsid w:val="00A13D57"/>
    <w:rsid w:val="00A13DE5"/>
    <w:rsid w:val="00A13F94"/>
    <w:rsid w:val="00A14414"/>
    <w:rsid w:val="00A149E7"/>
    <w:rsid w:val="00A153B0"/>
    <w:rsid w:val="00A1578C"/>
    <w:rsid w:val="00A16616"/>
    <w:rsid w:val="00A16672"/>
    <w:rsid w:val="00A169C0"/>
    <w:rsid w:val="00A2043B"/>
    <w:rsid w:val="00A2063A"/>
    <w:rsid w:val="00A20C78"/>
    <w:rsid w:val="00A20E1D"/>
    <w:rsid w:val="00A21030"/>
    <w:rsid w:val="00A21079"/>
    <w:rsid w:val="00A21F80"/>
    <w:rsid w:val="00A22215"/>
    <w:rsid w:val="00A22626"/>
    <w:rsid w:val="00A22B68"/>
    <w:rsid w:val="00A231A9"/>
    <w:rsid w:val="00A23383"/>
    <w:rsid w:val="00A23B31"/>
    <w:rsid w:val="00A24E94"/>
    <w:rsid w:val="00A24FF3"/>
    <w:rsid w:val="00A2506B"/>
    <w:rsid w:val="00A2510A"/>
    <w:rsid w:val="00A25B5E"/>
    <w:rsid w:val="00A26DA7"/>
    <w:rsid w:val="00A271E3"/>
    <w:rsid w:val="00A278EB"/>
    <w:rsid w:val="00A3015D"/>
    <w:rsid w:val="00A308F1"/>
    <w:rsid w:val="00A310F3"/>
    <w:rsid w:val="00A310FB"/>
    <w:rsid w:val="00A319AD"/>
    <w:rsid w:val="00A32129"/>
    <w:rsid w:val="00A325AF"/>
    <w:rsid w:val="00A32622"/>
    <w:rsid w:val="00A32B9A"/>
    <w:rsid w:val="00A32FD9"/>
    <w:rsid w:val="00A346DF"/>
    <w:rsid w:val="00A349C6"/>
    <w:rsid w:val="00A35133"/>
    <w:rsid w:val="00A35888"/>
    <w:rsid w:val="00A36198"/>
    <w:rsid w:val="00A366AD"/>
    <w:rsid w:val="00A40A60"/>
    <w:rsid w:val="00A40B71"/>
    <w:rsid w:val="00A4147D"/>
    <w:rsid w:val="00A41812"/>
    <w:rsid w:val="00A4326A"/>
    <w:rsid w:val="00A43766"/>
    <w:rsid w:val="00A43919"/>
    <w:rsid w:val="00A44193"/>
    <w:rsid w:val="00A44687"/>
    <w:rsid w:val="00A44C88"/>
    <w:rsid w:val="00A473E5"/>
    <w:rsid w:val="00A47F1A"/>
    <w:rsid w:val="00A50062"/>
    <w:rsid w:val="00A515C8"/>
    <w:rsid w:val="00A515FE"/>
    <w:rsid w:val="00A5226D"/>
    <w:rsid w:val="00A5228F"/>
    <w:rsid w:val="00A545A3"/>
    <w:rsid w:val="00A54C1D"/>
    <w:rsid w:val="00A54E30"/>
    <w:rsid w:val="00A55610"/>
    <w:rsid w:val="00A56196"/>
    <w:rsid w:val="00A5631C"/>
    <w:rsid w:val="00A5651D"/>
    <w:rsid w:val="00A56ECB"/>
    <w:rsid w:val="00A56FEB"/>
    <w:rsid w:val="00A57708"/>
    <w:rsid w:val="00A6042E"/>
    <w:rsid w:val="00A60612"/>
    <w:rsid w:val="00A6069D"/>
    <w:rsid w:val="00A62283"/>
    <w:rsid w:val="00A622B3"/>
    <w:rsid w:val="00A624B2"/>
    <w:rsid w:val="00A635A8"/>
    <w:rsid w:val="00A644FF"/>
    <w:rsid w:val="00A64A1D"/>
    <w:rsid w:val="00A65198"/>
    <w:rsid w:val="00A6538B"/>
    <w:rsid w:val="00A6569D"/>
    <w:rsid w:val="00A65F26"/>
    <w:rsid w:val="00A66F58"/>
    <w:rsid w:val="00A67D6C"/>
    <w:rsid w:val="00A70374"/>
    <w:rsid w:val="00A70A87"/>
    <w:rsid w:val="00A70B96"/>
    <w:rsid w:val="00A7216E"/>
    <w:rsid w:val="00A72E65"/>
    <w:rsid w:val="00A734B5"/>
    <w:rsid w:val="00A73AC7"/>
    <w:rsid w:val="00A73C47"/>
    <w:rsid w:val="00A74528"/>
    <w:rsid w:val="00A74660"/>
    <w:rsid w:val="00A7506C"/>
    <w:rsid w:val="00A75475"/>
    <w:rsid w:val="00A7596C"/>
    <w:rsid w:val="00A75DD5"/>
    <w:rsid w:val="00A765D6"/>
    <w:rsid w:val="00A7682C"/>
    <w:rsid w:val="00A76C15"/>
    <w:rsid w:val="00A80AFA"/>
    <w:rsid w:val="00A811C8"/>
    <w:rsid w:val="00A814D6"/>
    <w:rsid w:val="00A814EC"/>
    <w:rsid w:val="00A81A6D"/>
    <w:rsid w:val="00A8252B"/>
    <w:rsid w:val="00A82C92"/>
    <w:rsid w:val="00A83FA5"/>
    <w:rsid w:val="00A84886"/>
    <w:rsid w:val="00A85DF1"/>
    <w:rsid w:val="00A86993"/>
    <w:rsid w:val="00A86B96"/>
    <w:rsid w:val="00A87369"/>
    <w:rsid w:val="00A87C58"/>
    <w:rsid w:val="00A87C96"/>
    <w:rsid w:val="00A9086D"/>
    <w:rsid w:val="00A914C1"/>
    <w:rsid w:val="00A93750"/>
    <w:rsid w:val="00A94C01"/>
    <w:rsid w:val="00A94F6D"/>
    <w:rsid w:val="00A96154"/>
    <w:rsid w:val="00A96986"/>
    <w:rsid w:val="00A96D9B"/>
    <w:rsid w:val="00A96E18"/>
    <w:rsid w:val="00A979D7"/>
    <w:rsid w:val="00AA0734"/>
    <w:rsid w:val="00AA0CA0"/>
    <w:rsid w:val="00AA1C8D"/>
    <w:rsid w:val="00AA1FBB"/>
    <w:rsid w:val="00AA2C0F"/>
    <w:rsid w:val="00AA2F42"/>
    <w:rsid w:val="00AA39F8"/>
    <w:rsid w:val="00AA5859"/>
    <w:rsid w:val="00AA7A92"/>
    <w:rsid w:val="00AB08D1"/>
    <w:rsid w:val="00AB0C95"/>
    <w:rsid w:val="00AB1F3C"/>
    <w:rsid w:val="00AB5639"/>
    <w:rsid w:val="00AB56F7"/>
    <w:rsid w:val="00AB5B84"/>
    <w:rsid w:val="00AB609F"/>
    <w:rsid w:val="00AB666E"/>
    <w:rsid w:val="00AB6729"/>
    <w:rsid w:val="00AB697D"/>
    <w:rsid w:val="00AB707E"/>
    <w:rsid w:val="00AB7D45"/>
    <w:rsid w:val="00AC0C04"/>
    <w:rsid w:val="00AC12DA"/>
    <w:rsid w:val="00AC1662"/>
    <w:rsid w:val="00AC271D"/>
    <w:rsid w:val="00AC2D03"/>
    <w:rsid w:val="00AC322D"/>
    <w:rsid w:val="00AC32C2"/>
    <w:rsid w:val="00AC3630"/>
    <w:rsid w:val="00AC64B0"/>
    <w:rsid w:val="00AC7162"/>
    <w:rsid w:val="00AC7F97"/>
    <w:rsid w:val="00AC7FC1"/>
    <w:rsid w:val="00AD0E4D"/>
    <w:rsid w:val="00AD1288"/>
    <w:rsid w:val="00AD35EA"/>
    <w:rsid w:val="00AD593E"/>
    <w:rsid w:val="00AD5AC4"/>
    <w:rsid w:val="00AD5C63"/>
    <w:rsid w:val="00AD6DA4"/>
    <w:rsid w:val="00AD7BF6"/>
    <w:rsid w:val="00AE0008"/>
    <w:rsid w:val="00AE00AB"/>
    <w:rsid w:val="00AE19B5"/>
    <w:rsid w:val="00AE28AA"/>
    <w:rsid w:val="00AE2AFD"/>
    <w:rsid w:val="00AE369B"/>
    <w:rsid w:val="00AE37A8"/>
    <w:rsid w:val="00AE44B3"/>
    <w:rsid w:val="00AE4C0C"/>
    <w:rsid w:val="00AE535F"/>
    <w:rsid w:val="00AE5612"/>
    <w:rsid w:val="00AE5A7F"/>
    <w:rsid w:val="00AE698C"/>
    <w:rsid w:val="00AE6B6C"/>
    <w:rsid w:val="00AE6DA4"/>
    <w:rsid w:val="00AE7EA1"/>
    <w:rsid w:val="00AE7FE5"/>
    <w:rsid w:val="00AF01C4"/>
    <w:rsid w:val="00AF0795"/>
    <w:rsid w:val="00AF0991"/>
    <w:rsid w:val="00AF1E29"/>
    <w:rsid w:val="00AF20DA"/>
    <w:rsid w:val="00AF21B0"/>
    <w:rsid w:val="00AF2955"/>
    <w:rsid w:val="00AF34C6"/>
    <w:rsid w:val="00AF45A2"/>
    <w:rsid w:val="00AF52B0"/>
    <w:rsid w:val="00AF53FA"/>
    <w:rsid w:val="00AF54B4"/>
    <w:rsid w:val="00AF5BC7"/>
    <w:rsid w:val="00AF609E"/>
    <w:rsid w:val="00AF6ACA"/>
    <w:rsid w:val="00AF749C"/>
    <w:rsid w:val="00B0061F"/>
    <w:rsid w:val="00B00D1A"/>
    <w:rsid w:val="00B00DFF"/>
    <w:rsid w:val="00B0134D"/>
    <w:rsid w:val="00B01618"/>
    <w:rsid w:val="00B01687"/>
    <w:rsid w:val="00B01807"/>
    <w:rsid w:val="00B025AA"/>
    <w:rsid w:val="00B0446B"/>
    <w:rsid w:val="00B068FF"/>
    <w:rsid w:val="00B1063C"/>
    <w:rsid w:val="00B108B2"/>
    <w:rsid w:val="00B1091F"/>
    <w:rsid w:val="00B11EB0"/>
    <w:rsid w:val="00B120CD"/>
    <w:rsid w:val="00B12C1B"/>
    <w:rsid w:val="00B1356B"/>
    <w:rsid w:val="00B14A48"/>
    <w:rsid w:val="00B15B6C"/>
    <w:rsid w:val="00B15DBB"/>
    <w:rsid w:val="00B160A8"/>
    <w:rsid w:val="00B165B4"/>
    <w:rsid w:val="00B16803"/>
    <w:rsid w:val="00B168F7"/>
    <w:rsid w:val="00B20963"/>
    <w:rsid w:val="00B21820"/>
    <w:rsid w:val="00B21FCB"/>
    <w:rsid w:val="00B21FCE"/>
    <w:rsid w:val="00B2245F"/>
    <w:rsid w:val="00B22FFC"/>
    <w:rsid w:val="00B23514"/>
    <w:rsid w:val="00B238A3"/>
    <w:rsid w:val="00B238C2"/>
    <w:rsid w:val="00B24A89"/>
    <w:rsid w:val="00B24D73"/>
    <w:rsid w:val="00B24D8B"/>
    <w:rsid w:val="00B25336"/>
    <w:rsid w:val="00B254C3"/>
    <w:rsid w:val="00B258A5"/>
    <w:rsid w:val="00B2595C"/>
    <w:rsid w:val="00B25DC6"/>
    <w:rsid w:val="00B25FE0"/>
    <w:rsid w:val="00B2619F"/>
    <w:rsid w:val="00B27400"/>
    <w:rsid w:val="00B27A76"/>
    <w:rsid w:val="00B30422"/>
    <w:rsid w:val="00B30EAF"/>
    <w:rsid w:val="00B31985"/>
    <w:rsid w:val="00B31E1D"/>
    <w:rsid w:val="00B32113"/>
    <w:rsid w:val="00B32DCA"/>
    <w:rsid w:val="00B34563"/>
    <w:rsid w:val="00B3466F"/>
    <w:rsid w:val="00B34882"/>
    <w:rsid w:val="00B357FF"/>
    <w:rsid w:val="00B359EC"/>
    <w:rsid w:val="00B35BE0"/>
    <w:rsid w:val="00B35D03"/>
    <w:rsid w:val="00B35D04"/>
    <w:rsid w:val="00B36685"/>
    <w:rsid w:val="00B36B9D"/>
    <w:rsid w:val="00B36ECB"/>
    <w:rsid w:val="00B36FA0"/>
    <w:rsid w:val="00B37F96"/>
    <w:rsid w:val="00B4022C"/>
    <w:rsid w:val="00B4093C"/>
    <w:rsid w:val="00B40AF8"/>
    <w:rsid w:val="00B419FA"/>
    <w:rsid w:val="00B4327A"/>
    <w:rsid w:val="00B44C9C"/>
    <w:rsid w:val="00B4541F"/>
    <w:rsid w:val="00B461D6"/>
    <w:rsid w:val="00B477EB"/>
    <w:rsid w:val="00B47A28"/>
    <w:rsid w:val="00B51266"/>
    <w:rsid w:val="00B51522"/>
    <w:rsid w:val="00B54DB0"/>
    <w:rsid w:val="00B60033"/>
    <w:rsid w:val="00B60C6C"/>
    <w:rsid w:val="00B614AE"/>
    <w:rsid w:val="00B617C3"/>
    <w:rsid w:val="00B6272D"/>
    <w:rsid w:val="00B62B9B"/>
    <w:rsid w:val="00B6369C"/>
    <w:rsid w:val="00B63803"/>
    <w:rsid w:val="00B64226"/>
    <w:rsid w:val="00B647E8"/>
    <w:rsid w:val="00B64E25"/>
    <w:rsid w:val="00B6559E"/>
    <w:rsid w:val="00B65792"/>
    <w:rsid w:val="00B65F17"/>
    <w:rsid w:val="00B65F73"/>
    <w:rsid w:val="00B66608"/>
    <w:rsid w:val="00B66976"/>
    <w:rsid w:val="00B66F3D"/>
    <w:rsid w:val="00B6757F"/>
    <w:rsid w:val="00B6782F"/>
    <w:rsid w:val="00B678DF"/>
    <w:rsid w:val="00B7000C"/>
    <w:rsid w:val="00B702C4"/>
    <w:rsid w:val="00B71E45"/>
    <w:rsid w:val="00B726D2"/>
    <w:rsid w:val="00B72869"/>
    <w:rsid w:val="00B7338D"/>
    <w:rsid w:val="00B73D57"/>
    <w:rsid w:val="00B74105"/>
    <w:rsid w:val="00B746BC"/>
    <w:rsid w:val="00B74938"/>
    <w:rsid w:val="00B75475"/>
    <w:rsid w:val="00B76379"/>
    <w:rsid w:val="00B76595"/>
    <w:rsid w:val="00B76FE1"/>
    <w:rsid w:val="00B80DC0"/>
    <w:rsid w:val="00B811FE"/>
    <w:rsid w:val="00B81C0B"/>
    <w:rsid w:val="00B8262A"/>
    <w:rsid w:val="00B83209"/>
    <w:rsid w:val="00B83330"/>
    <w:rsid w:val="00B8465F"/>
    <w:rsid w:val="00B84E05"/>
    <w:rsid w:val="00B84F86"/>
    <w:rsid w:val="00B8507B"/>
    <w:rsid w:val="00B85177"/>
    <w:rsid w:val="00B85812"/>
    <w:rsid w:val="00B85F30"/>
    <w:rsid w:val="00B8676C"/>
    <w:rsid w:val="00B86E70"/>
    <w:rsid w:val="00B87A1F"/>
    <w:rsid w:val="00B90E4B"/>
    <w:rsid w:val="00B90E4F"/>
    <w:rsid w:val="00B918BE"/>
    <w:rsid w:val="00B91C80"/>
    <w:rsid w:val="00B91EF2"/>
    <w:rsid w:val="00B91FC9"/>
    <w:rsid w:val="00B923C9"/>
    <w:rsid w:val="00B92501"/>
    <w:rsid w:val="00B93875"/>
    <w:rsid w:val="00B93F76"/>
    <w:rsid w:val="00B95737"/>
    <w:rsid w:val="00B95A0E"/>
    <w:rsid w:val="00B95C32"/>
    <w:rsid w:val="00B96E6E"/>
    <w:rsid w:val="00B97450"/>
    <w:rsid w:val="00B976C2"/>
    <w:rsid w:val="00B97A9D"/>
    <w:rsid w:val="00BA0024"/>
    <w:rsid w:val="00BA0E70"/>
    <w:rsid w:val="00BA12A3"/>
    <w:rsid w:val="00BA12D6"/>
    <w:rsid w:val="00BA178A"/>
    <w:rsid w:val="00BA184B"/>
    <w:rsid w:val="00BA273F"/>
    <w:rsid w:val="00BA3226"/>
    <w:rsid w:val="00BA366C"/>
    <w:rsid w:val="00BA371A"/>
    <w:rsid w:val="00BA4C5F"/>
    <w:rsid w:val="00BA55E5"/>
    <w:rsid w:val="00BA630B"/>
    <w:rsid w:val="00BA63AF"/>
    <w:rsid w:val="00BA6CA1"/>
    <w:rsid w:val="00BA6F83"/>
    <w:rsid w:val="00BA6FAD"/>
    <w:rsid w:val="00BA71D7"/>
    <w:rsid w:val="00BA7962"/>
    <w:rsid w:val="00BB0593"/>
    <w:rsid w:val="00BB0947"/>
    <w:rsid w:val="00BB0DBA"/>
    <w:rsid w:val="00BB1612"/>
    <w:rsid w:val="00BB19F9"/>
    <w:rsid w:val="00BB1DDD"/>
    <w:rsid w:val="00BB1EF1"/>
    <w:rsid w:val="00BB2F9A"/>
    <w:rsid w:val="00BB4027"/>
    <w:rsid w:val="00BB4B31"/>
    <w:rsid w:val="00BB4C80"/>
    <w:rsid w:val="00BB4EEE"/>
    <w:rsid w:val="00BB5CDF"/>
    <w:rsid w:val="00BB6A0E"/>
    <w:rsid w:val="00BB6B6C"/>
    <w:rsid w:val="00BB7210"/>
    <w:rsid w:val="00BB74D7"/>
    <w:rsid w:val="00BB7B4B"/>
    <w:rsid w:val="00BC01FA"/>
    <w:rsid w:val="00BC046D"/>
    <w:rsid w:val="00BC084B"/>
    <w:rsid w:val="00BC134D"/>
    <w:rsid w:val="00BC206C"/>
    <w:rsid w:val="00BC2C51"/>
    <w:rsid w:val="00BC2FCC"/>
    <w:rsid w:val="00BC47DB"/>
    <w:rsid w:val="00BC48AC"/>
    <w:rsid w:val="00BC568D"/>
    <w:rsid w:val="00BC614A"/>
    <w:rsid w:val="00BC6DFF"/>
    <w:rsid w:val="00BD069B"/>
    <w:rsid w:val="00BD1094"/>
    <w:rsid w:val="00BD18A4"/>
    <w:rsid w:val="00BD219B"/>
    <w:rsid w:val="00BD2509"/>
    <w:rsid w:val="00BD2FEF"/>
    <w:rsid w:val="00BD3AEB"/>
    <w:rsid w:val="00BD5190"/>
    <w:rsid w:val="00BD51ED"/>
    <w:rsid w:val="00BD59F8"/>
    <w:rsid w:val="00BD5F1E"/>
    <w:rsid w:val="00BD60E2"/>
    <w:rsid w:val="00BE0CDB"/>
    <w:rsid w:val="00BE13C5"/>
    <w:rsid w:val="00BE18B2"/>
    <w:rsid w:val="00BE19E2"/>
    <w:rsid w:val="00BE2183"/>
    <w:rsid w:val="00BE24ED"/>
    <w:rsid w:val="00BE2951"/>
    <w:rsid w:val="00BE2E29"/>
    <w:rsid w:val="00BE326B"/>
    <w:rsid w:val="00BE3665"/>
    <w:rsid w:val="00BE4978"/>
    <w:rsid w:val="00BE4A74"/>
    <w:rsid w:val="00BE53A2"/>
    <w:rsid w:val="00BE5B7C"/>
    <w:rsid w:val="00BE6608"/>
    <w:rsid w:val="00BE7690"/>
    <w:rsid w:val="00BF0178"/>
    <w:rsid w:val="00BF0636"/>
    <w:rsid w:val="00BF09A1"/>
    <w:rsid w:val="00BF0AA8"/>
    <w:rsid w:val="00BF140D"/>
    <w:rsid w:val="00BF198D"/>
    <w:rsid w:val="00BF26F1"/>
    <w:rsid w:val="00BF2B0C"/>
    <w:rsid w:val="00BF3A3F"/>
    <w:rsid w:val="00BF3E80"/>
    <w:rsid w:val="00BF4B48"/>
    <w:rsid w:val="00BF4E4A"/>
    <w:rsid w:val="00BF4EFE"/>
    <w:rsid w:val="00BF588C"/>
    <w:rsid w:val="00BF5DF4"/>
    <w:rsid w:val="00BF79DA"/>
    <w:rsid w:val="00C01582"/>
    <w:rsid w:val="00C01976"/>
    <w:rsid w:val="00C01E4A"/>
    <w:rsid w:val="00C02253"/>
    <w:rsid w:val="00C03BFB"/>
    <w:rsid w:val="00C04624"/>
    <w:rsid w:val="00C04649"/>
    <w:rsid w:val="00C04987"/>
    <w:rsid w:val="00C063ED"/>
    <w:rsid w:val="00C06554"/>
    <w:rsid w:val="00C0679F"/>
    <w:rsid w:val="00C076DA"/>
    <w:rsid w:val="00C105C9"/>
    <w:rsid w:val="00C10880"/>
    <w:rsid w:val="00C110A5"/>
    <w:rsid w:val="00C1260E"/>
    <w:rsid w:val="00C12F02"/>
    <w:rsid w:val="00C12FB8"/>
    <w:rsid w:val="00C14D98"/>
    <w:rsid w:val="00C15403"/>
    <w:rsid w:val="00C157D9"/>
    <w:rsid w:val="00C157EA"/>
    <w:rsid w:val="00C1582C"/>
    <w:rsid w:val="00C15897"/>
    <w:rsid w:val="00C15C41"/>
    <w:rsid w:val="00C15CE5"/>
    <w:rsid w:val="00C172AC"/>
    <w:rsid w:val="00C17D6D"/>
    <w:rsid w:val="00C200ED"/>
    <w:rsid w:val="00C21A9C"/>
    <w:rsid w:val="00C2213D"/>
    <w:rsid w:val="00C22981"/>
    <w:rsid w:val="00C22CFB"/>
    <w:rsid w:val="00C23BF7"/>
    <w:rsid w:val="00C244D1"/>
    <w:rsid w:val="00C24D02"/>
    <w:rsid w:val="00C25479"/>
    <w:rsid w:val="00C25C80"/>
    <w:rsid w:val="00C26110"/>
    <w:rsid w:val="00C26E43"/>
    <w:rsid w:val="00C27A51"/>
    <w:rsid w:val="00C27A52"/>
    <w:rsid w:val="00C30364"/>
    <w:rsid w:val="00C3043B"/>
    <w:rsid w:val="00C30464"/>
    <w:rsid w:val="00C30F53"/>
    <w:rsid w:val="00C31AF9"/>
    <w:rsid w:val="00C321AD"/>
    <w:rsid w:val="00C32577"/>
    <w:rsid w:val="00C331F1"/>
    <w:rsid w:val="00C339F9"/>
    <w:rsid w:val="00C33D61"/>
    <w:rsid w:val="00C35862"/>
    <w:rsid w:val="00C361D3"/>
    <w:rsid w:val="00C3679F"/>
    <w:rsid w:val="00C36A75"/>
    <w:rsid w:val="00C36CED"/>
    <w:rsid w:val="00C374F8"/>
    <w:rsid w:val="00C37C6D"/>
    <w:rsid w:val="00C409BF"/>
    <w:rsid w:val="00C40D0F"/>
    <w:rsid w:val="00C413BF"/>
    <w:rsid w:val="00C423B6"/>
    <w:rsid w:val="00C42C17"/>
    <w:rsid w:val="00C42CDA"/>
    <w:rsid w:val="00C44251"/>
    <w:rsid w:val="00C455BD"/>
    <w:rsid w:val="00C462A2"/>
    <w:rsid w:val="00C46DE3"/>
    <w:rsid w:val="00C503F6"/>
    <w:rsid w:val="00C50A1F"/>
    <w:rsid w:val="00C52EB2"/>
    <w:rsid w:val="00C53591"/>
    <w:rsid w:val="00C5408E"/>
    <w:rsid w:val="00C54586"/>
    <w:rsid w:val="00C54DA6"/>
    <w:rsid w:val="00C55FDF"/>
    <w:rsid w:val="00C61583"/>
    <w:rsid w:val="00C6169A"/>
    <w:rsid w:val="00C61FA7"/>
    <w:rsid w:val="00C638F6"/>
    <w:rsid w:val="00C640CA"/>
    <w:rsid w:val="00C65EE4"/>
    <w:rsid w:val="00C67BE4"/>
    <w:rsid w:val="00C7073B"/>
    <w:rsid w:val="00C7082D"/>
    <w:rsid w:val="00C70F95"/>
    <w:rsid w:val="00C70FE2"/>
    <w:rsid w:val="00C7121A"/>
    <w:rsid w:val="00C71B4B"/>
    <w:rsid w:val="00C725E8"/>
    <w:rsid w:val="00C73790"/>
    <w:rsid w:val="00C740C3"/>
    <w:rsid w:val="00C741F4"/>
    <w:rsid w:val="00C744ED"/>
    <w:rsid w:val="00C7453E"/>
    <w:rsid w:val="00C7506F"/>
    <w:rsid w:val="00C759E0"/>
    <w:rsid w:val="00C76957"/>
    <w:rsid w:val="00C7791B"/>
    <w:rsid w:val="00C77D5F"/>
    <w:rsid w:val="00C80136"/>
    <w:rsid w:val="00C80371"/>
    <w:rsid w:val="00C803F6"/>
    <w:rsid w:val="00C80422"/>
    <w:rsid w:val="00C8278F"/>
    <w:rsid w:val="00C82FE1"/>
    <w:rsid w:val="00C83353"/>
    <w:rsid w:val="00C83573"/>
    <w:rsid w:val="00C83961"/>
    <w:rsid w:val="00C83D1C"/>
    <w:rsid w:val="00C84B26"/>
    <w:rsid w:val="00C853FC"/>
    <w:rsid w:val="00C858D5"/>
    <w:rsid w:val="00C864D9"/>
    <w:rsid w:val="00C87FE3"/>
    <w:rsid w:val="00C91308"/>
    <w:rsid w:val="00C94106"/>
    <w:rsid w:val="00C953DC"/>
    <w:rsid w:val="00C9549F"/>
    <w:rsid w:val="00C96BAE"/>
    <w:rsid w:val="00C9714E"/>
    <w:rsid w:val="00C97563"/>
    <w:rsid w:val="00C97875"/>
    <w:rsid w:val="00C97F81"/>
    <w:rsid w:val="00CA0BC1"/>
    <w:rsid w:val="00CA178F"/>
    <w:rsid w:val="00CA2B8F"/>
    <w:rsid w:val="00CA2DE1"/>
    <w:rsid w:val="00CA3436"/>
    <w:rsid w:val="00CA3BE2"/>
    <w:rsid w:val="00CA4990"/>
    <w:rsid w:val="00CA4DC6"/>
    <w:rsid w:val="00CA51BB"/>
    <w:rsid w:val="00CA6E3D"/>
    <w:rsid w:val="00CB0E56"/>
    <w:rsid w:val="00CB110F"/>
    <w:rsid w:val="00CB1156"/>
    <w:rsid w:val="00CB15D6"/>
    <w:rsid w:val="00CB2932"/>
    <w:rsid w:val="00CB310A"/>
    <w:rsid w:val="00CB3269"/>
    <w:rsid w:val="00CB3CA3"/>
    <w:rsid w:val="00CB5D17"/>
    <w:rsid w:val="00CB7464"/>
    <w:rsid w:val="00CB7752"/>
    <w:rsid w:val="00CB7B76"/>
    <w:rsid w:val="00CB7D33"/>
    <w:rsid w:val="00CC0BB1"/>
    <w:rsid w:val="00CC1861"/>
    <w:rsid w:val="00CC1B7C"/>
    <w:rsid w:val="00CC201C"/>
    <w:rsid w:val="00CC2482"/>
    <w:rsid w:val="00CC2FF6"/>
    <w:rsid w:val="00CC4F77"/>
    <w:rsid w:val="00CC564F"/>
    <w:rsid w:val="00CC56E6"/>
    <w:rsid w:val="00CC6F0C"/>
    <w:rsid w:val="00CC71D8"/>
    <w:rsid w:val="00CC78B5"/>
    <w:rsid w:val="00CD0E6D"/>
    <w:rsid w:val="00CD1237"/>
    <w:rsid w:val="00CD18AD"/>
    <w:rsid w:val="00CD2C72"/>
    <w:rsid w:val="00CD2FD5"/>
    <w:rsid w:val="00CD37C9"/>
    <w:rsid w:val="00CD4021"/>
    <w:rsid w:val="00CD4D30"/>
    <w:rsid w:val="00CD50FB"/>
    <w:rsid w:val="00CD586E"/>
    <w:rsid w:val="00CD5A62"/>
    <w:rsid w:val="00CD5AB1"/>
    <w:rsid w:val="00CD79CB"/>
    <w:rsid w:val="00CD7D6C"/>
    <w:rsid w:val="00CD7D9C"/>
    <w:rsid w:val="00CE1A9E"/>
    <w:rsid w:val="00CE2803"/>
    <w:rsid w:val="00CE2E57"/>
    <w:rsid w:val="00CE2F39"/>
    <w:rsid w:val="00CE3443"/>
    <w:rsid w:val="00CE359D"/>
    <w:rsid w:val="00CE47B3"/>
    <w:rsid w:val="00CE6E69"/>
    <w:rsid w:val="00CE71F7"/>
    <w:rsid w:val="00CE7249"/>
    <w:rsid w:val="00CE777E"/>
    <w:rsid w:val="00CF04DD"/>
    <w:rsid w:val="00CF0657"/>
    <w:rsid w:val="00CF2216"/>
    <w:rsid w:val="00CF2466"/>
    <w:rsid w:val="00CF2BAA"/>
    <w:rsid w:val="00CF2DCB"/>
    <w:rsid w:val="00CF2F32"/>
    <w:rsid w:val="00CF3506"/>
    <w:rsid w:val="00CF38D3"/>
    <w:rsid w:val="00CF3C09"/>
    <w:rsid w:val="00CF3CAB"/>
    <w:rsid w:val="00CF47C8"/>
    <w:rsid w:val="00CF4CED"/>
    <w:rsid w:val="00CF53C2"/>
    <w:rsid w:val="00CF6E0B"/>
    <w:rsid w:val="00CF6E21"/>
    <w:rsid w:val="00CF6FC1"/>
    <w:rsid w:val="00CF7B6B"/>
    <w:rsid w:val="00D00C9C"/>
    <w:rsid w:val="00D010E3"/>
    <w:rsid w:val="00D0140E"/>
    <w:rsid w:val="00D0211F"/>
    <w:rsid w:val="00D0266A"/>
    <w:rsid w:val="00D02877"/>
    <w:rsid w:val="00D04CAF"/>
    <w:rsid w:val="00D05177"/>
    <w:rsid w:val="00D05D0A"/>
    <w:rsid w:val="00D06F9C"/>
    <w:rsid w:val="00D072F8"/>
    <w:rsid w:val="00D07669"/>
    <w:rsid w:val="00D07AEC"/>
    <w:rsid w:val="00D10536"/>
    <w:rsid w:val="00D1085C"/>
    <w:rsid w:val="00D10C69"/>
    <w:rsid w:val="00D112CE"/>
    <w:rsid w:val="00D12C7C"/>
    <w:rsid w:val="00D12E8D"/>
    <w:rsid w:val="00D13844"/>
    <w:rsid w:val="00D14F0A"/>
    <w:rsid w:val="00D14F97"/>
    <w:rsid w:val="00D15135"/>
    <w:rsid w:val="00D15AEE"/>
    <w:rsid w:val="00D16B27"/>
    <w:rsid w:val="00D17AA3"/>
    <w:rsid w:val="00D17E89"/>
    <w:rsid w:val="00D2002A"/>
    <w:rsid w:val="00D20441"/>
    <w:rsid w:val="00D21361"/>
    <w:rsid w:val="00D21FBF"/>
    <w:rsid w:val="00D23F05"/>
    <w:rsid w:val="00D24039"/>
    <w:rsid w:val="00D24445"/>
    <w:rsid w:val="00D248A3"/>
    <w:rsid w:val="00D24ED0"/>
    <w:rsid w:val="00D26A32"/>
    <w:rsid w:val="00D26F8C"/>
    <w:rsid w:val="00D278C0"/>
    <w:rsid w:val="00D27D57"/>
    <w:rsid w:val="00D27E19"/>
    <w:rsid w:val="00D315FD"/>
    <w:rsid w:val="00D35597"/>
    <w:rsid w:val="00D35BCB"/>
    <w:rsid w:val="00D35D76"/>
    <w:rsid w:val="00D36A2D"/>
    <w:rsid w:val="00D371DE"/>
    <w:rsid w:val="00D37AAD"/>
    <w:rsid w:val="00D40E5B"/>
    <w:rsid w:val="00D415BF"/>
    <w:rsid w:val="00D42331"/>
    <w:rsid w:val="00D42CC6"/>
    <w:rsid w:val="00D432F7"/>
    <w:rsid w:val="00D43367"/>
    <w:rsid w:val="00D437E7"/>
    <w:rsid w:val="00D43888"/>
    <w:rsid w:val="00D43ACC"/>
    <w:rsid w:val="00D43D55"/>
    <w:rsid w:val="00D4574D"/>
    <w:rsid w:val="00D45F5C"/>
    <w:rsid w:val="00D46442"/>
    <w:rsid w:val="00D46497"/>
    <w:rsid w:val="00D47EC8"/>
    <w:rsid w:val="00D50454"/>
    <w:rsid w:val="00D5106A"/>
    <w:rsid w:val="00D51846"/>
    <w:rsid w:val="00D52646"/>
    <w:rsid w:val="00D52D30"/>
    <w:rsid w:val="00D53324"/>
    <w:rsid w:val="00D53724"/>
    <w:rsid w:val="00D539EA"/>
    <w:rsid w:val="00D55F30"/>
    <w:rsid w:val="00D560C7"/>
    <w:rsid w:val="00D568D0"/>
    <w:rsid w:val="00D56B2F"/>
    <w:rsid w:val="00D56F5F"/>
    <w:rsid w:val="00D570CF"/>
    <w:rsid w:val="00D57A96"/>
    <w:rsid w:val="00D605B1"/>
    <w:rsid w:val="00D60CD6"/>
    <w:rsid w:val="00D60D59"/>
    <w:rsid w:val="00D613D5"/>
    <w:rsid w:val="00D61CB7"/>
    <w:rsid w:val="00D625BF"/>
    <w:rsid w:val="00D6292E"/>
    <w:rsid w:val="00D64124"/>
    <w:rsid w:val="00D641C6"/>
    <w:rsid w:val="00D64A87"/>
    <w:rsid w:val="00D64B3B"/>
    <w:rsid w:val="00D6529E"/>
    <w:rsid w:val="00D653FD"/>
    <w:rsid w:val="00D6628A"/>
    <w:rsid w:val="00D662B4"/>
    <w:rsid w:val="00D66828"/>
    <w:rsid w:val="00D668F3"/>
    <w:rsid w:val="00D670EC"/>
    <w:rsid w:val="00D70454"/>
    <w:rsid w:val="00D705AC"/>
    <w:rsid w:val="00D70627"/>
    <w:rsid w:val="00D71115"/>
    <w:rsid w:val="00D73EF7"/>
    <w:rsid w:val="00D75748"/>
    <w:rsid w:val="00D757A8"/>
    <w:rsid w:val="00D75A78"/>
    <w:rsid w:val="00D77576"/>
    <w:rsid w:val="00D77B2D"/>
    <w:rsid w:val="00D8115F"/>
    <w:rsid w:val="00D8124D"/>
    <w:rsid w:val="00D8254F"/>
    <w:rsid w:val="00D8275C"/>
    <w:rsid w:val="00D82E41"/>
    <w:rsid w:val="00D83270"/>
    <w:rsid w:val="00D8372C"/>
    <w:rsid w:val="00D84875"/>
    <w:rsid w:val="00D84965"/>
    <w:rsid w:val="00D84CAB"/>
    <w:rsid w:val="00D85EA5"/>
    <w:rsid w:val="00D86AB0"/>
    <w:rsid w:val="00D8750A"/>
    <w:rsid w:val="00D905CC"/>
    <w:rsid w:val="00D90A20"/>
    <w:rsid w:val="00D92196"/>
    <w:rsid w:val="00D924E3"/>
    <w:rsid w:val="00D92CB2"/>
    <w:rsid w:val="00D92F54"/>
    <w:rsid w:val="00D9397F"/>
    <w:rsid w:val="00D93F80"/>
    <w:rsid w:val="00D94198"/>
    <w:rsid w:val="00D943A4"/>
    <w:rsid w:val="00D94FE5"/>
    <w:rsid w:val="00D954C0"/>
    <w:rsid w:val="00D95774"/>
    <w:rsid w:val="00D95B57"/>
    <w:rsid w:val="00D95BC3"/>
    <w:rsid w:val="00D96902"/>
    <w:rsid w:val="00D96C43"/>
    <w:rsid w:val="00D96EE0"/>
    <w:rsid w:val="00D971B4"/>
    <w:rsid w:val="00D97835"/>
    <w:rsid w:val="00DA0682"/>
    <w:rsid w:val="00DA1354"/>
    <w:rsid w:val="00DA151D"/>
    <w:rsid w:val="00DA2173"/>
    <w:rsid w:val="00DA26BD"/>
    <w:rsid w:val="00DA34BE"/>
    <w:rsid w:val="00DA4A3A"/>
    <w:rsid w:val="00DA51F5"/>
    <w:rsid w:val="00DA5E66"/>
    <w:rsid w:val="00DA64D0"/>
    <w:rsid w:val="00DB00D7"/>
    <w:rsid w:val="00DB1A22"/>
    <w:rsid w:val="00DB1CDE"/>
    <w:rsid w:val="00DB20FE"/>
    <w:rsid w:val="00DB239E"/>
    <w:rsid w:val="00DB260D"/>
    <w:rsid w:val="00DB290D"/>
    <w:rsid w:val="00DB3127"/>
    <w:rsid w:val="00DB40BD"/>
    <w:rsid w:val="00DB447B"/>
    <w:rsid w:val="00DB4707"/>
    <w:rsid w:val="00DB5117"/>
    <w:rsid w:val="00DB5DE2"/>
    <w:rsid w:val="00DB6D24"/>
    <w:rsid w:val="00DB705C"/>
    <w:rsid w:val="00DB790E"/>
    <w:rsid w:val="00DB7A49"/>
    <w:rsid w:val="00DC0C59"/>
    <w:rsid w:val="00DC0CC2"/>
    <w:rsid w:val="00DC0E5A"/>
    <w:rsid w:val="00DC1791"/>
    <w:rsid w:val="00DC18D7"/>
    <w:rsid w:val="00DC2980"/>
    <w:rsid w:val="00DC33D0"/>
    <w:rsid w:val="00DC3400"/>
    <w:rsid w:val="00DC3978"/>
    <w:rsid w:val="00DC3B86"/>
    <w:rsid w:val="00DC4145"/>
    <w:rsid w:val="00DC4C27"/>
    <w:rsid w:val="00DC5720"/>
    <w:rsid w:val="00DC61E2"/>
    <w:rsid w:val="00DC6A9E"/>
    <w:rsid w:val="00DC6C8E"/>
    <w:rsid w:val="00DC6CAC"/>
    <w:rsid w:val="00DC6F10"/>
    <w:rsid w:val="00DD0169"/>
    <w:rsid w:val="00DD0FE7"/>
    <w:rsid w:val="00DD20FA"/>
    <w:rsid w:val="00DD2542"/>
    <w:rsid w:val="00DD2793"/>
    <w:rsid w:val="00DD3B90"/>
    <w:rsid w:val="00DD4527"/>
    <w:rsid w:val="00DD48BD"/>
    <w:rsid w:val="00DD48C4"/>
    <w:rsid w:val="00DD4E57"/>
    <w:rsid w:val="00DD627C"/>
    <w:rsid w:val="00DD638A"/>
    <w:rsid w:val="00DD78C1"/>
    <w:rsid w:val="00DE053A"/>
    <w:rsid w:val="00DE0FCB"/>
    <w:rsid w:val="00DE10CB"/>
    <w:rsid w:val="00DE1CA4"/>
    <w:rsid w:val="00DE1CC8"/>
    <w:rsid w:val="00DE3591"/>
    <w:rsid w:val="00DE35A5"/>
    <w:rsid w:val="00DE46AF"/>
    <w:rsid w:val="00DE4A3E"/>
    <w:rsid w:val="00DE54C1"/>
    <w:rsid w:val="00DE695C"/>
    <w:rsid w:val="00DE6E2D"/>
    <w:rsid w:val="00DE6F51"/>
    <w:rsid w:val="00DE7347"/>
    <w:rsid w:val="00DE7E68"/>
    <w:rsid w:val="00DF0C97"/>
    <w:rsid w:val="00DF126B"/>
    <w:rsid w:val="00DF1DC2"/>
    <w:rsid w:val="00DF2188"/>
    <w:rsid w:val="00DF259F"/>
    <w:rsid w:val="00DF4F56"/>
    <w:rsid w:val="00DF51C4"/>
    <w:rsid w:val="00DF5315"/>
    <w:rsid w:val="00DF6D32"/>
    <w:rsid w:val="00DF7B9F"/>
    <w:rsid w:val="00E00D8E"/>
    <w:rsid w:val="00E0156D"/>
    <w:rsid w:val="00E019AE"/>
    <w:rsid w:val="00E01BA2"/>
    <w:rsid w:val="00E01DB5"/>
    <w:rsid w:val="00E023C5"/>
    <w:rsid w:val="00E0240B"/>
    <w:rsid w:val="00E0297E"/>
    <w:rsid w:val="00E0326E"/>
    <w:rsid w:val="00E032A7"/>
    <w:rsid w:val="00E04C2A"/>
    <w:rsid w:val="00E04D9A"/>
    <w:rsid w:val="00E05127"/>
    <w:rsid w:val="00E0526D"/>
    <w:rsid w:val="00E05AD0"/>
    <w:rsid w:val="00E06693"/>
    <w:rsid w:val="00E0724E"/>
    <w:rsid w:val="00E07D45"/>
    <w:rsid w:val="00E104A6"/>
    <w:rsid w:val="00E105FB"/>
    <w:rsid w:val="00E12D0E"/>
    <w:rsid w:val="00E12F6C"/>
    <w:rsid w:val="00E1318B"/>
    <w:rsid w:val="00E13920"/>
    <w:rsid w:val="00E14CC1"/>
    <w:rsid w:val="00E16E16"/>
    <w:rsid w:val="00E16E76"/>
    <w:rsid w:val="00E17B5D"/>
    <w:rsid w:val="00E20F5E"/>
    <w:rsid w:val="00E21B77"/>
    <w:rsid w:val="00E226CD"/>
    <w:rsid w:val="00E23183"/>
    <w:rsid w:val="00E23CA4"/>
    <w:rsid w:val="00E2473F"/>
    <w:rsid w:val="00E24E86"/>
    <w:rsid w:val="00E254B8"/>
    <w:rsid w:val="00E255A1"/>
    <w:rsid w:val="00E26093"/>
    <w:rsid w:val="00E266BC"/>
    <w:rsid w:val="00E26F8D"/>
    <w:rsid w:val="00E27331"/>
    <w:rsid w:val="00E274B6"/>
    <w:rsid w:val="00E3098F"/>
    <w:rsid w:val="00E31E50"/>
    <w:rsid w:val="00E322B5"/>
    <w:rsid w:val="00E333CD"/>
    <w:rsid w:val="00E3491C"/>
    <w:rsid w:val="00E34B93"/>
    <w:rsid w:val="00E35178"/>
    <w:rsid w:val="00E35AF1"/>
    <w:rsid w:val="00E37403"/>
    <w:rsid w:val="00E375DB"/>
    <w:rsid w:val="00E37D03"/>
    <w:rsid w:val="00E405AE"/>
    <w:rsid w:val="00E4080B"/>
    <w:rsid w:val="00E409C0"/>
    <w:rsid w:val="00E416BA"/>
    <w:rsid w:val="00E41B05"/>
    <w:rsid w:val="00E41B1F"/>
    <w:rsid w:val="00E42949"/>
    <w:rsid w:val="00E43694"/>
    <w:rsid w:val="00E440C0"/>
    <w:rsid w:val="00E46618"/>
    <w:rsid w:val="00E46A3A"/>
    <w:rsid w:val="00E47267"/>
    <w:rsid w:val="00E47727"/>
    <w:rsid w:val="00E47C9E"/>
    <w:rsid w:val="00E5005C"/>
    <w:rsid w:val="00E50069"/>
    <w:rsid w:val="00E50CBC"/>
    <w:rsid w:val="00E523BC"/>
    <w:rsid w:val="00E543EC"/>
    <w:rsid w:val="00E5495A"/>
    <w:rsid w:val="00E54FCF"/>
    <w:rsid w:val="00E5545A"/>
    <w:rsid w:val="00E55A38"/>
    <w:rsid w:val="00E5607A"/>
    <w:rsid w:val="00E56AD8"/>
    <w:rsid w:val="00E571FD"/>
    <w:rsid w:val="00E6045C"/>
    <w:rsid w:val="00E60498"/>
    <w:rsid w:val="00E60C88"/>
    <w:rsid w:val="00E60D51"/>
    <w:rsid w:val="00E61F5B"/>
    <w:rsid w:val="00E62AF5"/>
    <w:rsid w:val="00E62BEB"/>
    <w:rsid w:val="00E6364C"/>
    <w:rsid w:val="00E64488"/>
    <w:rsid w:val="00E659EF"/>
    <w:rsid w:val="00E668EC"/>
    <w:rsid w:val="00E66A32"/>
    <w:rsid w:val="00E67697"/>
    <w:rsid w:val="00E70AEA"/>
    <w:rsid w:val="00E71508"/>
    <w:rsid w:val="00E7196F"/>
    <w:rsid w:val="00E71D04"/>
    <w:rsid w:val="00E72D72"/>
    <w:rsid w:val="00E733B7"/>
    <w:rsid w:val="00E73BD0"/>
    <w:rsid w:val="00E750AF"/>
    <w:rsid w:val="00E751B0"/>
    <w:rsid w:val="00E75921"/>
    <w:rsid w:val="00E759FA"/>
    <w:rsid w:val="00E7664D"/>
    <w:rsid w:val="00E77088"/>
    <w:rsid w:val="00E778D1"/>
    <w:rsid w:val="00E77DC5"/>
    <w:rsid w:val="00E822CD"/>
    <w:rsid w:val="00E82582"/>
    <w:rsid w:val="00E826DA"/>
    <w:rsid w:val="00E827A0"/>
    <w:rsid w:val="00E828A9"/>
    <w:rsid w:val="00E83368"/>
    <w:rsid w:val="00E834FE"/>
    <w:rsid w:val="00E858D1"/>
    <w:rsid w:val="00E85DDA"/>
    <w:rsid w:val="00E85EB3"/>
    <w:rsid w:val="00E86DBE"/>
    <w:rsid w:val="00E873E1"/>
    <w:rsid w:val="00E9024D"/>
    <w:rsid w:val="00E909B9"/>
    <w:rsid w:val="00E90CD6"/>
    <w:rsid w:val="00E90E4E"/>
    <w:rsid w:val="00E9145A"/>
    <w:rsid w:val="00E920B0"/>
    <w:rsid w:val="00E926F5"/>
    <w:rsid w:val="00E927BB"/>
    <w:rsid w:val="00E92BBF"/>
    <w:rsid w:val="00E92F65"/>
    <w:rsid w:val="00E9386E"/>
    <w:rsid w:val="00E94CDD"/>
    <w:rsid w:val="00E958B6"/>
    <w:rsid w:val="00E95DBE"/>
    <w:rsid w:val="00E95DF7"/>
    <w:rsid w:val="00E96C08"/>
    <w:rsid w:val="00EA0CBC"/>
    <w:rsid w:val="00EA2316"/>
    <w:rsid w:val="00EA4A74"/>
    <w:rsid w:val="00EA4B24"/>
    <w:rsid w:val="00EA4E79"/>
    <w:rsid w:val="00EA51C6"/>
    <w:rsid w:val="00EA52DC"/>
    <w:rsid w:val="00EA5C2F"/>
    <w:rsid w:val="00EA65BF"/>
    <w:rsid w:val="00EA6A8E"/>
    <w:rsid w:val="00EA6D27"/>
    <w:rsid w:val="00EA731B"/>
    <w:rsid w:val="00EA760C"/>
    <w:rsid w:val="00EA78F2"/>
    <w:rsid w:val="00EB0D98"/>
    <w:rsid w:val="00EB253B"/>
    <w:rsid w:val="00EB2686"/>
    <w:rsid w:val="00EB27F4"/>
    <w:rsid w:val="00EB2B3A"/>
    <w:rsid w:val="00EB313A"/>
    <w:rsid w:val="00EB3227"/>
    <w:rsid w:val="00EB3761"/>
    <w:rsid w:val="00EB4E15"/>
    <w:rsid w:val="00EB583A"/>
    <w:rsid w:val="00EB5AE2"/>
    <w:rsid w:val="00EB6EC2"/>
    <w:rsid w:val="00EB7DCC"/>
    <w:rsid w:val="00EC16A8"/>
    <w:rsid w:val="00EC1A05"/>
    <w:rsid w:val="00EC2D2C"/>
    <w:rsid w:val="00EC2E75"/>
    <w:rsid w:val="00EC2F18"/>
    <w:rsid w:val="00EC302B"/>
    <w:rsid w:val="00EC3147"/>
    <w:rsid w:val="00EC36FC"/>
    <w:rsid w:val="00EC380E"/>
    <w:rsid w:val="00EC3A8B"/>
    <w:rsid w:val="00EC3C9F"/>
    <w:rsid w:val="00EC47B2"/>
    <w:rsid w:val="00EC4AA2"/>
    <w:rsid w:val="00EC4AB3"/>
    <w:rsid w:val="00EC4E1A"/>
    <w:rsid w:val="00EC565A"/>
    <w:rsid w:val="00EC56E9"/>
    <w:rsid w:val="00EC6796"/>
    <w:rsid w:val="00EC68FC"/>
    <w:rsid w:val="00EC6AA3"/>
    <w:rsid w:val="00EC6E74"/>
    <w:rsid w:val="00EC7476"/>
    <w:rsid w:val="00EC765D"/>
    <w:rsid w:val="00ED0049"/>
    <w:rsid w:val="00ED0497"/>
    <w:rsid w:val="00ED0585"/>
    <w:rsid w:val="00ED0882"/>
    <w:rsid w:val="00ED15DB"/>
    <w:rsid w:val="00ED1727"/>
    <w:rsid w:val="00ED1FC4"/>
    <w:rsid w:val="00ED21F0"/>
    <w:rsid w:val="00ED2785"/>
    <w:rsid w:val="00ED2ADC"/>
    <w:rsid w:val="00ED2B1C"/>
    <w:rsid w:val="00ED318F"/>
    <w:rsid w:val="00ED5052"/>
    <w:rsid w:val="00ED760C"/>
    <w:rsid w:val="00ED7B54"/>
    <w:rsid w:val="00EE0265"/>
    <w:rsid w:val="00EE0739"/>
    <w:rsid w:val="00EE0CE3"/>
    <w:rsid w:val="00EE17DD"/>
    <w:rsid w:val="00EE1F74"/>
    <w:rsid w:val="00EE25C6"/>
    <w:rsid w:val="00EE2614"/>
    <w:rsid w:val="00EE2ADB"/>
    <w:rsid w:val="00EE2DAC"/>
    <w:rsid w:val="00EE4049"/>
    <w:rsid w:val="00EE4C26"/>
    <w:rsid w:val="00EE4D9F"/>
    <w:rsid w:val="00EE54D2"/>
    <w:rsid w:val="00EE558B"/>
    <w:rsid w:val="00EE621B"/>
    <w:rsid w:val="00EE6A81"/>
    <w:rsid w:val="00EE6C9B"/>
    <w:rsid w:val="00EF0254"/>
    <w:rsid w:val="00EF0259"/>
    <w:rsid w:val="00EF0D1B"/>
    <w:rsid w:val="00EF21F3"/>
    <w:rsid w:val="00EF309B"/>
    <w:rsid w:val="00EF46B7"/>
    <w:rsid w:val="00EF4CE9"/>
    <w:rsid w:val="00EF4D08"/>
    <w:rsid w:val="00EF5C3D"/>
    <w:rsid w:val="00EF5EA0"/>
    <w:rsid w:val="00EF601D"/>
    <w:rsid w:val="00EF6310"/>
    <w:rsid w:val="00EF6F41"/>
    <w:rsid w:val="00EF7244"/>
    <w:rsid w:val="00EF7D63"/>
    <w:rsid w:val="00F01321"/>
    <w:rsid w:val="00F031D1"/>
    <w:rsid w:val="00F03591"/>
    <w:rsid w:val="00F03957"/>
    <w:rsid w:val="00F04176"/>
    <w:rsid w:val="00F04A26"/>
    <w:rsid w:val="00F05607"/>
    <w:rsid w:val="00F058EB"/>
    <w:rsid w:val="00F06B79"/>
    <w:rsid w:val="00F06D18"/>
    <w:rsid w:val="00F075D6"/>
    <w:rsid w:val="00F10B5A"/>
    <w:rsid w:val="00F116A4"/>
    <w:rsid w:val="00F117F9"/>
    <w:rsid w:val="00F12457"/>
    <w:rsid w:val="00F12CF3"/>
    <w:rsid w:val="00F12E4B"/>
    <w:rsid w:val="00F1356D"/>
    <w:rsid w:val="00F13764"/>
    <w:rsid w:val="00F13CEC"/>
    <w:rsid w:val="00F1403B"/>
    <w:rsid w:val="00F1434D"/>
    <w:rsid w:val="00F15018"/>
    <w:rsid w:val="00F162F2"/>
    <w:rsid w:val="00F16B09"/>
    <w:rsid w:val="00F17011"/>
    <w:rsid w:val="00F17040"/>
    <w:rsid w:val="00F17331"/>
    <w:rsid w:val="00F17CAC"/>
    <w:rsid w:val="00F226D3"/>
    <w:rsid w:val="00F230FA"/>
    <w:rsid w:val="00F2325F"/>
    <w:rsid w:val="00F2462F"/>
    <w:rsid w:val="00F25184"/>
    <w:rsid w:val="00F256EE"/>
    <w:rsid w:val="00F26316"/>
    <w:rsid w:val="00F30719"/>
    <w:rsid w:val="00F31427"/>
    <w:rsid w:val="00F31E6C"/>
    <w:rsid w:val="00F32596"/>
    <w:rsid w:val="00F327ED"/>
    <w:rsid w:val="00F329D3"/>
    <w:rsid w:val="00F32F00"/>
    <w:rsid w:val="00F33385"/>
    <w:rsid w:val="00F34552"/>
    <w:rsid w:val="00F347BB"/>
    <w:rsid w:val="00F34A29"/>
    <w:rsid w:val="00F351CA"/>
    <w:rsid w:val="00F3538D"/>
    <w:rsid w:val="00F36C13"/>
    <w:rsid w:val="00F418EB"/>
    <w:rsid w:val="00F424F6"/>
    <w:rsid w:val="00F42708"/>
    <w:rsid w:val="00F437ED"/>
    <w:rsid w:val="00F4496A"/>
    <w:rsid w:val="00F44F9D"/>
    <w:rsid w:val="00F45093"/>
    <w:rsid w:val="00F4582B"/>
    <w:rsid w:val="00F45922"/>
    <w:rsid w:val="00F46063"/>
    <w:rsid w:val="00F46B94"/>
    <w:rsid w:val="00F50F67"/>
    <w:rsid w:val="00F51E73"/>
    <w:rsid w:val="00F523B2"/>
    <w:rsid w:val="00F523FB"/>
    <w:rsid w:val="00F532FD"/>
    <w:rsid w:val="00F5337F"/>
    <w:rsid w:val="00F53665"/>
    <w:rsid w:val="00F53B76"/>
    <w:rsid w:val="00F54214"/>
    <w:rsid w:val="00F56976"/>
    <w:rsid w:val="00F60731"/>
    <w:rsid w:val="00F60848"/>
    <w:rsid w:val="00F60F7A"/>
    <w:rsid w:val="00F610DF"/>
    <w:rsid w:val="00F61886"/>
    <w:rsid w:val="00F6256B"/>
    <w:rsid w:val="00F628A1"/>
    <w:rsid w:val="00F632CD"/>
    <w:rsid w:val="00F63457"/>
    <w:rsid w:val="00F63E4F"/>
    <w:rsid w:val="00F65FB2"/>
    <w:rsid w:val="00F6605C"/>
    <w:rsid w:val="00F67FF7"/>
    <w:rsid w:val="00F70F83"/>
    <w:rsid w:val="00F71F40"/>
    <w:rsid w:val="00F7276D"/>
    <w:rsid w:val="00F72856"/>
    <w:rsid w:val="00F730E9"/>
    <w:rsid w:val="00F748D9"/>
    <w:rsid w:val="00F74BA8"/>
    <w:rsid w:val="00F7581F"/>
    <w:rsid w:val="00F75D51"/>
    <w:rsid w:val="00F76210"/>
    <w:rsid w:val="00F763C3"/>
    <w:rsid w:val="00F77D96"/>
    <w:rsid w:val="00F81731"/>
    <w:rsid w:val="00F81944"/>
    <w:rsid w:val="00F81C9F"/>
    <w:rsid w:val="00F82FF8"/>
    <w:rsid w:val="00F83D7B"/>
    <w:rsid w:val="00F84114"/>
    <w:rsid w:val="00F841AD"/>
    <w:rsid w:val="00F856C3"/>
    <w:rsid w:val="00F85BC5"/>
    <w:rsid w:val="00F865FA"/>
    <w:rsid w:val="00F86D80"/>
    <w:rsid w:val="00F86EC2"/>
    <w:rsid w:val="00F87AF1"/>
    <w:rsid w:val="00F87FE3"/>
    <w:rsid w:val="00F907CA"/>
    <w:rsid w:val="00F90EB3"/>
    <w:rsid w:val="00F91201"/>
    <w:rsid w:val="00F92981"/>
    <w:rsid w:val="00F92B66"/>
    <w:rsid w:val="00F92CB5"/>
    <w:rsid w:val="00F92F18"/>
    <w:rsid w:val="00F959D5"/>
    <w:rsid w:val="00F95C53"/>
    <w:rsid w:val="00F9641E"/>
    <w:rsid w:val="00F964DD"/>
    <w:rsid w:val="00FA092F"/>
    <w:rsid w:val="00FA127D"/>
    <w:rsid w:val="00FA226C"/>
    <w:rsid w:val="00FA23FF"/>
    <w:rsid w:val="00FA3534"/>
    <w:rsid w:val="00FA3D93"/>
    <w:rsid w:val="00FA433C"/>
    <w:rsid w:val="00FA4768"/>
    <w:rsid w:val="00FA5225"/>
    <w:rsid w:val="00FA5736"/>
    <w:rsid w:val="00FA576C"/>
    <w:rsid w:val="00FA5A8A"/>
    <w:rsid w:val="00FA6128"/>
    <w:rsid w:val="00FA61AA"/>
    <w:rsid w:val="00FB05C1"/>
    <w:rsid w:val="00FB0686"/>
    <w:rsid w:val="00FB07BA"/>
    <w:rsid w:val="00FB1539"/>
    <w:rsid w:val="00FB177B"/>
    <w:rsid w:val="00FB1864"/>
    <w:rsid w:val="00FB2FF6"/>
    <w:rsid w:val="00FB3400"/>
    <w:rsid w:val="00FB37F2"/>
    <w:rsid w:val="00FB41B7"/>
    <w:rsid w:val="00FB460A"/>
    <w:rsid w:val="00FB46E4"/>
    <w:rsid w:val="00FB5C69"/>
    <w:rsid w:val="00FB66BA"/>
    <w:rsid w:val="00FB7675"/>
    <w:rsid w:val="00FB7DF1"/>
    <w:rsid w:val="00FC01B3"/>
    <w:rsid w:val="00FC1063"/>
    <w:rsid w:val="00FC122A"/>
    <w:rsid w:val="00FC1A35"/>
    <w:rsid w:val="00FC1BCF"/>
    <w:rsid w:val="00FC1EE1"/>
    <w:rsid w:val="00FC2B5E"/>
    <w:rsid w:val="00FC3742"/>
    <w:rsid w:val="00FC7249"/>
    <w:rsid w:val="00FC7AD7"/>
    <w:rsid w:val="00FC7DEF"/>
    <w:rsid w:val="00FD01B1"/>
    <w:rsid w:val="00FD0339"/>
    <w:rsid w:val="00FD04A1"/>
    <w:rsid w:val="00FD0F95"/>
    <w:rsid w:val="00FD15F4"/>
    <w:rsid w:val="00FD1B29"/>
    <w:rsid w:val="00FD2F88"/>
    <w:rsid w:val="00FD3A22"/>
    <w:rsid w:val="00FD45E8"/>
    <w:rsid w:val="00FD4791"/>
    <w:rsid w:val="00FD5CE3"/>
    <w:rsid w:val="00FD6558"/>
    <w:rsid w:val="00FD6D66"/>
    <w:rsid w:val="00FD6F1B"/>
    <w:rsid w:val="00FD76B4"/>
    <w:rsid w:val="00FE02E7"/>
    <w:rsid w:val="00FE0C90"/>
    <w:rsid w:val="00FE1564"/>
    <w:rsid w:val="00FE1F2A"/>
    <w:rsid w:val="00FE2B73"/>
    <w:rsid w:val="00FE2FF6"/>
    <w:rsid w:val="00FE3CA1"/>
    <w:rsid w:val="00FE4C3E"/>
    <w:rsid w:val="00FE5AA3"/>
    <w:rsid w:val="00FE6370"/>
    <w:rsid w:val="00FE6F2A"/>
    <w:rsid w:val="00FE77B6"/>
    <w:rsid w:val="00FE7AAC"/>
    <w:rsid w:val="00FE7AE1"/>
    <w:rsid w:val="00FF0AFB"/>
    <w:rsid w:val="00FF12AC"/>
    <w:rsid w:val="00FF15EE"/>
    <w:rsid w:val="00FF1836"/>
    <w:rsid w:val="00FF2A38"/>
    <w:rsid w:val="00FF5270"/>
    <w:rsid w:val="00FF54C7"/>
    <w:rsid w:val="00FF577A"/>
    <w:rsid w:val="00FF5FA0"/>
    <w:rsid w:val="00FF6172"/>
    <w:rsid w:val="00FF61B6"/>
    <w:rsid w:val="00FF6703"/>
    <w:rsid w:val="00FF7266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5ED1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3">
    <w:name w:val="Normal"/>
    <w:rsid w:val="006E373F"/>
    <w:pPr>
      <w:spacing w:before="40" w:after="40"/>
      <w:jc w:val="both"/>
    </w:pPr>
    <w:rPr>
      <w:sz w:val="24"/>
      <w:szCs w:val="24"/>
    </w:rPr>
  </w:style>
  <w:style w:type="paragraph" w:styleId="1">
    <w:name w:val="heading 1"/>
    <w:basedOn w:val="a3"/>
    <w:next w:val="a4"/>
    <w:link w:val="10"/>
    <w:qFormat/>
    <w:rsid w:val="00D84CAB"/>
    <w:pPr>
      <w:keepNext/>
      <w:pageBreakBefore/>
      <w:numPr>
        <w:numId w:val="46"/>
      </w:numPr>
      <w:spacing w:before="0" w:after="120" w:line="240" w:lineRule="atLeast"/>
      <w:outlineLvl w:val="0"/>
    </w:pPr>
    <w:rPr>
      <w:rFonts w:asciiTheme="minorHAnsi" w:hAnsiTheme="minorHAnsi" w:cs="Arial"/>
      <w:b/>
      <w:bCs/>
      <w:color w:val="437A28"/>
      <w:kern w:val="32"/>
      <w:sz w:val="36"/>
      <w:szCs w:val="28"/>
    </w:rPr>
  </w:style>
  <w:style w:type="paragraph" w:styleId="22">
    <w:name w:val="heading 2"/>
    <w:basedOn w:val="a3"/>
    <w:next w:val="a4"/>
    <w:link w:val="23"/>
    <w:qFormat/>
    <w:rsid w:val="00E6364C"/>
    <w:pPr>
      <w:keepNext/>
      <w:numPr>
        <w:ilvl w:val="1"/>
        <w:numId w:val="46"/>
      </w:numPr>
      <w:spacing w:before="360" w:after="300" w:line="240" w:lineRule="atLeast"/>
      <w:outlineLvl w:val="1"/>
    </w:pPr>
    <w:rPr>
      <w:rFonts w:asciiTheme="minorHAnsi" w:hAnsiTheme="minorHAnsi" w:cs="Arial"/>
      <w:b/>
      <w:bCs/>
      <w:iCs/>
      <w:color w:val="437A28"/>
      <w:sz w:val="32"/>
    </w:rPr>
  </w:style>
  <w:style w:type="paragraph" w:styleId="31">
    <w:name w:val="heading 3"/>
    <w:basedOn w:val="a3"/>
    <w:next w:val="a4"/>
    <w:link w:val="32"/>
    <w:qFormat/>
    <w:rsid w:val="006F27BC"/>
    <w:pPr>
      <w:keepNext/>
      <w:numPr>
        <w:ilvl w:val="2"/>
        <w:numId w:val="46"/>
      </w:numPr>
      <w:spacing w:before="360" w:after="200"/>
      <w:outlineLvl w:val="2"/>
    </w:pPr>
    <w:rPr>
      <w:rFonts w:asciiTheme="minorHAnsi" w:hAnsiTheme="minorHAnsi" w:cs="Arial"/>
      <w:b/>
      <w:bCs/>
      <w:color w:val="437A28"/>
      <w:sz w:val="26"/>
      <w:szCs w:val="20"/>
    </w:rPr>
  </w:style>
  <w:style w:type="paragraph" w:styleId="4">
    <w:name w:val="heading 4"/>
    <w:basedOn w:val="a3"/>
    <w:next w:val="a4"/>
    <w:link w:val="40"/>
    <w:qFormat/>
    <w:rsid w:val="006F28DA"/>
    <w:pPr>
      <w:keepNext/>
      <w:numPr>
        <w:ilvl w:val="3"/>
        <w:numId w:val="46"/>
      </w:numPr>
      <w:spacing w:before="360" w:after="200" w:line="240" w:lineRule="atLeast"/>
      <w:outlineLvl w:val="3"/>
    </w:pPr>
    <w:rPr>
      <w:rFonts w:asciiTheme="minorHAnsi" w:hAnsiTheme="minorHAnsi"/>
      <w:b/>
      <w:bCs/>
      <w:color w:val="437A28"/>
      <w:szCs w:val="20"/>
    </w:rPr>
  </w:style>
  <w:style w:type="paragraph" w:styleId="50">
    <w:name w:val="heading 5"/>
    <w:basedOn w:val="a3"/>
    <w:next w:val="a4"/>
    <w:link w:val="51"/>
    <w:qFormat/>
    <w:rsid w:val="004D7707"/>
    <w:pPr>
      <w:keepNext/>
      <w:numPr>
        <w:ilvl w:val="4"/>
        <w:numId w:val="46"/>
      </w:numPr>
      <w:spacing w:before="120" w:line="240" w:lineRule="atLeast"/>
      <w:outlineLvl w:val="4"/>
    </w:pPr>
    <w:rPr>
      <w:rFonts w:ascii="Arial" w:hAnsi="Arial"/>
      <w:bCs/>
      <w:iCs/>
      <w:szCs w:val="20"/>
    </w:rPr>
  </w:style>
  <w:style w:type="paragraph" w:styleId="6">
    <w:name w:val="heading 6"/>
    <w:basedOn w:val="a3"/>
    <w:next w:val="a3"/>
    <w:link w:val="60"/>
    <w:qFormat/>
    <w:rsid w:val="004D7707"/>
    <w:pPr>
      <w:numPr>
        <w:ilvl w:val="5"/>
        <w:numId w:val="46"/>
      </w:numPr>
      <w:spacing w:before="240" w:line="240" w:lineRule="atLeast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rsid w:val="004D7707"/>
    <w:pPr>
      <w:numPr>
        <w:ilvl w:val="6"/>
        <w:numId w:val="46"/>
      </w:numPr>
      <w:spacing w:before="240" w:line="240" w:lineRule="atLeast"/>
      <w:outlineLvl w:val="6"/>
    </w:pPr>
  </w:style>
  <w:style w:type="paragraph" w:styleId="8">
    <w:name w:val="heading 8"/>
    <w:basedOn w:val="a3"/>
    <w:next w:val="a3"/>
    <w:link w:val="80"/>
    <w:qFormat/>
    <w:rsid w:val="004D7707"/>
    <w:pPr>
      <w:numPr>
        <w:ilvl w:val="7"/>
        <w:numId w:val="46"/>
      </w:numPr>
      <w:spacing w:before="240" w:line="240" w:lineRule="atLeast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4D7707"/>
    <w:pPr>
      <w:numPr>
        <w:ilvl w:val="8"/>
        <w:numId w:val="46"/>
      </w:numPr>
      <w:spacing w:before="240" w:line="240" w:lineRule="atLeas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"/>
    <w:basedOn w:val="a3"/>
    <w:link w:val="11"/>
    <w:uiPriority w:val="99"/>
    <w:rsid w:val="00BB4C80"/>
    <w:pPr>
      <w:spacing w:after="120" w:line="240" w:lineRule="atLeast"/>
    </w:pPr>
    <w:rPr>
      <w:rFonts w:asciiTheme="minorHAnsi" w:hAnsiTheme="minorHAnsi" w:cstheme="minorHAnsi"/>
    </w:rPr>
  </w:style>
  <w:style w:type="character" w:customStyle="1" w:styleId="11">
    <w:name w:val="Основной текст Знак1"/>
    <w:link w:val="a4"/>
    <w:rsid w:val="00BB4C80"/>
    <w:rPr>
      <w:rFonts w:asciiTheme="minorHAnsi" w:hAnsiTheme="minorHAnsi" w:cstheme="minorHAnsi"/>
      <w:sz w:val="24"/>
      <w:szCs w:val="24"/>
    </w:rPr>
  </w:style>
  <w:style w:type="paragraph" w:customStyle="1" w:styleId="Headingunnumbered">
    <w:name w:val="Heading unnumbered"/>
    <w:basedOn w:val="a3"/>
    <w:next w:val="a4"/>
    <w:rsid w:val="004D7707"/>
    <w:pPr>
      <w:keepNext/>
      <w:spacing w:after="120" w:line="240" w:lineRule="atLeast"/>
      <w:jc w:val="center"/>
    </w:pPr>
    <w:rPr>
      <w:rFonts w:ascii="Arial" w:hAnsi="Arial"/>
      <w:b/>
      <w:sz w:val="36"/>
      <w:szCs w:val="36"/>
    </w:rPr>
  </w:style>
  <w:style w:type="table" w:styleId="a8">
    <w:name w:val="Table Grid"/>
    <w:basedOn w:val="a6"/>
    <w:rsid w:val="004D7707"/>
    <w:tblPr>
      <w:tblInd w:w="7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rPr>
        <w:tblHeader/>
      </w:trPr>
    </w:tblStylePr>
    <w:tblStylePr w:type="firstCol">
      <w:tblPr/>
      <w:tcPr>
        <w:tcBorders>
          <w:left w:val="single" w:sz="4" w:space="0" w:color="auto"/>
        </w:tcBorders>
      </w:tcPr>
    </w:tblStylePr>
    <w:tblStylePr w:type="lastCol">
      <w:tblPr/>
      <w:tcPr>
        <w:tcBorders>
          <w:right w:val="single" w:sz="4" w:space="0" w:color="auto"/>
        </w:tcBorders>
      </w:tcPr>
    </w:tblStylePr>
  </w:style>
  <w:style w:type="paragraph" w:customStyle="1" w:styleId="Tabletitle">
    <w:name w:val="Table title"/>
    <w:basedOn w:val="a3"/>
    <w:rsid w:val="004D7707"/>
    <w:pPr>
      <w:keepNext/>
      <w:spacing w:after="120" w:line="240" w:lineRule="atLeast"/>
      <w:jc w:val="right"/>
    </w:pPr>
    <w:rPr>
      <w:b/>
      <w:szCs w:val="20"/>
    </w:rPr>
  </w:style>
  <w:style w:type="paragraph" w:customStyle="1" w:styleId="Tabletext">
    <w:name w:val="Table text"/>
    <w:basedOn w:val="a4"/>
    <w:rsid w:val="004D7707"/>
    <w:pPr>
      <w:spacing w:before="60" w:after="60"/>
    </w:pPr>
  </w:style>
  <w:style w:type="paragraph" w:customStyle="1" w:styleId="Tableheader">
    <w:name w:val="Table header"/>
    <w:basedOn w:val="a4"/>
    <w:rsid w:val="004D7707"/>
    <w:pPr>
      <w:keepNext/>
      <w:spacing w:before="60" w:after="60"/>
      <w:jc w:val="center"/>
    </w:pPr>
    <w:rPr>
      <w:b/>
    </w:rPr>
  </w:style>
  <w:style w:type="paragraph" w:customStyle="1" w:styleId="Figuretitle">
    <w:name w:val="Figure title"/>
    <w:basedOn w:val="a3"/>
    <w:next w:val="a4"/>
    <w:rsid w:val="004D7707"/>
    <w:pPr>
      <w:spacing w:before="120" w:after="120" w:line="240" w:lineRule="atLeast"/>
      <w:jc w:val="center"/>
    </w:pPr>
    <w:rPr>
      <w:b/>
      <w:szCs w:val="20"/>
    </w:rPr>
  </w:style>
  <w:style w:type="paragraph" w:styleId="a">
    <w:name w:val="List Number"/>
    <w:basedOn w:val="a3"/>
    <w:rsid w:val="004D7707"/>
    <w:pPr>
      <w:numPr>
        <w:numId w:val="8"/>
      </w:numPr>
      <w:spacing w:after="120" w:line="240" w:lineRule="atLeast"/>
    </w:pPr>
    <w:rPr>
      <w:szCs w:val="20"/>
    </w:rPr>
  </w:style>
  <w:style w:type="paragraph" w:styleId="2">
    <w:name w:val="List Number 2"/>
    <w:basedOn w:val="a3"/>
    <w:rsid w:val="004D7707"/>
    <w:pPr>
      <w:numPr>
        <w:numId w:val="9"/>
      </w:numPr>
      <w:spacing w:after="120" w:line="240" w:lineRule="atLeast"/>
    </w:pPr>
    <w:rPr>
      <w:szCs w:val="20"/>
    </w:rPr>
  </w:style>
  <w:style w:type="paragraph" w:customStyle="1" w:styleId="LogoHeaderTitlesmall">
    <w:name w:val="Logo Header Title small"/>
    <w:basedOn w:val="LogoHeaderTitle"/>
    <w:rsid w:val="004D7707"/>
    <w:rPr>
      <w:spacing w:val="70"/>
      <w:sz w:val="20"/>
      <w:lang w:val="en-US"/>
    </w:rPr>
  </w:style>
  <w:style w:type="paragraph" w:customStyle="1" w:styleId="LogoHeaderTitle">
    <w:name w:val="Logo Header Title"/>
    <w:basedOn w:val="LogoHeader"/>
    <w:rsid w:val="004D7707"/>
    <w:rPr>
      <w:rFonts w:ascii="Lucida Sans" w:hAnsi="Lucida Sans"/>
      <w:b/>
      <w:sz w:val="52"/>
      <w:szCs w:val="32"/>
    </w:rPr>
  </w:style>
  <w:style w:type="paragraph" w:customStyle="1" w:styleId="LogoHeader">
    <w:name w:val="Logo Header"/>
    <w:basedOn w:val="a3"/>
    <w:rsid w:val="004D7707"/>
    <w:rPr>
      <w:rFonts w:ascii="Bookman Old Style" w:hAnsi="Bookman Old Style" w:cs="Arial"/>
      <w:color w:val="000080"/>
      <w:sz w:val="20"/>
      <w:szCs w:val="14"/>
      <w:lang w:eastAsia="en-US"/>
    </w:rPr>
  </w:style>
  <w:style w:type="paragraph" w:styleId="3">
    <w:name w:val="List Number 3"/>
    <w:basedOn w:val="a3"/>
    <w:rsid w:val="004D7707"/>
    <w:pPr>
      <w:numPr>
        <w:numId w:val="10"/>
      </w:numPr>
      <w:spacing w:after="120" w:line="240" w:lineRule="atLeast"/>
    </w:pPr>
    <w:rPr>
      <w:szCs w:val="20"/>
    </w:rPr>
  </w:style>
  <w:style w:type="paragraph" w:styleId="a9">
    <w:name w:val="List Continue"/>
    <w:basedOn w:val="a3"/>
    <w:rsid w:val="004D7707"/>
    <w:pPr>
      <w:spacing w:after="120" w:line="240" w:lineRule="atLeast"/>
      <w:ind w:left="1077"/>
    </w:pPr>
    <w:rPr>
      <w:szCs w:val="20"/>
    </w:rPr>
  </w:style>
  <w:style w:type="paragraph" w:styleId="24">
    <w:name w:val="List Continue 2"/>
    <w:basedOn w:val="a3"/>
    <w:rsid w:val="004D7707"/>
    <w:pPr>
      <w:spacing w:after="120" w:line="240" w:lineRule="atLeast"/>
      <w:ind w:left="1435"/>
    </w:pPr>
    <w:rPr>
      <w:szCs w:val="20"/>
    </w:rPr>
  </w:style>
  <w:style w:type="paragraph" w:styleId="33">
    <w:name w:val="List Continue 3"/>
    <w:basedOn w:val="a3"/>
    <w:rsid w:val="004D7707"/>
    <w:pPr>
      <w:spacing w:after="120" w:line="240" w:lineRule="atLeast"/>
      <w:ind w:left="1792"/>
    </w:pPr>
    <w:rPr>
      <w:szCs w:val="20"/>
    </w:rPr>
  </w:style>
  <w:style w:type="paragraph" w:styleId="a0">
    <w:name w:val="List Bullet"/>
    <w:basedOn w:val="a3"/>
    <w:rsid w:val="004D7707"/>
    <w:pPr>
      <w:numPr>
        <w:numId w:val="1"/>
      </w:numPr>
      <w:spacing w:after="120" w:line="240" w:lineRule="atLeast"/>
    </w:pPr>
    <w:rPr>
      <w:szCs w:val="20"/>
    </w:rPr>
  </w:style>
  <w:style w:type="paragraph" w:styleId="20">
    <w:name w:val="List Bullet 2"/>
    <w:basedOn w:val="a3"/>
    <w:rsid w:val="009715A8"/>
    <w:pPr>
      <w:numPr>
        <w:numId w:val="6"/>
      </w:numPr>
      <w:spacing w:after="120" w:line="240" w:lineRule="atLeast"/>
      <w:ind w:left="0" w:firstLine="720"/>
    </w:pPr>
    <w:rPr>
      <w:szCs w:val="20"/>
    </w:rPr>
  </w:style>
  <w:style w:type="paragraph" w:styleId="30">
    <w:name w:val="List Bullet 3"/>
    <w:basedOn w:val="a3"/>
    <w:rsid w:val="004D7707"/>
    <w:pPr>
      <w:numPr>
        <w:numId w:val="7"/>
      </w:numPr>
      <w:spacing w:after="120" w:line="240" w:lineRule="atLeast"/>
    </w:pPr>
    <w:rPr>
      <w:szCs w:val="20"/>
    </w:rPr>
  </w:style>
  <w:style w:type="character" w:customStyle="1" w:styleId="Info">
    <w:name w:val="Info"/>
    <w:rsid w:val="004D7707"/>
    <w:rPr>
      <w:i/>
      <w:color w:val="0000FF"/>
    </w:rPr>
  </w:style>
  <w:style w:type="paragraph" w:styleId="aa">
    <w:name w:val="caption"/>
    <w:basedOn w:val="a3"/>
    <w:next w:val="a3"/>
    <w:link w:val="ab"/>
    <w:qFormat/>
    <w:rsid w:val="004D7707"/>
    <w:pPr>
      <w:spacing w:after="120" w:line="240" w:lineRule="atLeast"/>
      <w:ind w:left="720"/>
    </w:pPr>
    <w:rPr>
      <w:b/>
      <w:bCs/>
      <w:sz w:val="20"/>
      <w:szCs w:val="20"/>
    </w:rPr>
  </w:style>
  <w:style w:type="paragraph" w:customStyle="1" w:styleId="DocTitle">
    <w:name w:val="Doc Title"/>
    <w:basedOn w:val="a3"/>
    <w:next w:val="a4"/>
    <w:rsid w:val="004D7707"/>
    <w:pPr>
      <w:spacing w:before="1440" w:after="120" w:line="240" w:lineRule="atLeast"/>
      <w:ind w:left="720"/>
      <w:jc w:val="right"/>
    </w:pPr>
    <w:rPr>
      <w:rFonts w:ascii="Arial" w:hAnsi="Arial"/>
      <w:b/>
      <w:sz w:val="44"/>
      <w:szCs w:val="44"/>
    </w:rPr>
  </w:style>
  <w:style w:type="paragraph" w:customStyle="1" w:styleId="Version">
    <w:name w:val="Version"/>
    <w:basedOn w:val="DocTitle"/>
    <w:next w:val="a4"/>
    <w:rsid w:val="004D7707"/>
    <w:pPr>
      <w:spacing w:before="0"/>
    </w:pPr>
    <w:rPr>
      <w:sz w:val="28"/>
      <w:szCs w:val="28"/>
    </w:rPr>
  </w:style>
  <w:style w:type="paragraph" w:styleId="ac">
    <w:name w:val="header"/>
    <w:basedOn w:val="a3"/>
    <w:link w:val="ad"/>
    <w:rsid w:val="004D7707"/>
    <w:pPr>
      <w:tabs>
        <w:tab w:val="center" w:pos="4677"/>
        <w:tab w:val="right" w:pos="9355"/>
      </w:tabs>
      <w:spacing w:line="240" w:lineRule="atLeast"/>
    </w:pPr>
    <w:rPr>
      <w:i/>
      <w:sz w:val="20"/>
      <w:szCs w:val="20"/>
    </w:rPr>
  </w:style>
  <w:style w:type="paragraph" w:styleId="ae">
    <w:name w:val="footer"/>
    <w:basedOn w:val="a3"/>
    <w:rsid w:val="004D7707"/>
    <w:pPr>
      <w:tabs>
        <w:tab w:val="center" w:pos="4677"/>
        <w:tab w:val="right" w:pos="9355"/>
      </w:tabs>
      <w:spacing w:line="240" w:lineRule="atLeast"/>
      <w:jc w:val="center"/>
    </w:pPr>
    <w:rPr>
      <w:sz w:val="20"/>
      <w:szCs w:val="20"/>
    </w:rPr>
  </w:style>
  <w:style w:type="character" w:styleId="af">
    <w:name w:val="page number"/>
    <w:basedOn w:val="a5"/>
    <w:rsid w:val="004D7707"/>
  </w:style>
  <w:style w:type="paragraph" w:customStyle="1" w:styleId="DocSubtitle">
    <w:name w:val="Doc Subtitle"/>
    <w:basedOn w:val="DocTitle"/>
    <w:next w:val="a4"/>
    <w:rsid w:val="004D7707"/>
    <w:pPr>
      <w:spacing w:before="0"/>
    </w:pPr>
    <w:rPr>
      <w:lang w:val="en-US"/>
    </w:rPr>
  </w:style>
  <w:style w:type="paragraph" w:styleId="12">
    <w:name w:val="toc 1"/>
    <w:basedOn w:val="a3"/>
    <w:next w:val="a3"/>
    <w:autoRedefine/>
    <w:uiPriority w:val="39"/>
    <w:qFormat/>
    <w:rsid w:val="00163535"/>
    <w:pPr>
      <w:spacing w:before="360" w:after="0"/>
      <w:jc w:val="left"/>
    </w:pPr>
    <w:rPr>
      <w:rFonts w:asciiTheme="minorHAnsi" w:hAnsiTheme="minorHAnsi"/>
      <w:b/>
      <w:bCs/>
      <w:caps/>
      <w:color w:val="437A28"/>
    </w:rPr>
  </w:style>
  <w:style w:type="paragraph" w:styleId="25">
    <w:name w:val="toc 2"/>
    <w:basedOn w:val="a3"/>
    <w:next w:val="a3"/>
    <w:autoRedefine/>
    <w:uiPriority w:val="39"/>
    <w:qFormat/>
    <w:rsid w:val="00D12E8D"/>
    <w:pPr>
      <w:spacing w:before="240" w:after="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34">
    <w:name w:val="toc 3"/>
    <w:basedOn w:val="a3"/>
    <w:next w:val="a3"/>
    <w:autoRedefine/>
    <w:uiPriority w:val="39"/>
    <w:qFormat/>
    <w:rsid w:val="00693754"/>
    <w:pPr>
      <w:spacing w:before="0" w:after="0"/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69183A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3"/>
    <w:next w:val="a3"/>
    <w:autoRedefine/>
    <w:semiHidden/>
    <w:rsid w:val="004D7707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3"/>
    <w:next w:val="a3"/>
    <w:autoRedefine/>
    <w:semiHidden/>
    <w:rsid w:val="004D7707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semiHidden/>
    <w:rsid w:val="004D7707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semiHidden/>
    <w:rsid w:val="004D7707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3"/>
    <w:next w:val="a3"/>
    <w:autoRedefine/>
    <w:semiHidden/>
    <w:rsid w:val="004D7707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styleId="af0">
    <w:name w:val="Hyperlink"/>
    <w:uiPriority w:val="99"/>
    <w:rsid w:val="004D7707"/>
    <w:rPr>
      <w:color w:val="0000FF"/>
      <w:u w:val="single"/>
    </w:rPr>
  </w:style>
  <w:style w:type="paragraph" w:customStyle="1" w:styleId="Appendix1">
    <w:name w:val="Appendix 1"/>
    <w:basedOn w:val="1"/>
    <w:next w:val="a4"/>
    <w:rsid w:val="004D7707"/>
    <w:pPr>
      <w:numPr>
        <w:numId w:val="0"/>
      </w:numPr>
    </w:pPr>
  </w:style>
  <w:style w:type="paragraph" w:customStyle="1" w:styleId="List2ndlevel">
    <w:name w:val="List 2nd level"/>
    <w:basedOn w:val="a4"/>
    <w:rsid w:val="004D7707"/>
    <w:pPr>
      <w:numPr>
        <w:numId w:val="5"/>
      </w:numPr>
      <w:tabs>
        <w:tab w:val="clear" w:pos="0"/>
        <w:tab w:val="num" w:pos="360"/>
      </w:tabs>
      <w:ind w:left="720" w:firstLine="0"/>
    </w:pPr>
  </w:style>
  <w:style w:type="paragraph" w:customStyle="1" w:styleId="Tablelistbullet">
    <w:name w:val="Table list bullet"/>
    <w:basedOn w:val="Tabletext"/>
    <w:rsid w:val="004D7707"/>
    <w:pPr>
      <w:numPr>
        <w:numId w:val="11"/>
      </w:numPr>
      <w:tabs>
        <w:tab w:val="clear" w:pos="0"/>
        <w:tab w:val="num" w:pos="360"/>
      </w:tabs>
      <w:ind w:left="0" w:firstLine="0"/>
    </w:pPr>
  </w:style>
  <w:style w:type="paragraph" w:customStyle="1" w:styleId="Referenceslist">
    <w:name w:val="References list"/>
    <w:basedOn w:val="a4"/>
    <w:rsid w:val="004D7707"/>
    <w:pPr>
      <w:numPr>
        <w:numId w:val="3"/>
      </w:numPr>
      <w:tabs>
        <w:tab w:val="clear" w:pos="0"/>
        <w:tab w:val="num" w:pos="360"/>
      </w:tabs>
      <w:ind w:left="720"/>
    </w:pPr>
  </w:style>
  <w:style w:type="paragraph" w:customStyle="1" w:styleId="Note">
    <w:name w:val="Note"/>
    <w:basedOn w:val="a4"/>
    <w:link w:val="Note0"/>
    <w:rsid w:val="004D7707"/>
    <w:pPr>
      <w:ind w:left="1435"/>
    </w:pPr>
  </w:style>
  <w:style w:type="character" w:customStyle="1" w:styleId="Note0">
    <w:name w:val="Note Знак"/>
    <w:basedOn w:val="11"/>
    <w:link w:val="Note"/>
    <w:rsid w:val="004D7707"/>
    <w:rPr>
      <w:rFonts w:asciiTheme="minorHAnsi" w:hAnsiTheme="minorHAnsi" w:cstheme="minorHAnsi"/>
      <w:sz w:val="24"/>
      <w:szCs w:val="24"/>
      <w:lang w:val="ru-RU" w:eastAsia="ru-RU" w:bidi="ar-SA"/>
    </w:rPr>
  </w:style>
  <w:style w:type="character" w:customStyle="1" w:styleId="Definition">
    <w:name w:val="Definition"/>
    <w:rsid w:val="004D7707"/>
    <w:rPr>
      <w:b/>
      <w:i/>
      <w:szCs w:val="20"/>
    </w:rPr>
  </w:style>
  <w:style w:type="paragraph" w:customStyle="1" w:styleId="Appendix2">
    <w:name w:val="Appendix 2"/>
    <w:basedOn w:val="22"/>
    <w:next w:val="a4"/>
    <w:rsid w:val="004D7707"/>
    <w:pPr>
      <w:numPr>
        <w:numId w:val="2"/>
      </w:numPr>
    </w:pPr>
    <w:rPr>
      <w:lang w:val="en-US"/>
    </w:rPr>
  </w:style>
  <w:style w:type="paragraph" w:customStyle="1" w:styleId="Appendix3">
    <w:name w:val="Appendix 3"/>
    <w:basedOn w:val="31"/>
    <w:next w:val="a4"/>
    <w:rsid w:val="004D7707"/>
    <w:pPr>
      <w:numPr>
        <w:numId w:val="2"/>
      </w:numPr>
    </w:pPr>
    <w:rPr>
      <w:lang w:val="en-US"/>
    </w:rPr>
  </w:style>
  <w:style w:type="paragraph" w:customStyle="1" w:styleId="Appendix4">
    <w:name w:val="Appendix 4"/>
    <w:basedOn w:val="4"/>
    <w:next w:val="a4"/>
    <w:rsid w:val="004D7707"/>
    <w:pPr>
      <w:numPr>
        <w:numId w:val="2"/>
      </w:numPr>
    </w:pPr>
    <w:rPr>
      <w:lang w:val="en-US"/>
    </w:rPr>
  </w:style>
  <w:style w:type="table" w:customStyle="1" w:styleId="TableInvisible">
    <w:name w:val="Table Invisible"/>
    <w:basedOn w:val="a8"/>
    <w:rsid w:val="004D7707"/>
    <w:tblPr>
      <w:tblInd w:w="7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rPr>
        <w:tblHeader/>
      </w:tr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1">
    <w:name w:val="Document Map"/>
    <w:basedOn w:val="a3"/>
    <w:semiHidden/>
    <w:rsid w:val="004D7707"/>
    <w:pPr>
      <w:shd w:val="clear" w:color="auto" w:fill="000080"/>
      <w:spacing w:after="120" w:line="240" w:lineRule="atLeast"/>
      <w:ind w:left="720"/>
    </w:pPr>
    <w:rPr>
      <w:rFonts w:ascii="Tahoma" w:hAnsi="Tahoma" w:cs="Tahoma"/>
      <w:sz w:val="20"/>
      <w:szCs w:val="20"/>
    </w:rPr>
  </w:style>
  <w:style w:type="paragraph" w:customStyle="1" w:styleId="13">
    <w:name w:val="Приложение 1"/>
    <w:basedOn w:val="1"/>
    <w:rsid w:val="004D7707"/>
    <w:pPr>
      <w:widowControl w:val="0"/>
      <w:numPr>
        <w:numId w:val="0"/>
      </w:numPr>
      <w:tabs>
        <w:tab w:val="num" w:pos="0"/>
      </w:tabs>
      <w:spacing w:before="120" w:line="288" w:lineRule="auto"/>
      <w:jc w:val="center"/>
    </w:pPr>
    <w:rPr>
      <w:rFonts w:cs="Times New Roman"/>
      <w:bCs w:val="0"/>
      <w:kern w:val="0"/>
      <w:szCs w:val="24"/>
      <w:lang w:eastAsia="en-US"/>
    </w:rPr>
  </w:style>
  <w:style w:type="character" w:styleId="af2">
    <w:name w:val="annotation reference"/>
    <w:rsid w:val="004D7707"/>
    <w:rPr>
      <w:sz w:val="16"/>
      <w:szCs w:val="16"/>
    </w:rPr>
  </w:style>
  <w:style w:type="paragraph" w:styleId="af3">
    <w:name w:val="annotation text"/>
    <w:basedOn w:val="a3"/>
    <w:link w:val="af4"/>
    <w:rsid w:val="004D7707"/>
    <w:pPr>
      <w:widowControl w:val="0"/>
      <w:spacing w:line="288" w:lineRule="auto"/>
      <w:ind w:firstLine="720"/>
    </w:pPr>
    <w:rPr>
      <w:sz w:val="20"/>
      <w:szCs w:val="20"/>
      <w:lang w:val="en-US" w:eastAsia="en-US"/>
    </w:rPr>
  </w:style>
  <w:style w:type="character" w:customStyle="1" w:styleId="af4">
    <w:name w:val="Текст примечания Знак"/>
    <w:link w:val="af3"/>
    <w:rsid w:val="004D7707"/>
    <w:rPr>
      <w:lang w:val="en-US" w:eastAsia="en-US" w:bidi="ar-SA"/>
    </w:rPr>
  </w:style>
  <w:style w:type="paragraph" w:styleId="af5">
    <w:name w:val="Balloon Text"/>
    <w:basedOn w:val="a3"/>
    <w:link w:val="af6"/>
    <w:uiPriority w:val="99"/>
    <w:semiHidden/>
    <w:rsid w:val="004D7707"/>
    <w:pPr>
      <w:spacing w:after="120" w:line="240" w:lineRule="atLeast"/>
      <w:ind w:left="720"/>
    </w:pPr>
    <w:rPr>
      <w:rFonts w:ascii="Tahoma" w:hAnsi="Tahoma" w:cs="Tahoma"/>
      <w:sz w:val="16"/>
      <w:szCs w:val="16"/>
    </w:rPr>
  </w:style>
  <w:style w:type="paragraph" w:styleId="af7">
    <w:name w:val="annotation subject"/>
    <w:basedOn w:val="af3"/>
    <w:next w:val="af3"/>
    <w:semiHidden/>
    <w:rsid w:val="004D7707"/>
    <w:pPr>
      <w:widowControl/>
      <w:spacing w:after="120" w:line="240" w:lineRule="atLeast"/>
      <w:ind w:left="720" w:firstLine="0"/>
    </w:pPr>
    <w:rPr>
      <w:b/>
      <w:bCs/>
      <w:lang w:val="ru-RU" w:eastAsia="ru-RU"/>
    </w:rPr>
  </w:style>
  <w:style w:type="paragraph" w:styleId="af8">
    <w:name w:val="Normal (Web)"/>
    <w:basedOn w:val="a3"/>
    <w:rsid w:val="004D7707"/>
    <w:pPr>
      <w:spacing w:before="100" w:beforeAutospacing="1" w:after="100" w:afterAutospacing="1"/>
    </w:pPr>
  </w:style>
  <w:style w:type="character" w:customStyle="1" w:styleId="-">
    <w:name w:val="Обычный - зеленый"/>
    <w:rsid w:val="004D7707"/>
    <w:rPr>
      <w:rFonts w:ascii="Verdana" w:hAnsi="Verdana"/>
      <w:color w:val="99CC00"/>
      <w:sz w:val="20"/>
    </w:rPr>
  </w:style>
  <w:style w:type="character" w:styleId="af9">
    <w:name w:val="Emphasis"/>
    <w:rsid w:val="004D7707"/>
    <w:rPr>
      <w:i/>
      <w:spacing w:val="0"/>
    </w:rPr>
  </w:style>
  <w:style w:type="character" w:customStyle="1" w:styleId="afa">
    <w:name w:val="Основной текст Знак"/>
    <w:uiPriority w:val="99"/>
    <w:rsid w:val="004D7707"/>
    <w:rPr>
      <w:sz w:val="24"/>
      <w:lang w:val="ru-RU" w:eastAsia="ru-RU" w:bidi="ar-SA"/>
    </w:rPr>
  </w:style>
  <w:style w:type="paragraph" w:customStyle="1" w:styleId="14">
    <w:name w:val="Обычный1"/>
    <w:basedOn w:val="a3"/>
    <w:rsid w:val="004D7707"/>
    <w:pPr>
      <w:spacing w:before="60"/>
      <w:ind w:left="900"/>
    </w:pPr>
    <w:rPr>
      <w:rFonts w:eastAsia="Calibri"/>
    </w:rPr>
  </w:style>
  <w:style w:type="paragraph" w:customStyle="1" w:styleId="afb">
    <w:name w:val="Текст обычный"/>
    <w:basedOn w:val="a3"/>
    <w:rsid w:val="004D7707"/>
    <w:pPr>
      <w:spacing w:line="360" w:lineRule="auto"/>
      <w:ind w:firstLine="709"/>
    </w:pPr>
    <w:rPr>
      <w:sz w:val="28"/>
      <w:szCs w:val="20"/>
      <w:lang w:eastAsia="en-US"/>
    </w:rPr>
  </w:style>
  <w:style w:type="paragraph" w:customStyle="1" w:styleId="afc">
    <w:name w:val="Обычный.Абзац"/>
    <w:autoRedefine/>
    <w:rsid w:val="004D7707"/>
    <w:pPr>
      <w:ind w:firstLine="680"/>
      <w:jc w:val="both"/>
    </w:pPr>
    <w:rPr>
      <w:sz w:val="24"/>
      <w:szCs w:val="24"/>
    </w:rPr>
  </w:style>
  <w:style w:type="paragraph" w:customStyle="1" w:styleId="15">
    <w:name w:val="çàãîëîâîê 1"/>
    <w:basedOn w:val="a3"/>
    <w:next w:val="a3"/>
    <w:rsid w:val="004D7707"/>
    <w:pPr>
      <w:keepNext/>
      <w:autoSpaceDE w:val="0"/>
      <w:autoSpaceDN w:val="0"/>
      <w:adjustRightInd w:val="0"/>
      <w:ind w:left="709" w:hanging="709"/>
      <w:jc w:val="right"/>
    </w:pPr>
  </w:style>
  <w:style w:type="paragraph" w:customStyle="1" w:styleId="Figure">
    <w:name w:val="Figure"/>
    <w:basedOn w:val="Figuretitle"/>
    <w:rsid w:val="004D7707"/>
    <w:pPr>
      <w:keepNext/>
    </w:pPr>
  </w:style>
  <w:style w:type="paragraph" w:customStyle="1" w:styleId="Tablelistnumbered">
    <w:name w:val="Table list numbered"/>
    <w:basedOn w:val="Tabletext"/>
    <w:rsid w:val="004D7707"/>
    <w:pPr>
      <w:numPr>
        <w:numId w:val="12"/>
      </w:numPr>
      <w:ind w:left="0" w:firstLine="0"/>
    </w:pPr>
  </w:style>
  <w:style w:type="paragraph" w:customStyle="1" w:styleId="a2">
    <w:name w:val="Нумерованный основной текст"/>
    <w:basedOn w:val="a3"/>
    <w:rsid w:val="004D7707"/>
    <w:pPr>
      <w:numPr>
        <w:numId w:val="13"/>
      </w:numPr>
      <w:spacing w:after="120" w:line="240" w:lineRule="atLeast"/>
    </w:pPr>
  </w:style>
  <w:style w:type="paragraph" w:styleId="afd">
    <w:name w:val="Body Text Indent"/>
    <w:basedOn w:val="a3"/>
    <w:rsid w:val="004D7707"/>
    <w:pPr>
      <w:spacing w:line="360" w:lineRule="auto"/>
      <w:ind w:firstLine="720"/>
    </w:pPr>
  </w:style>
  <w:style w:type="paragraph" w:customStyle="1" w:styleId="11812">
    <w:name w:val="Стиль Заголовок 1 + Перед:  18 пт После:  12 пт Междустр.интервал..."/>
    <w:basedOn w:val="1"/>
    <w:rsid w:val="005F1E78"/>
    <w:pPr>
      <w:spacing w:before="360" w:after="240" w:line="240" w:lineRule="auto"/>
    </w:pPr>
    <w:rPr>
      <w:rFonts w:cs="Times New Roman"/>
      <w:szCs w:val="20"/>
    </w:rPr>
  </w:style>
  <w:style w:type="paragraph" w:styleId="afe">
    <w:name w:val="List Paragraph"/>
    <w:aliases w:val="Indention_list"/>
    <w:basedOn w:val="a3"/>
    <w:uiPriority w:val="99"/>
    <w:rsid w:val="00DE10CB"/>
    <w:pPr>
      <w:spacing w:after="80" w:line="240" w:lineRule="atLeast"/>
      <w:contextualSpacing/>
    </w:pPr>
  </w:style>
  <w:style w:type="character" w:customStyle="1" w:styleId="32">
    <w:name w:val="Заголовок 3 Знак"/>
    <w:basedOn w:val="a5"/>
    <w:link w:val="31"/>
    <w:rsid w:val="006F27BC"/>
    <w:rPr>
      <w:rFonts w:asciiTheme="minorHAnsi" w:hAnsiTheme="minorHAnsi" w:cs="Arial"/>
      <w:b/>
      <w:bCs/>
      <w:color w:val="437A28"/>
      <w:sz w:val="26"/>
    </w:rPr>
  </w:style>
  <w:style w:type="character" w:customStyle="1" w:styleId="ad">
    <w:name w:val="Верхний колонтитул Знак"/>
    <w:basedOn w:val="a5"/>
    <w:link w:val="ac"/>
    <w:uiPriority w:val="99"/>
    <w:rsid w:val="00DF5315"/>
    <w:rPr>
      <w:i/>
    </w:rPr>
  </w:style>
  <w:style w:type="paragraph" w:styleId="35">
    <w:name w:val="Body Text Indent 3"/>
    <w:basedOn w:val="a3"/>
    <w:link w:val="36"/>
    <w:rsid w:val="00C063E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5"/>
    <w:link w:val="35"/>
    <w:rsid w:val="00C063ED"/>
    <w:rPr>
      <w:sz w:val="16"/>
      <w:szCs w:val="16"/>
    </w:rPr>
  </w:style>
  <w:style w:type="paragraph" w:styleId="aff">
    <w:name w:val="TOC Heading"/>
    <w:basedOn w:val="1"/>
    <w:next w:val="a3"/>
    <w:uiPriority w:val="39"/>
    <w:unhideWhenUsed/>
    <w:qFormat/>
    <w:rsid w:val="00CD586E"/>
    <w:pPr>
      <w:keepLines/>
      <w:numPr>
        <w:numId w:val="0"/>
      </w:numPr>
      <w:spacing w:before="480" w:after="0" w:line="276" w:lineRule="auto"/>
      <w:jc w:val="left"/>
      <w:outlineLvl w:val="9"/>
    </w:pPr>
    <w:rPr>
      <w:rFonts w:eastAsiaTheme="majorEastAsia" w:cstheme="minorHAnsi"/>
      <w:kern w:val="0"/>
      <w:sz w:val="28"/>
    </w:rPr>
  </w:style>
  <w:style w:type="paragraph" w:customStyle="1" w:styleId="a1">
    <w:name w:val="МаркированныйСписок"/>
    <w:basedOn w:val="a4"/>
    <w:link w:val="aff0"/>
    <w:qFormat/>
    <w:rsid w:val="00FC1063"/>
    <w:pPr>
      <w:numPr>
        <w:numId w:val="15"/>
      </w:numPr>
      <w:spacing w:before="0" w:after="40"/>
      <w:ind w:left="284" w:hanging="284"/>
    </w:pPr>
    <w:rPr>
      <w:color w:val="000000" w:themeColor="text1"/>
    </w:rPr>
  </w:style>
  <w:style w:type="paragraph" w:customStyle="1" w:styleId="21">
    <w:name w:val="Список2"/>
    <w:basedOn w:val="a4"/>
    <w:link w:val="26"/>
    <w:qFormat/>
    <w:rsid w:val="00A72E65"/>
    <w:pPr>
      <w:numPr>
        <w:numId w:val="14"/>
      </w:numPr>
      <w:spacing w:after="0"/>
      <w:ind w:left="568" w:hanging="284"/>
    </w:pPr>
  </w:style>
  <w:style w:type="character" w:customStyle="1" w:styleId="aff0">
    <w:name w:val="МаркированныйСписок Знак"/>
    <w:basedOn w:val="11"/>
    <w:link w:val="a1"/>
    <w:rsid w:val="00FC1063"/>
    <w:rPr>
      <w:rFonts w:asciiTheme="minorHAnsi" w:hAnsiTheme="minorHAnsi" w:cstheme="minorHAnsi"/>
      <w:color w:val="000000" w:themeColor="text1"/>
      <w:sz w:val="24"/>
      <w:szCs w:val="24"/>
    </w:rPr>
  </w:style>
  <w:style w:type="character" w:customStyle="1" w:styleId="26">
    <w:name w:val="Список2 Знак"/>
    <w:basedOn w:val="11"/>
    <w:link w:val="21"/>
    <w:rsid w:val="00A72E65"/>
    <w:rPr>
      <w:rFonts w:asciiTheme="minorHAnsi" w:hAnsiTheme="minorHAnsi" w:cstheme="minorHAnsi"/>
      <w:sz w:val="24"/>
      <w:szCs w:val="24"/>
    </w:rPr>
  </w:style>
  <w:style w:type="paragraph" w:customStyle="1" w:styleId="aff1">
    <w:name w:val="НумерованныйСписок"/>
    <w:link w:val="aff2"/>
    <w:qFormat/>
    <w:rsid w:val="00C725E8"/>
    <w:pPr>
      <w:spacing w:after="40" w:line="200" w:lineRule="atLeast"/>
      <w:jc w:val="both"/>
    </w:pPr>
    <w:rPr>
      <w:rFonts w:asciiTheme="minorHAnsi" w:hAnsiTheme="minorHAnsi"/>
      <w:b/>
      <w:bCs/>
      <w:sz w:val="24"/>
      <w:szCs w:val="24"/>
    </w:rPr>
  </w:style>
  <w:style w:type="paragraph" w:customStyle="1" w:styleId="aff3">
    <w:name w:val="Пример"/>
    <w:basedOn w:val="a4"/>
    <w:link w:val="aff4"/>
    <w:qFormat/>
    <w:rsid w:val="004111AE"/>
    <w:pPr>
      <w:spacing w:before="200" w:after="0"/>
    </w:pPr>
    <w:rPr>
      <w:i/>
    </w:rPr>
  </w:style>
  <w:style w:type="character" w:customStyle="1" w:styleId="40">
    <w:name w:val="Заголовок 4 Знак"/>
    <w:basedOn w:val="a5"/>
    <w:link w:val="4"/>
    <w:rsid w:val="006F28DA"/>
    <w:rPr>
      <w:rFonts w:asciiTheme="minorHAnsi" w:hAnsiTheme="minorHAnsi"/>
      <w:b/>
      <w:bCs/>
      <w:color w:val="437A28"/>
      <w:sz w:val="24"/>
    </w:rPr>
  </w:style>
  <w:style w:type="character" w:customStyle="1" w:styleId="aff2">
    <w:name w:val="НумерованныйСписок Знак"/>
    <w:basedOn w:val="40"/>
    <w:link w:val="aff1"/>
    <w:rsid w:val="00C725E8"/>
    <w:rPr>
      <w:rFonts w:asciiTheme="minorHAnsi" w:hAnsiTheme="minorHAnsi"/>
      <w:b/>
      <w:bCs/>
      <w:i/>
      <w:color w:val="17365D" w:themeColor="text2" w:themeShade="BF"/>
      <w:sz w:val="24"/>
      <w:szCs w:val="24"/>
    </w:rPr>
  </w:style>
  <w:style w:type="paragraph" w:styleId="aff5">
    <w:name w:val="Plain Text"/>
    <w:basedOn w:val="a3"/>
    <w:link w:val="aff6"/>
    <w:uiPriority w:val="99"/>
    <w:rsid w:val="00FA433C"/>
    <w:pPr>
      <w:spacing w:before="0"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4">
    <w:name w:val="Пример Знак"/>
    <w:basedOn w:val="11"/>
    <w:link w:val="aff3"/>
    <w:rsid w:val="004111AE"/>
    <w:rPr>
      <w:rFonts w:asciiTheme="minorHAnsi" w:hAnsiTheme="minorHAnsi" w:cstheme="minorHAnsi"/>
      <w:i/>
      <w:sz w:val="24"/>
      <w:szCs w:val="24"/>
      <w:lang w:val="ru-RU" w:eastAsia="ru-RU" w:bidi="ar-SA"/>
    </w:rPr>
  </w:style>
  <w:style w:type="character" w:customStyle="1" w:styleId="aff6">
    <w:name w:val="Текст Знак"/>
    <w:basedOn w:val="a5"/>
    <w:link w:val="aff5"/>
    <w:uiPriority w:val="99"/>
    <w:rsid w:val="00FA433C"/>
    <w:rPr>
      <w:rFonts w:ascii="Courier New" w:hAnsi="Courier New" w:cs="Courier New"/>
    </w:rPr>
  </w:style>
  <w:style w:type="character" w:styleId="aff7">
    <w:name w:val="Intense Emphasis"/>
    <w:basedOn w:val="a5"/>
    <w:uiPriority w:val="99"/>
    <w:rsid w:val="00FF577A"/>
    <w:rPr>
      <w:rFonts w:cs="Times New Roman"/>
      <w:b/>
      <w:bCs/>
      <w:i/>
      <w:iCs/>
      <w:color w:val="4F81BD"/>
    </w:rPr>
  </w:style>
  <w:style w:type="paragraph" w:styleId="aff8">
    <w:name w:val="No Spacing"/>
    <w:uiPriority w:val="99"/>
    <w:rsid w:val="00447288"/>
    <w:rPr>
      <w:rFonts w:ascii="Calibri" w:hAnsi="Calibri"/>
      <w:sz w:val="22"/>
      <w:szCs w:val="22"/>
      <w:lang w:eastAsia="en-US"/>
    </w:rPr>
  </w:style>
  <w:style w:type="character" w:customStyle="1" w:styleId="Iniiaiieoeoo">
    <w:name w:val="Iniiaiie o?eoo"/>
    <w:uiPriority w:val="99"/>
    <w:rsid w:val="00606B87"/>
  </w:style>
  <w:style w:type="character" w:styleId="aff9">
    <w:name w:val="footnote reference"/>
    <w:basedOn w:val="a5"/>
    <w:uiPriority w:val="99"/>
    <w:rsid w:val="00966D69"/>
    <w:rPr>
      <w:vertAlign w:val="superscript"/>
    </w:rPr>
  </w:style>
  <w:style w:type="paragraph" w:styleId="affa">
    <w:name w:val="footnote text"/>
    <w:basedOn w:val="a3"/>
    <w:link w:val="affb"/>
    <w:uiPriority w:val="99"/>
    <w:rsid w:val="00966D69"/>
    <w:pPr>
      <w:autoSpaceDE w:val="0"/>
      <w:autoSpaceDN w:val="0"/>
      <w:spacing w:before="0" w:after="120"/>
    </w:pPr>
    <w:rPr>
      <w:sz w:val="16"/>
      <w:szCs w:val="16"/>
    </w:rPr>
  </w:style>
  <w:style w:type="character" w:customStyle="1" w:styleId="affb">
    <w:name w:val="Текст сноски Знак"/>
    <w:basedOn w:val="a5"/>
    <w:link w:val="affa"/>
    <w:uiPriority w:val="99"/>
    <w:rsid w:val="00966D69"/>
    <w:rPr>
      <w:sz w:val="16"/>
      <w:szCs w:val="16"/>
    </w:rPr>
  </w:style>
  <w:style w:type="paragraph" w:customStyle="1" w:styleId="Tablehead">
    <w:name w:val="Table_head"/>
    <w:link w:val="Tablehead0"/>
    <w:qFormat/>
    <w:rsid w:val="00340512"/>
    <w:pPr>
      <w:spacing w:before="100" w:after="100" w:line="240" w:lineRule="atLeast"/>
      <w:jc w:val="center"/>
    </w:pPr>
    <w:rPr>
      <w:rFonts w:asciiTheme="minorHAnsi" w:hAnsiTheme="minorHAnsi" w:cstheme="minorHAnsi"/>
      <w:b/>
      <w:color w:val="FFFFFF" w:themeColor="background1"/>
      <w:sz w:val="24"/>
      <w:szCs w:val="28"/>
    </w:rPr>
  </w:style>
  <w:style w:type="table" w:customStyle="1" w:styleId="Table">
    <w:name w:val="Table"/>
    <w:basedOn w:val="a6"/>
    <w:uiPriority w:val="99"/>
    <w:rsid w:val="008828D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dy">
    <w:name w:val="Table_body"/>
    <w:basedOn w:val="Tablehead"/>
    <w:link w:val="Tablebody0"/>
    <w:qFormat/>
    <w:rsid w:val="00FC1063"/>
    <w:pPr>
      <w:spacing w:before="60" w:after="60"/>
      <w:jc w:val="both"/>
    </w:pPr>
    <w:rPr>
      <w:b w:val="0"/>
      <w:lang w:val="en-US"/>
    </w:rPr>
  </w:style>
  <w:style w:type="paragraph" w:customStyle="1" w:styleId="Notehead">
    <w:name w:val="Note_head"/>
    <w:basedOn w:val="a3"/>
    <w:link w:val="Notehead0"/>
    <w:rsid w:val="008828D0"/>
    <w:pPr>
      <w:spacing w:before="200" w:after="0" w:line="240" w:lineRule="atLeast"/>
    </w:pPr>
    <w:rPr>
      <w:b/>
      <w:i/>
    </w:rPr>
  </w:style>
  <w:style w:type="character" w:customStyle="1" w:styleId="Tablehead0">
    <w:name w:val="Table_head Знак"/>
    <w:basedOn w:val="a5"/>
    <w:link w:val="Tablehead"/>
    <w:rsid w:val="00340512"/>
    <w:rPr>
      <w:rFonts w:asciiTheme="minorHAnsi" w:hAnsiTheme="minorHAnsi" w:cstheme="minorHAnsi"/>
      <w:b/>
      <w:color w:val="FFFFFF" w:themeColor="background1"/>
      <w:sz w:val="24"/>
      <w:szCs w:val="28"/>
    </w:rPr>
  </w:style>
  <w:style w:type="character" w:customStyle="1" w:styleId="Tablebody0">
    <w:name w:val="Table_body Знак"/>
    <w:basedOn w:val="Tablehead0"/>
    <w:link w:val="Tablebody"/>
    <w:rsid w:val="00FC1063"/>
    <w:rPr>
      <w:rFonts w:asciiTheme="minorHAnsi" w:hAnsiTheme="minorHAnsi" w:cstheme="minorHAnsi"/>
      <w:b w:val="0"/>
      <w:color w:val="FFFFFF" w:themeColor="background1"/>
      <w:sz w:val="24"/>
      <w:szCs w:val="24"/>
      <w:lang w:val="en-US"/>
    </w:rPr>
  </w:style>
  <w:style w:type="paragraph" w:customStyle="1" w:styleId="Notebody">
    <w:name w:val="Note_body"/>
    <w:basedOn w:val="a3"/>
    <w:link w:val="Notebody0"/>
    <w:qFormat/>
    <w:rsid w:val="00DE10CB"/>
    <w:pPr>
      <w:spacing w:before="0" w:after="0" w:line="240" w:lineRule="atLeast"/>
    </w:pPr>
    <w:rPr>
      <w:i/>
      <w:sz w:val="22"/>
    </w:rPr>
  </w:style>
  <w:style w:type="character" w:customStyle="1" w:styleId="Notehead0">
    <w:name w:val="Note_head Знак"/>
    <w:basedOn w:val="a5"/>
    <w:link w:val="Notehead"/>
    <w:rsid w:val="008828D0"/>
    <w:rPr>
      <w:b/>
      <w:i/>
      <w:sz w:val="24"/>
      <w:szCs w:val="24"/>
    </w:rPr>
  </w:style>
  <w:style w:type="paragraph" w:customStyle="1" w:styleId="INDENTION">
    <w:name w:val="INDENTION"/>
    <w:basedOn w:val="a3"/>
    <w:link w:val="INDENTION0"/>
    <w:qFormat/>
    <w:rsid w:val="00AB1F3C"/>
    <w:pPr>
      <w:spacing w:before="0" w:line="240" w:lineRule="atLeast"/>
    </w:pPr>
    <w:rPr>
      <w:rFonts w:asciiTheme="minorHAnsi" w:hAnsiTheme="minorHAnsi"/>
    </w:rPr>
  </w:style>
  <w:style w:type="character" w:customStyle="1" w:styleId="Notebody0">
    <w:name w:val="Note_body Знак"/>
    <w:basedOn w:val="a5"/>
    <w:link w:val="Notebody"/>
    <w:rsid w:val="00DE10CB"/>
    <w:rPr>
      <w:i/>
      <w:sz w:val="22"/>
      <w:szCs w:val="24"/>
    </w:rPr>
  </w:style>
  <w:style w:type="character" w:styleId="affc">
    <w:name w:val="Intense Reference"/>
    <w:basedOn w:val="a5"/>
    <w:uiPriority w:val="32"/>
    <w:qFormat/>
    <w:rsid w:val="00DE10CB"/>
    <w:rPr>
      <w:b/>
      <w:bCs/>
      <w:smallCaps/>
      <w:color w:val="C0504D" w:themeColor="accent2"/>
      <w:spacing w:val="5"/>
      <w:u w:val="single"/>
    </w:rPr>
  </w:style>
  <w:style w:type="character" w:customStyle="1" w:styleId="INDENTION0">
    <w:name w:val="INDENTION Знак"/>
    <w:basedOn w:val="a5"/>
    <w:link w:val="INDENTION"/>
    <w:rsid w:val="00AB1F3C"/>
    <w:rPr>
      <w:rFonts w:asciiTheme="minorHAnsi" w:hAnsiTheme="minorHAnsi"/>
      <w:sz w:val="24"/>
      <w:szCs w:val="24"/>
    </w:rPr>
  </w:style>
  <w:style w:type="paragraph" w:customStyle="1" w:styleId="WARNING">
    <w:name w:val="WARNING"/>
    <w:basedOn w:val="a3"/>
    <w:link w:val="WARNING0"/>
    <w:rsid w:val="00FC1063"/>
    <w:pPr>
      <w:spacing w:before="200" w:after="0" w:line="240" w:lineRule="atLeast"/>
    </w:pPr>
    <w:rPr>
      <w:rFonts w:asciiTheme="minorHAnsi" w:hAnsiTheme="minorHAnsi"/>
      <w:b/>
      <w:color w:val="C00000"/>
      <w:u w:val="single"/>
    </w:rPr>
  </w:style>
  <w:style w:type="paragraph" w:customStyle="1" w:styleId="Warnbody">
    <w:name w:val="Warn_body"/>
    <w:basedOn w:val="WARNING"/>
    <w:link w:val="Warnbody0"/>
    <w:rsid w:val="00DE10CB"/>
    <w:pPr>
      <w:spacing w:before="0"/>
    </w:pPr>
    <w:rPr>
      <w:b w:val="0"/>
      <w:color w:val="auto"/>
      <w:sz w:val="22"/>
      <w:u w:val="none"/>
    </w:rPr>
  </w:style>
  <w:style w:type="character" w:customStyle="1" w:styleId="WARNING0">
    <w:name w:val="WARNING Знак"/>
    <w:basedOn w:val="a5"/>
    <w:link w:val="WARNING"/>
    <w:rsid w:val="00FC1063"/>
    <w:rPr>
      <w:rFonts w:asciiTheme="minorHAnsi" w:hAnsiTheme="minorHAnsi"/>
      <w:b/>
      <w:color w:val="C00000"/>
      <w:sz w:val="24"/>
      <w:szCs w:val="24"/>
      <w:u w:val="single"/>
    </w:rPr>
  </w:style>
  <w:style w:type="character" w:customStyle="1" w:styleId="Warnbody0">
    <w:name w:val="Warn_body Знак"/>
    <w:basedOn w:val="WARNING0"/>
    <w:link w:val="Warnbody"/>
    <w:rsid w:val="00DE10CB"/>
    <w:rPr>
      <w:rFonts w:asciiTheme="minorHAnsi" w:hAnsiTheme="minorHAnsi"/>
      <w:b w:val="0"/>
      <w:color w:val="C00000"/>
      <w:sz w:val="22"/>
      <w:szCs w:val="24"/>
      <w:u w:val="single"/>
    </w:rPr>
  </w:style>
  <w:style w:type="paragraph" w:customStyle="1" w:styleId="Picture">
    <w:name w:val="Picture"/>
    <w:basedOn w:val="a3"/>
    <w:link w:val="Picture0"/>
    <w:rsid w:val="00747CFE"/>
    <w:pPr>
      <w:spacing w:before="0" w:after="120" w:line="240" w:lineRule="atLeast"/>
    </w:pPr>
    <w:rPr>
      <w:bCs/>
      <w:i/>
      <w:sz w:val="22"/>
    </w:rPr>
  </w:style>
  <w:style w:type="paragraph" w:customStyle="1" w:styleId="Tabletitle0">
    <w:name w:val="Table_title"/>
    <w:basedOn w:val="Picture"/>
    <w:link w:val="Tabletitle1"/>
    <w:qFormat/>
    <w:rsid w:val="00335A07"/>
    <w:pPr>
      <w:spacing w:before="200"/>
      <w:jc w:val="right"/>
    </w:pPr>
    <w:rPr>
      <w:rFonts w:asciiTheme="minorHAnsi" w:hAnsiTheme="minorHAnsi"/>
      <w:i w:val="0"/>
      <w:color w:val="365F91" w:themeColor="accent1" w:themeShade="BF"/>
    </w:rPr>
  </w:style>
  <w:style w:type="character" w:customStyle="1" w:styleId="Picture0">
    <w:name w:val="Picture Знак"/>
    <w:basedOn w:val="a5"/>
    <w:link w:val="Picture"/>
    <w:rsid w:val="00747CFE"/>
    <w:rPr>
      <w:bCs/>
      <w:i/>
      <w:sz w:val="22"/>
      <w:szCs w:val="24"/>
    </w:rPr>
  </w:style>
  <w:style w:type="character" w:customStyle="1" w:styleId="Tabletitle1">
    <w:name w:val="Table_title Знак"/>
    <w:basedOn w:val="Picture0"/>
    <w:link w:val="Tabletitle0"/>
    <w:rsid w:val="00335A07"/>
    <w:rPr>
      <w:rFonts w:asciiTheme="minorHAnsi" w:hAnsiTheme="minorHAnsi"/>
      <w:bCs/>
      <w:i w:val="0"/>
      <w:color w:val="365F91" w:themeColor="accent1" w:themeShade="BF"/>
      <w:sz w:val="22"/>
      <w:szCs w:val="24"/>
    </w:rPr>
  </w:style>
  <w:style w:type="paragraph" w:customStyle="1" w:styleId="affd">
    <w:name w:val="ТАБЛИЦЫ"/>
    <w:basedOn w:val="a4"/>
    <w:link w:val="affe"/>
    <w:rsid w:val="007C620F"/>
    <w:pPr>
      <w:spacing w:before="100" w:after="100"/>
    </w:pPr>
  </w:style>
  <w:style w:type="character" w:customStyle="1" w:styleId="affe">
    <w:name w:val="ТАБЛИЦЫ Знак"/>
    <w:basedOn w:val="11"/>
    <w:link w:val="affd"/>
    <w:rsid w:val="007C620F"/>
    <w:rPr>
      <w:rFonts w:asciiTheme="minorHAnsi" w:hAnsiTheme="minorHAnsi" w:cstheme="minorHAnsi"/>
      <w:sz w:val="24"/>
      <w:szCs w:val="24"/>
      <w:lang w:val="ru-RU" w:eastAsia="ru-RU" w:bidi="ar-SA"/>
    </w:rPr>
  </w:style>
  <w:style w:type="paragraph" w:customStyle="1" w:styleId="afff">
    <w:name w:val="Основной_ТЗ"/>
    <w:basedOn w:val="a3"/>
    <w:link w:val="16"/>
    <w:rsid w:val="00EE6A81"/>
    <w:pPr>
      <w:spacing w:before="0" w:after="0"/>
      <w:ind w:firstLine="567"/>
    </w:pPr>
    <w:rPr>
      <w:sz w:val="22"/>
      <w:szCs w:val="22"/>
      <w:lang w:eastAsia="en-US"/>
    </w:rPr>
  </w:style>
  <w:style w:type="character" w:customStyle="1" w:styleId="16">
    <w:name w:val="Основной_ТЗ Знак1"/>
    <w:link w:val="afff"/>
    <w:rsid w:val="00EE6A81"/>
    <w:rPr>
      <w:sz w:val="22"/>
      <w:szCs w:val="22"/>
      <w:lang w:eastAsia="en-US"/>
    </w:rPr>
  </w:style>
  <w:style w:type="character" w:customStyle="1" w:styleId="23">
    <w:name w:val="Заголовок 2 Знак"/>
    <w:basedOn w:val="a5"/>
    <w:link w:val="22"/>
    <w:rsid w:val="00E6364C"/>
    <w:rPr>
      <w:rFonts w:asciiTheme="minorHAnsi" w:hAnsiTheme="minorHAnsi" w:cs="Arial"/>
      <w:b/>
      <w:bCs/>
      <w:iCs/>
      <w:color w:val="437A28"/>
      <w:sz w:val="32"/>
      <w:szCs w:val="24"/>
    </w:rPr>
  </w:style>
  <w:style w:type="character" w:customStyle="1" w:styleId="code">
    <w:name w:val="code"/>
    <w:rsid w:val="00841959"/>
    <w:rPr>
      <w:rFonts w:ascii="Courier New" w:hAnsi="Courier New" w:cs="Courier New"/>
    </w:rPr>
  </w:style>
  <w:style w:type="paragraph" w:customStyle="1" w:styleId="afff0">
    <w:name w:val="Перед списком"/>
    <w:basedOn w:val="INDENTION"/>
    <w:link w:val="afff1"/>
    <w:rsid w:val="00545EC2"/>
    <w:pPr>
      <w:spacing w:before="80" w:after="120"/>
    </w:pPr>
    <w:rPr>
      <w:lang w:val="en-US"/>
    </w:rPr>
  </w:style>
  <w:style w:type="paragraph" w:customStyle="1" w:styleId="afff2">
    <w:name w:val="Подпись к картинкам"/>
    <w:basedOn w:val="aa"/>
    <w:link w:val="afff3"/>
    <w:qFormat/>
    <w:rsid w:val="000D06AF"/>
    <w:pPr>
      <w:spacing w:before="0" w:after="0"/>
      <w:ind w:hanging="720"/>
    </w:pPr>
    <w:rPr>
      <w:rFonts w:asciiTheme="minorHAnsi" w:hAnsiTheme="minorHAnsi" w:cstheme="minorHAnsi"/>
      <w:i/>
    </w:rPr>
  </w:style>
  <w:style w:type="character" w:customStyle="1" w:styleId="afff1">
    <w:name w:val="Перед списком Знак"/>
    <w:basedOn w:val="INDENTION0"/>
    <w:link w:val="afff0"/>
    <w:rsid w:val="00545EC2"/>
    <w:rPr>
      <w:rFonts w:asciiTheme="minorHAnsi" w:hAnsiTheme="minorHAnsi"/>
      <w:sz w:val="24"/>
      <w:szCs w:val="24"/>
      <w:lang w:val="en-US"/>
    </w:rPr>
  </w:style>
  <w:style w:type="character" w:customStyle="1" w:styleId="ab">
    <w:name w:val="Название объекта Знак"/>
    <w:basedOn w:val="a5"/>
    <w:link w:val="aa"/>
    <w:rsid w:val="000D06AF"/>
    <w:rPr>
      <w:b/>
      <w:bCs/>
    </w:rPr>
  </w:style>
  <w:style w:type="character" w:customStyle="1" w:styleId="afff3">
    <w:name w:val="Подпись к картинкам Знак"/>
    <w:basedOn w:val="ab"/>
    <w:link w:val="afff2"/>
    <w:rsid w:val="000D06AF"/>
    <w:rPr>
      <w:rFonts w:asciiTheme="minorHAnsi" w:hAnsiTheme="minorHAnsi" w:cstheme="minorHAnsi"/>
      <w:b/>
      <w:bCs/>
      <w:i/>
    </w:rPr>
  </w:style>
  <w:style w:type="paragraph" w:customStyle="1" w:styleId="27">
    <w:name w:val="Перед списком2"/>
    <w:basedOn w:val="afff0"/>
    <w:link w:val="28"/>
    <w:qFormat/>
    <w:rsid w:val="00A2043B"/>
    <w:pPr>
      <w:spacing w:after="80"/>
    </w:pPr>
  </w:style>
  <w:style w:type="character" w:customStyle="1" w:styleId="28">
    <w:name w:val="Перед списком2 Знак"/>
    <w:basedOn w:val="afff1"/>
    <w:link w:val="27"/>
    <w:rsid w:val="00A2043B"/>
    <w:rPr>
      <w:rFonts w:asciiTheme="minorHAnsi" w:hAnsiTheme="minorHAnsi"/>
      <w:sz w:val="24"/>
      <w:szCs w:val="24"/>
      <w:lang w:val="en-US"/>
    </w:rPr>
  </w:style>
  <w:style w:type="paragraph" w:styleId="5">
    <w:name w:val="List Number 5"/>
    <w:basedOn w:val="a3"/>
    <w:rsid w:val="009E352D"/>
    <w:pPr>
      <w:numPr>
        <w:numId w:val="18"/>
      </w:numPr>
      <w:spacing w:before="0" w:after="0"/>
      <w:jc w:val="left"/>
    </w:pPr>
    <w:rPr>
      <w:rFonts w:eastAsia="MS Mincho"/>
      <w:lang w:val="en-GB" w:eastAsia="en-GB"/>
    </w:rPr>
  </w:style>
  <w:style w:type="paragraph" w:customStyle="1" w:styleId="afff4">
    <w:name w:val="Примечание"/>
    <w:basedOn w:val="INDENTION"/>
    <w:link w:val="afff5"/>
    <w:qFormat/>
    <w:rsid w:val="00FC1063"/>
    <w:rPr>
      <w:i/>
      <w:color w:val="17365D" w:themeColor="text2" w:themeShade="BF"/>
      <w:sz w:val="20"/>
      <w:szCs w:val="20"/>
    </w:rPr>
  </w:style>
  <w:style w:type="paragraph" w:customStyle="1" w:styleId="Warningtext">
    <w:name w:val="Warning_text"/>
    <w:basedOn w:val="Notebody"/>
    <w:link w:val="Warningtext0"/>
    <w:qFormat/>
    <w:rsid w:val="00FC1063"/>
    <w:rPr>
      <w:rFonts w:asciiTheme="minorHAnsi" w:hAnsiTheme="minorHAnsi" w:cstheme="minorHAnsi"/>
      <w:color w:val="943634" w:themeColor="accent2" w:themeShade="BF"/>
      <w:sz w:val="20"/>
      <w:szCs w:val="20"/>
    </w:rPr>
  </w:style>
  <w:style w:type="character" w:customStyle="1" w:styleId="afff5">
    <w:name w:val="Примечание Знак"/>
    <w:basedOn w:val="INDENTION0"/>
    <w:link w:val="afff4"/>
    <w:rsid w:val="00FC1063"/>
    <w:rPr>
      <w:rFonts w:asciiTheme="minorHAnsi" w:hAnsiTheme="minorHAnsi"/>
      <w:i/>
      <w:color w:val="17365D" w:themeColor="text2" w:themeShade="BF"/>
      <w:sz w:val="24"/>
      <w:szCs w:val="24"/>
    </w:rPr>
  </w:style>
  <w:style w:type="paragraph" w:customStyle="1" w:styleId="Warningtitle">
    <w:name w:val="Warning_title"/>
    <w:basedOn w:val="WARNING"/>
    <w:link w:val="Warningtitle0"/>
    <w:qFormat/>
    <w:rsid w:val="00FC1063"/>
    <w:pPr>
      <w:spacing w:before="100"/>
    </w:pPr>
    <w:rPr>
      <w:rFonts w:cstheme="minorHAnsi"/>
      <w:i/>
      <w:color w:val="943634" w:themeColor="accent2" w:themeShade="BF"/>
    </w:rPr>
  </w:style>
  <w:style w:type="character" w:customStyle="1" w:styleId="Warningtext0">
    <w:name w:val="Warning_text Знак"/>
    <w:basedOn w:val="Notebody0"/>
    <w:link w:val="Warningtext"/>
    <w:rsid w:val="00FC1063"/>
    <w:rPr>
      <w:rFonts w:asciiTheme="minorHAnsi" w:hAnsiTheme="minorHAnsi" w:cstheme="minorHAnsi"/>
      <w:i/>
      <w:color w:val="943634" w:themeColor="accent2" w:themeShade="BF"/>
      <w:sz w:val="22"/>
      <w:szCs w:val="24"/>
    </w:rPr>
  </w:style>
  <w:style w:type="character" w:customStyle="1" w:styleId="Warningtitle0">
    <w:name w:val="Warning_title Знак"/>
    <w:basedOn w:val="WARNING0"/>
    <w:link w:val="Warningtitle"/>
    <w:rsid w:val="00FC1063"/>
    <w:rPr>
      <w:rFonts w:asciiTheme="minorHAnsi" w:hAnsiTheme="minorHAnsi" w:cstheme="minorHAnsi"/>
      <w:b/>
      <w:i/>
      <w:color w:val="943634" w:themeColor="accent2" w:themeShade="BF"/>
      <w:sz w:val="24"/>
      <w:szCs w:val="24"/>
      <w:u w:val="single"/>
    </w:rPr>
  </w:style>
  <w:style w:type="paragraph" w:customStyle="1" w:styleId="afff6">
    <w:name w:val="Абзац перед списком"/>
    <w:basedOn w:val="a3"/>
    <w:link w:val="afff7"/>
    <w:qFormat/>
    <w:rsid w:val="000D7393"/>
    <w:pPr>
      <w:spacing w:before="200" w:after="120"/>
    </w:pPr>
    <w:rPr>
      <w:rFonts w:asciiTheme="minorHAnsi" w:hAnsiTheme="minorHAnsi" w:cstheme="minorHAnsi"/>
    </w:rPr>
  </w:style>
  <w:style w:type="character" w:customStyle="1" w:styleId="afff7">
    <w:name w:val="Абзац перед списком Знак"/>
    <w:basedOn w:val="a5"/>
    <w:link w:val="afff6"/>
    <w:rsid w:val="000D7393"/>
    <w:rPr>
      <w:rFonts w:asciiTheme="minorHAnsi" w:hAnsiTheme="minorHAnsi" w:cstheme="minorHAnsi"/>
      <w:sz w:val="24"/>
      <w:szCs w:val="24"/>
    </w:rPr>
  </w:style>
  <w:style w:type="character" w:styleId="afff8">
    <w:name w:val="FollowedHyperlink"/>
    <w:basedOn w:val="a5"/>
    <w:rsid w:val="00022D1D"/>
    <w:rPr>
      <w:color w:val="800080" w:themeColor="followedHyperlink"/>
      <w:u w:val="single"/>
    </w:rPr>
  </w:style>
  <w:style w:type="character" w:styleId="afff9">
    <w:name w:val="Strong"/>
    <w:basedOn w:val="a5"/>
    <w:uiPriority w:val="22"/>
    <w:qFormat/>
    <w:rsid w:val="00EC4AA2"/>
    <w:rPr>
      <w:b/>
      <w:bCs/>
    </w:rPr>
  </w:style>
  <w:style w:type="character" w:customStyle="1" w:styleId="apple-converted-space">
    <w:name w:val="apple-converted-space"/>
    <w:basedOn w:val="a5"/>
    <w:rsid w:val="00EC4AA2"/>
  </w:style>
  <w:style w:type="paragraph" w:customStyle="1" w:styleId="afffa">
    <w:name w:val="Заголовок без номера"/>
    <w:next w:val="a3"/>
    <w:link w:val="afffb"/>
    <w:qFormat/>
    <w:rsid w:val="00CD586E"/>
    <w:pPr>
      <w:spacing w:line="360" w:lineRule="auto"/>
    </w:pPr>
    <w:rPr>
      <w:rFonts w:asciiTheme="minorHAnsi" w:hAnsiTheme="minorHAnsi" w:cs="Tahoma"/>
      <w:b/>
      <w:color w:val="437A28"/>
      <w:sz w:val="40"/>
      <w:szCs w:val="40"/>
    </w:rPr>
  </w:style>
  <w:style w:type="paragraph" w:customStyle="1" w:styleId="afffc">
    <w:name w:val="Кнопка"/>
    <w:basedOn w:val="INDENTION"/>
    <w:link w:val="afffd"/>
    <w:qFormat/>
    <w:rsid w:val="00464767"/>
    <w:rPr>
      <w:b/>
      <w:color w:val="437A28"/>
    </w:rPr>
  </w:style>
  <w:style w:type="character" w:customStyle="1" w:styleId="afffb">
    <w:name w:val="Заголовок без номера Знак"/>
    <w:basedOn w:val="a5"/>
    <w:link w:val="afffa"/>
    <w:rsid w:val="00CD586E"/>
    <w:rPr>
      <w:rFonts w:asciiTheme="minorHAnsi" w:hAnsiTheme="minorHAnsi" w:cs="Tahoma"/>
      <w:b/>
      <w:color w:val="437A28"/>
      <w:sz w:val="40"/>
      <w:szCs w:val="40"/>
    </w:rPr>
  </w:style>
  <w:style w:type="character" w:customStyle="1" w:styleId="afffd">
    <w:name w:val="Кнопка Знак"/>
    <w:basedOn w:val="INDENTION0"/>
    <w:link w:val="afffc"/>
    <w:rsid w:val="00464767"/>
    <w:rPr>
      <w:rFonts w:asciiTheme="minorHAnsi" w:hAnsiTheme="minorHAnsi"/>
      <w:b/>
      <w:color w:val="437A28"/>
      <w:sz w:val="24"/>
      <w:szCs w:val="24"/>
    </w:rPr>
  </w:style>
  <w:style w:type="paragraph" w:customStyle="1" w:styleId="afffe">
    <w:name w:val="Выделенный текст"/>
    <w:basedOn w:val="INDENTION"/>
    <w:link w:val="affff"/>
    <w:qFormat/>
    <w:rsid w:val="00DB705C"/>
    <w:rPr>
      <w:b/>
      <w:color w:val="437A28"/>
    </w:rPr>
  </w:style>
  <w:style w:type="paragraph" w:customStyle="1" w:styleId="affff0">
    <w:name w:val="Сообщение"/>
    <w:basedOn w:val="INDENTION"/>
    <w:link w:val="affff1"/>
    <w:qFormat/>
    <w:rsid w:val="00982000"/>
    <w:rPr>
      <w:shd w:val="clear" w:color="auto" w:fill="FFFF00"/>
    </w:rPr>
  </w:style>
  <w:style w:type="character" w:customStyle="1" w:styleId="affff">
    <w:name w:val="Выделенный текст Знак"/>
    <w:basedOn w:val="INDENTION0"/>
    <w:link w:val="afffe"/>
    <w:rsid w:val="00DB705C"/>
    <w:rPr>
      <w:rFonts w:asciiTheme="minorHAnsi" w:hAnsiTheme="minorHAnsi"/>
      <w:b/>
      <w:color w:val="437A28"/>
      <w:sz w:val="24"/>
      <w:szCs w:val="24"/>
    </w:rPr>
  </w:style>
  <w:style w:type="character" w:customStyle="1" w:styleId="affff1">
    <w:name w:val="Сообщение Знак"/>
    <w:basedOn w:val="INDENTION0"/>
    <w:link w:val="affff0"/>
    <w:rsid w:val="00982000"/>
    <w:rPr>
      <w:rFonts w:asciiTheme="minorHAnsi" w:hAnsiTheme="minorHAnsi"/>
      <w:sz w:val="24"/>
      <w:szCs w:val="24"/>
    </w:rPr>
  </w:style>
  <w:style w:type="character" w:customStyle="1" w:styleId="10">
    <w:name w:val="Заголовок 1 Знак"/>
    <w:basedOn w:val="a5"/>
    <w:link w:val="1"/>
    <w:rsid w:val="00D84CAB"/>
    <w:rPr>
      <w:rFonts w:asciiTheme="minorHAnsi" w:hAnsiTheme="minorHAnsi" w:cs="Arial"/>
      <w:b/>
      <w:bCs/>
      <w:color w:val="437A28"/>
      <w:kern w:val="32"/>
      <w:sz w:val="36"/>
      <w:szCs w:val="28"/>
    </w:rPr>
  </w:style>
  <w:style w:type="character" w:customStyle="1" w:styleId="51">
    <w:name w:val="Заголовок 5 Знак"/>
    <w:basedOn w:val="a5"/>
    <w:link w:val="50"/>
    <w:rsid w:val="006738B0"/>
    <w:rPr>
      <w:rFonts w:ascii="Arial" w:hAnsi="Arial"/>
      <w:bCs/>
      <w:iCs/>
      <w:sz w:val="24"/>
    </w:rPr>
  </w:style>
  <w:style w:type="character" w:customStyle="1" w:styleId="60">
    <w:name w:val="Заголовок 6 Знак"/>
    <w:basedOn w:val="a5"/>
    <w:link w:val="6"/>
    <w:rsid w:val="006738B0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6738B0"/>
    <w:rPr>
      <w:sz w:val="24"/>
      <w:szCs w:val="24"/>
    </w:rPr>
  </w:style>
  <w:style w:type="character" w:customStyle="1" w:styleId="80">
    <w:name w:val="Заголовок 8 Знак"/>
    <w:basedOn w:val="a5"/>
    <w:link w:val="8"/>
    <w:rsid w:val="006738B0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rsid w:val="006738B0"/>
    <w:rPr>
      <w:rFonts w:ascii="Arial" w:hAnsi="Arial" w:cs="Arial"/>
      <w:sz w:val="22"/>
      <w:szCs w:val="22"/>
    </w:rPr>
  </w:style>
  <w:style w:type="character" w:customStyle="1" w:styleId="af6">
    <w:name w:val="Текст выноски Знак"/>
    <w:basedOn w:val="a5"/>
    <w:link w:val="af5"/>
    <w:uiPriority w:val="99"/>
    <w:semiHidden/>
    <w:rsid w:val="006738B0"/>
    <w:rPr>
      <w:rFonts w:ascii="Tahoma" w:hAnsi="Tahoma" w:cs="Tahoma"/>
      <w:sz w:val="16"/>
      <w:szCs w:val="16"/>
    </w:rPr>
  </w:style>
  <w:style w:type="paragraph" w:customStyle="1" w:styleId="affff2">
    <w:name w:val="Файл"/>
    <w:basedOn w:val="afe"/>
    <w:link w:val="affff3"/>
    <w:qFormat/>
    <w:rsid w:val="00A0068A"/>
    <w:pPr>
      <w:spacing w:before="0" w:after="200" w:line="240" w:lineRule="auto"/>
    </w:pPr>
    <w:rPr>
      <w:rFonts w:asciiTheme="minorHAnsi" w:hAnsiTheme="minorHAnsi"/>
      <w:b/>
      <w:color w:val="4F81BD" w:themeColor="accent1"/>
      <w:lang w:val="en-US"/>
    </w:rPr>
  </w:style>
  <w:style w:type="character" w:customStyle="1" w:styleId="affff3">
    <w:name w:val="Файл Знак"/>
    <w:basedOn w:val="a5"/>
    <w:link w:val="affff2"/>
    <w:rsid w:val="00A0068A"/>
    <w:rPr>
      <w:rFonts w:asciiTheme="minorHAnsi" w:hAnsiTheme="minorHAnsi"/>
      <w:b/>
      <w:color w:val="4F81BD" w:themeColor="accent1"/>
      <w:sz w:val="24"/>
      <w:szCs w:val="24"/>
      <w:lang w:val="en-US"/>
    </w:rPr>
  </w:style>
  <w:style w:type="paragraph" w:customStyle="1" w:styleId="affff4">
    <w:name w:val="Выд.текст ПРОПИСНЫМИ"/>
    <w:basedOn w:val="INDENTION"/>
    <w:link w:val="affff5"/>
    <w:qFormat/>
    <w:rsid w:val="00A24FF3"/>
    <w:rPr>
      <w:b/>
      <w:caps/>
      <w:color w:val="437A28"/>
    </w:rPr>
  </w:style>
  <w:style w:type="character" w:customStyle="1" w:styleId="affff5">
    <w:name w:val="Выд.текст ПРОПИСНЫМИ Знак"/>
    <w:basedOn w:val="INDENTION0"/>
    <w:link w:val="affff4"/>
    <w:rsid w:val="00A24FF3"/>
    <w:rPr>
      <w:rFonts w:asciiTheme="minorHAnsi" w:hAnsiTheme="minorHAnsi"/>
      <w:b/>
      <w:caps/>
      <w:color w:val="437A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fontTable" Target="fontTable.xml"/><Relationship Id="rId10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510.png"/><Relationship Id="rId99" Type="http://schemas.openxmlformats.org/officeDocument/2006/relationships/header" Target="header2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jpg"/><Relationship Id="rId27" Type="http://schemas.openxmlformats.org/officeDocument/2006/relationships/image" Target="media/image17.PNG"/><Relationship Id="rId28" Type="http://schemas.openxmlformats.org/officeDocument/2006/relationships/image" Target="media/image18.bmp"/><Relationship Id="rId29" Type="http://schemas.openxmlformats.org/officeDocument/2006/relationships/image" Target="media/image19.PNG"/><Relationship Id="rId40" Type="http://schemas.openxmlformats.org/officeDocument/2006/relationships/image" Target="media/image610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100" Type="http://schemas.openxmlformats.org/officeDocument/2006/relationships/footer" Target="footer4.xml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T-Troshenkova-TO\Documents\&#1064;&#1072;&#1073;&#1083;&#1086;&#1085;&#1099;%20&#1076;&#1086;&#1082;&#1091;&#1084;&#1077;&#1085;&#1090;&#1086;&#1074;\&#1064;&#1072;&#1073;&#1083;&#1086;&#1085;_&#1056;&#105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7A5FC-1C40-2F43-B688-537DBFBF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C:\Users\SBT-Troshenkova-TO\Documents\Шаблоны документов\Шаблон_РП.dotx</Template>
  <TotalTime>5</TotalTime>
  <Pages>57</Pages>
  <Words>4667</Words>
  <Characters>26603</Characters>
  <Application>Microsoft Macintosh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АС</vt:lpstr>
    </vt:vector>
  </TitlesOfParts>
  <Company>Сбербанк России</Company>
  <LinksUpToDate>false</LinksUpToDate>
  <CharactersWithSpaces>31208</CharactersWithSpaces>
  <SharedDoc>false</SharedDoc>
  <HLinks>
    <vt:vector size="168" baseType="variant">
      <vt:variant>
        <vt:i4>1572916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_Toc339963865</vt:lpwstr>
      </vt:variant>
      <vt:variant>
        <vt:i4>1572916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_Toc339963864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_Toc339963863</vt:lpwstr>
      </vt:variant>
      <vt:variant>
        <vt:i4>1572916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_Toc339963862</vt:lpwstr>
      </vt:variant>
      <vt:variant>
        <vt:i4>1572916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_Toc339963861</vt:lpwstr>
      </vt:variant>
      <vt:variant>
        <vt:i4>1572916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_Toc339963860</vt:lpwstr>
      </vt:variant>
      <vt:variant>
        <vt:i4>1769524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_Toc339963859</vt:lpwstr>
      </vt:variant>
      <vt:variant>
        <vt:i4>1769524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_Toc339963858</vt:lpwstr>
      </vt:variant>
      <vt:variant>
        <vt:i4>1769524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_Toc339963857</vt:lpwstr>
      </vt:variant>
      <vt:variant>
        <vt:i4>1769524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_Toc339963856</vt:lpwstr>
      </vt:variant>
      <vt:variant>
        <vt:i4>1769524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_Toc339963855</vt:lpwstr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_Toc339963854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_Toc339963853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_Toc339963852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_Toc339963851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_Toc339963850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_Toc339963849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_Toc339963848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_Toc339963847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_Toc339963846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_Toc339963845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_Toc339963844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_Toc339963843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_Toc339963842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_Toc339963841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_Toc339963840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_Toc339963839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_Toc339963838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АС</dc:title>
  <dc:subject>Руководство администратора</dc:subject>
  <dc:creator>Трошенкова Татьяна Олеговна</dc:creator>
  <cp:lastModifiedBy>пользователь Microsoft Office</cp:lastModifiedBy>
  <cp:revision>2</cp:revision>
  <cp:lastPrinted>2016-03-23T07:47:00Z</cp:lastPrinted>
  <dcterms:created xsi:type="dcterms:W3CDTF">2016-10-31T11:14:00Z</dcterms:created>
  <dcterms:modified xsi:type="dcterms:W3CDTF">2016-10-31T11:14:00Z</dcterms:modified>
</cp:coreProperties>
</file>